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CC11B" w14:textId="4219291A" w:rsidR="00A23A9B" w:rsidRPr="005D5A5F" w:rsidRDefault="00C80459">
      <w:pPr>
        <w:spacing w:after="200"/>
        <w:rPr>
          <w:rFonts w:ascii="Times New Roman" w:hAnsi="Times New Roman" w:cs="Times New Roman"/>
          <w:color w:val="auto"/>
          <w:sz w:val="24"/>
          <w:szCs w:val="24"/>
        </w:rPr>
        <w:sectPr w:rsidR="00A23A9B" w:rsidRPr="005D5A5F" w:rsidSect="006929EF">
          <w:pgSz w:w="11907" w:h="16840" w:code="9"/>
          <w:pgMar w:top="1701" w:right="720" w:bottom="1418" w:left="1134" w:header="720" w:footer="227" w:gutter="0"/>
          <w:cols w:space="720"/>
          <w:docGrid w:linePitch="360"/>
        </w:sectPr>
      </w:pPr>
      <w:bookmarkStart w:id="0" w:name="bookmark47"/>
      <w:bookmarkStart w:id="1" w:name="bookmark46"/>
      <w:r w:rsidRPr="005D5A5F">
        <w:rPr>
          <w:rFonts w:ascii="Times New Roman" w:hAnsi="Times New Roman" w:cs="Times New Roman"/>
          <w:noProof/>
          <w:color w:val="auto"/>
          <w:sz w:val="24"/>
          <w:szCs w:val="26"/>
        </w:rPr>
        <w:drawing>
          <wp:anchor distT="0" distB="0" distL="114300" distR="114300" simplePos="0" relativeHeight="251677696" behindDoc="0" locked="0" layoutInCell="1" allowOverlap="1" wp14:anchorId="7E2DB972" wp14:editId="4773AA90">
            <wp:simplePos x="0" y="0"/>
            <wp:positionH relativeFrom="column">
              <wp:posOffset>-767715</wp:posOffset>
            </wp:positionH>
            <wp:positionV relativeFrom="paragraph">
              <wp:posOffset>-1069076</wp:posOffset>
            </wp:positionV>
            <wp:extent cx="7600950" cy="112795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00950" cy="1127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A9B" w:rsidRPr="005D5A5F">
        <w:rPr>
          <w:rFonts w:ascii="Times New Roman" w:hAnsi="Times New Roman" w:cs="Times New Roman"/>
          <w:color w:val="auto"/>
          <w:sz w:val="24"/>
          <w:szCs w:val="24"/>
        </w:rPr>
        <w:br w:type="page"/>
      </w:r>
    </w:p>
    <w:sdt>
      <w:sdtPr>
        <w:rPr>
          <w:rFonts w:ascii="Times New Roman" w:eastAsiaTheme="minorHAnsi" w:hAnsi="Times New Roman" w:cs="Times New Roman"/>
          <w:color w:val="000000" w:themeColor="text1"/>
          <w:sz w:val="26"/>
          <w:szCs w:val="26"/>
          <w:lang w:eastAsia="ja-JP"/>
        </w:rPr>
        <w:id w:val="1726255054"/>
        <w:docPartObj>
          <w:docPartGallery w:val="Table of Contents"/>
          <w:docPartUnique/>
        </w:docPartObj>
      </w:sdtPr>
      <w:sdtEndPr>
        <w:rPr>
          <w:b/>
          <w:bCs/>
          <w:noProof/>
        </w:rPr>
      </w:sdtEndPr>
      <w:sdtContent>
        <w:p w14:paraId="7EAEED8C" w14:textId="15A4847F" w:rsidR="00A23A9B" w:rsidRPr="005D5A5F" w:rsidRDefault="00C80459" w:rsidP="00C80459">
          <w:pPr>
            <w:pStyle w:val="TOCHeading"/>
            <w:jc w:val="center"/>
            <w:rPr>
              <w:rFonts w:ascii="Times New Roman" w:hAnsi="Times New Roman" w:cs="Times New Roman"/>
              <w:color w:val="auto"/>
              <w:sz w:val="26"/>
              <w:szCs w:val="26"/>
            </w:rPr>
          </w:pPr>
          <w:r w:rsidRPr="005D5A5F">
            <w:rPr>
              <w:rFonts w:ascii="Times New Roman" w:hAnsi="Times New Roman" w:cs="Times New Roman"/>
              <w:color w:val="auto"/>
              <w:sz w:val="26"/>
              <w:szCs w:val="26"/>
            </w:rPr>
            <w:t>Mục Lục</w:t>
          </w:r>
        </w:p>
        <w:p w14:paraId="4F8B0A88" w14:textId="69381F68" w:rsidR="005A467E" w:rsidRPr="005D5A5F" w:rsidRDefault="005A467E" w:rsidP="005A467E">
          <w:pPr>
            <w:pStyle w:val="TOC1"/>
            <w:tabs>
              <w:tab w:val="right" w:leader="dot" w:pos="10043"/>
            </w:tabs>
            <w:rPr>
              <w:rFonts w:ascii="Times New Roman" w:eastAsiaTheme="minorEastAsia" w:hAnsi="Times New Roman"/>
              <w:b w:val="0"/>
              <w:bCs w:val="0"/>
              <w:noProof/>
              <w:sz w:val="26"/>
              <w:szCs w:val="26"/>
            </w:rPr>
          </w:pPr>
          <w:r w:rsidRPr="005D5A5F">
            <w:rPr>
              <w:rFonts w:ascii="Times New Roman" w:hAnsi="Times New Roman"/>
              <w:sz w:val="26"/>
              <w:szCs w:val="26"/>
            </w:rPr>
            <w:fldChar w:fldCharType="begin"/>
          </w:r>
          <w:r w:rsidRPr="005D5A5F">
            <w:rPr>
              <w:rFonts w:ascii="Times New Roman" w:hAnsi="Times New Roman"/>
              <w:sz w:val="26"/>
              <w:szCs w:val="26"/>
            </w:rPr>
            <w:instrText xml:space="preserve"> TOC \o "1-5" \h \z \u </w:instrText>
          </w:r>
          <w:r w:rsidRPr="005D5A5F">
            <w:rPr>
              <w:rFonts w:ascii="Times New Roman" w:hAnsi="Times New Roman"/>
              <w:sz w:val="26"/>
              <w:szCs w:val="26"/>
            </w:rPr>
            <w:fldChar w:fldCharType="separate"/>
          </w:r>
          <w:hyperlink w:anchor="_Toc79258267" w:history="1">
            <w:r w:rsidRPr="005D5A5F">
              <w:rPr>
                <w:rStyle w:val="Hyperlink"/>
                <w:rFonts w:ascii="Times New Roman" w:hAnsi="Times New Roman"/>
                <w:noProof/>
                <w:sz w:val="26"/>
                <w:szCs w:val="26"/>
                <w:lang w:eastAsia="vi-VN" w:bidi="vi-VN"/>
              </w:rPr>
              <w:t>PHẦN A. CÁC THỂ CỦA CHẤT</w:t>
            </w:r>
            <w:r w:rsidRPr="005D5A5F">
              <w:rPr>
                <w:rFonts w:ascii="Times New Roman" w:hAnsi="Times New Roman"/>
                <w:noProof/>
                <w:webHidden/>
                <w:sz w:val="26"/>
                <w:szCs w:val="26"/>
              </w:rPr>
              <w:tab/>
            </w:r>
            <w:r w:rsidRPr="005D5A5F">
              <w:rPr>
                <w:rFonts w:ascii="Times New Roman" w:hAnsi="Times New Roman"/>
                <w:noProof/>
                <w:webHidden/>
                <w:sz w:val="26"/>
                <w:szCs w:val="26"/>
              </w:rPr>
              <w:fldChar w:fldCharType="begin"/>
            </w:r>
            <w:r w:rsidRPr="005D5A5F">
              <w:rPr>
                <w:rFonts w:ascii="Times New Roman" w:hAnsi="Times New Roman"/>
                <w:noProof/>
                <w:webHidden/>
                <w:sz w:val="26"/>
                <w:szCs w:val="26"/>
              </w:rPr>
              <w:instrText xml:space="preserve"> PAGEREF _Toc79258267 \h </w:instrText>
            </w:r>
            <w:r w:rsidRPr="005D5A5F">
              <w:rPr>
                <w:rFonts w:ascii="Times New Roman" w:hAnsi="Times New Roman"/>
                <w:noProof/>
                <w:webHidden/>
                <w:sz w:val="26"/>
                <w:szCs w:val="26"/>
              </w:rPr>
            </w:r>
            <w:r w:rsidRPr="005D5A5F">
              <w:rPr>
                <w:rFonts w:ascii="Times New Roman" w:hAnsi="Times New Roman"/>
                <w:noProof/>
                <w:webHidden/>
                <w:sz w:val="26"/>
                <w:szCs w:val="26"/>
              </w:rPr>
              <w:fldChar w:fldCharType="separate"/>
            </w:r>
            <w:r w:rsidR="00C9650D" w:rsidRPr="005D5A5F">
              <w:rPr>
                <w:rFonts w:ascii="Times New Roman" w:hAnsi="Times New Roman"/>
                <w:noProof/>
                <w:webHidden/>
                <w:sz w:val="26"/>
                <w:szCs w:val="26"/>
              </w:rPr>
              <w:t>4</w:t>
            </w:r>
            <w:r w:rsidRPr="005D5A5F">
              <w:rPr>
                <w:rFonts w:ascii="Times New Roman" w:hAnsi="Times New Roman"/>
                <w:noProof/>
                <w:webHidden/>
                <w:sz w:val="26"/>
                <w:szCs w:val="26"/>
              </w:rPr>
              <w:fldChar w:fldCharType="end"/>
            </w:r>
          </w:hyperlink>
        </w:p>
        <w:p w14:paraId="241FDC46" w14:textId="201CFD8E"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268" w:history="1">
            <w:r w:rsidR="005A467E" w:rsidRPr="005D5A5F">
              <w:rPr>
                <w:rStyle w:val="Hyperlink"/>
                <w:rFonts w:ascii="Times New Roman" w:hAnsi="Times New Roman" w:cs="Times New Roman"/>
                <w:b/>
                <w:noProof/>
                <w:szCs w:val="26"/>
                <w:lang w:eastAsia="vi-VN" w:bidi="vi-VN"/>
              </w:rPr>
              <w:t>I</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LÝ</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THUYẾT</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CẦN</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NHỚ</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_Toc79258268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4</w:t>
            </w:r>
            <w:r w:rsidR="005A467E" w:rsidRPr="005D5A5F">
              <w:rPr>
                <w:rFonts w:ascii="Times New Roman" w:eastAsia="Times New Roman" w:hAnsi="Times New Roman" w:cs="Times New Roman"/>
                <w:b/>
                <w:bCs/>
                <w:noProof/>
                <w:webHidden/>
                <w:color w:val="auto"/>
                <w:szCs w:val="26"/>
                <w:lang w:eastAsia="en-US"/>
              </w:rPr>
              <w:fldChar w:fldCharType="end"/>
            </w:r>
          </w:hyperlink>
        </w:p>
        <w:p w14:paraId="75522D3D" w14:textId="65822576"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69" w:history="1">
            <w:r w:rsidR="005A467E" w:rsidRPr="005D5A5F">
              <w:rPr>
                <w:rStyle w:val="Hyperlink"/>
                <w:rFonts w:ascii="Times New Roman" w:hAnsi="Times New Roman" w:cs="Times New Roman"/>
                <w:b/>
                <w:szCs w:val="26"/>
              </w:rPr>
              <w:t>1</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Vật</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thể</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tự</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nhiên</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là</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vật</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có</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sẵn</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trong</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tự</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nhiên</w:t>
            </w:r>
            <w:r w:rsidR="005A467E" w:rsidRPr="005D5A5F">
              <w:rPr>
                <w:rFonts w:ascii="Times New Roman" w:hAnsi="Times New Roman" w:cs="Times New Roman"/>
                <w:webHidden/>
                <w:szCs w:val="26"/>
              </w:rPr>
              <w:tab/>
            </w:r>
            <w:r w:rsidR="005A467E" w:rsidRPr="005D5A5F">
              <w:rPr>
                <w:rFonts w:ascii="Times New Roman" w:eastAsia="Times New Roman" w:hAnsi="Times New Roman" w:cs="Times New Roman"/>
                <w:b/>
                <w:bCs/>
                <w:webHidden/>
                <w:color w:val="auto"/>
                <w:szCs w:val="26"/>
                <w:lang w:eastAsia="en-US" w:bidi="ar-SA"/>
              </w:rPr>
              <w:fldChar w:fldCharType="begin"/>
            </w:r>
            <w:r w:rsidR="005A467E" w:rsidRPr="005D5A5F">
              <w:rPr>
                <w:rFonts w:ascii="Times New Roman" w:eastAsia="Times New Roman" w:hAnsi="Times New Roman" w:cs="Times New Roman"/>
                <w:b/>
                <w:bCs/>
                <w:webHidden/>
                <w:color w:val="auto"/>
                <w:szCs w:val="26"/>
                <w:lang w:eastAsia="en-US" w:bidi="ar-SA"/>
              </w:rPr>
              <w:instrText xml:space="preserve"> PAGEREF _Toc79258269 \h </w:instrText>
            </w:r>
            <w:r w:rsidR="005A467E" w:rsidRPr="005D5A5F">
              <w:rPr>
                <w:rFonts w:ascii="Times New Roman" w:eastAsia="Times New Roman" w:hAnsi="Times New Roman" w:cs="Times New Roman"/>
                <w:b/>
                <w:bCs/>
                <w:webHidden/>
                <w:color w:val="auto"/>
                <w:szCs w:val="26"/>
                <w:lang w:eastAsia="en-US" w:bidi="ar-SA"/>
              </w:rPr>
            </w:r>
            <w:r w:rsidR="005A467E" w:rsidRPr="005D5A5F">
              <w:rPr>
                <w:rFonts w:ascii="Times New Roman" w:eastAsia="Times New Roman" w:hAnsi="Times New Roman" w:cs="Times New Roman"/>
                <w:b/>
                <w:bCs/>
                <w:webHidden/>
                <w:color w:val="auto"/>
                <w:szCs w:val="26"/>
                <w:lang w:eastAsia="en-US" w:bidi="ar-SA"/>
              </w:rPr>
              <w:fldChar w:fldCharType="separate"/>
            </w:r>
            <w:r w:rsidR="00C9650D" w:rsidRPr="005D5A5F">
              <w:rPr>
                <w:rFonts w:ascii="Times New Roman" w:eastAsia="Times New Roman" w:hAnsi="Times New Roman" w:cs="Times New Roman"/>
                <w:b/>
                <w:bCs/>
                <w:webHidden/>
                <w:color w:val="auto"/>
                <w:szCs w:val="26"/>
                <w:lang w:eastAsia="en-US" w:bidi="ar-SA"/>
              </w:rPr>
              <w:t>4</w:t>
            </w:r>
            <w:r w:rsidR="005A467E" w:rsidRPr="005D5A5F">
              <w:rPr>
                <w:rFonts w:ascii="Times New Roman" w:eastAsia="Times New Roman" w:hAnsi="Times New Roman" w:cs="Times New Roman"/>
                <w:b/>
                <w:bCs/>
                <w:webHidden/>
                <w:color w:val="auto"/>
                <w:szCs w:val="26"/>
                <w:lang w:eastAsia="en-US" w:bidi="ar-SA"/>
              </w:rPr>
              <w:fldChar w:fldCharType="end"/>
            </w:r>
          </w:hyperlink>
        </w:p>
        <w:p w14:paraId="6C9E65C2" w14:textId="63454B86"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70" w:history="1">
            <w:r w:rsidR="005A467E" w:rsidRPr="005D5A5F">
              <w:rPr>
                <w:rStyle w:val="Hyperlink"/>
                <w:rFonts w:ascii="Times New Roman" w:hAnsi="Times New Roman" w:cs="Times New Roman"/>
                <w:b/>
                <w:szCs w:val="26"/>
              </w:rPr>
              <w:t>2</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Các</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thể</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của</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chất</w:t>
            </w:r>
            <w:r w:rsidR="005A467E" w:rsidRPr="005D5A5F">
              <w:rPr>
                <w:rStyle w:val="Hyperlink"/>
                <w:rFonts w:ascii="Times New Roman" w:hAnsi="Times New Roman" w:cs="Times New Roman"/>
                <w:b/>
                <w:szCs w:val="26"/>
              </w:rPr>
              <w:t>:</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gồm</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rắn,</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lỏng,</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khí</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_Toc79258270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4</w:t>
            </w:r>
            <w:r w:rsidR="005A467E" w:rsidRPr="005D5A5F">
              <w:rPr>
                <w:rFonts w:ascii="Times New Roman" w:hAnsi="Times New Roman" w:cs="Times New Roman"/>
                <w:webHidden/>
                <w:szCs w:val="26"/>
              </w:rPr>
              <w:fldChar w:fldCharType="end"/>
            </w:r>
          </w:hyperlink>
        </w:p>
        <w:p w14:paraId="13B2B333" w14:textId="6BE6AE4F"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71" w:history="1">
            <w:r w:rsidR="005A467E" w:rsidRPr="005D5A5F">
              <w:rPr>
                <w:rStyle w:val="Hyperlink"/>
                <w:rFonts w:ascii="Times New Roman" w:hAnsi="Times New Roman" w:cs="Times New Roman"/>
                <w:b/>
                <w:bCs/>
                <w:szCs w:val="26"/>
              </w:rPr>
              <w:t>3</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Tính</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chất</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của</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chất</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_Toc79258271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5</w:t>
            </w:r>
            <w:r w:rsidR="005A467E" w:rsidRPr="005D5A5F">
              <w:rPr>
                <w:rFonts w:ascii="Times New Roman" w:hAnsi="Times New Roman" w:cs="Times New Roman"/>
                <w:webHidden/>
                <w:szCs w:val="26"/>
              </w:rPr>
              <w:fldChar w:fldCharType="end"/>
            </w:r>
          </w:hyperlink>
        </w:p>
        <w:p w14:paraId="49915869" w14:textId="78E76A2F"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72" w:history="1">
            <w:r w:rsidR="005A467E" w:rsidRPr="005D5A5F">
              <w:rPr>
                <w:rStyle w:val="Hyperlink"/>
                <w:rFonts w:ascii="Times New Roman" w:hAnsi="Times New Roman" w:cs="Times New Roman"/>
                <w:b/>
                <w:bCs/>
                <w:szCs w:val="26"/>
              </w:rPr>
              <w:t>4</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Sự</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chuyển</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thể</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của</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chất</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_Toc79258272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5</w:t>
            </w:r>
            <w:r w:rsidR="005A467E" w:rsidRPr="005D5A5F">
              <w:rPr>
                <w:rFonts w:ascii="Times New Roman" w:hAnsi="Times New Roman" w:cs="Times New Roman"/>
                <w:webHidden/>
                <w:szCs w:val="26"/>
              </w:rPr>
              <w:fldChar w:fldCharType="end"/>
            </w:r>
          </w:hyperlink>
        </w:p>
        <w:p w14:paraId="67F9866A" w14:textId="45356E4D"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273" w:history="1">
            <w:r w:rsidR="005A467E" w:rsidRPr="005D5A5F">
              <w:rPr>
                <w:rStyle w:val="Hyperlink"/>
                <w:rFonts w:ascii="Times New Roman" w:hAnsi="Times New Roman" w:cs="Times New Roman"/>
                <w:b/>
                <w:noProof/>
                <w:szCs w:val="26"/>
                <w:lang w:bidi="vi-VN"/>
              </w:rPr>
              <w:t>II</w:t>
            </w:r>
            <w:r w:rsidR="005A467E" w:rsidRPr="005D5A5F">
              <w:rPr>
                <w:rStyle w:val="Hyperlink"/>
                <w:rFonts w:ascii="Times New Roman" w:hAnsi="Times New Roman" w:cs="Times New Roman"/>
                <w:noProof/>
                <w:szCs w:val="26"/>
                <w:lang w:bidi="vi-VN"/>
              </w:rPr>
              <w:t xml:space="preserve">. </w:t>
            </w:r>
            <w:r w:rsidR="005A467E" w:rsidRPr="005D5A5F">
              <w:rPr>
                <w:rStyle w:val="Hyperlink"/>
                <w:rFonts w:ascii="Times New Roman" w:hAnsi="Times New Roman" w:cs="Times New Roman"/>
                <w:b/>
                <w:noProof/>
                <w:szCs w:val="26"/>
                <w:lang w:bidi="vi-VN"/>
              </w:rPr>
              <w:t>BÀI</w:t>
            </w:r>
            <w:r w:rsidR="005A467E" w:rsidRPr="005D5A5F">
              <w:rPr>
                <w:rStyle w:val="Hyperlink"/>
                <w:rFonts w:ascii="Times New Roman" w:hAnsi="Times New Roman" w:cs="Times New Roman"/>
                <w:noProof/>
                <w:szCs w:val="26"/>
                <w:lang w:bidi="vi-VN"/>
              </w:rPr>
              <w:t xml:space="preserve"> </w:t>
            </w:r>
            <w:r w:rsidR="005A467E" w:rsidRPr="005D5A5F">
              <w:rPr>
                <w:rStyle w:val="Hyperlink"/>
                <w:rFonts w:ascii="Times New Roman" w:hAnsi="Times New Roman" w:cs="Times New Roman"/>
                <w:b/>
                <w:noProof/>
                <w:szCs w:val="26"/>
                <w:lang w:bidi="vi-VN"/>
              </w:rPr>
              <w:t>TẬP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_Toc79258273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5</w:t>
            </w:r>
            <w:r w:rsidR="005A467E" w:rsidRPr="005D5A5F">
              <w:rPr>
                <w:rFonts w:ascii="Times New Roman" w:eastAsia="Times New Roman" w:hAnsi="Times New Roman" w:cs="Times New Roman"/>
                <w:b/>
                <w:bCs/>
                <w:noProof/>
                <w:webHidden/>
                <w:color w:val="auto"/>
                <w:szCs w:val="26"/>
                <w:lang w:eastAsia="en-US"/>
              </w:rPr>
              <w:fldChar w:fldCharType="end"/>
            </w:r>
          </w:hyperlink>
        </w:p>
        <w:p w14:paraId="6AA67B47" w14:textId="6AFD8817"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74" w:history="1">
            <w:r w:rsidR="005A467E" w:rsidRPr="005D5A5F">
              <w:rPr>
                <w:rStyle w:val="Hyperlink"/>
                <w:rFonts w:ascii="Times New Roman" w:hAnsi="Times New Roman" w:cs="Times New Roman"/>
                <w:b/>
                <w:szCs w:val="26"/>
              </w:rPr>
              <w:t>1</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SỰ</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ĐA</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DẠNG</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CỦA</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CHẤT</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VÀ</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CÁC</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THỂ</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CƠ</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BẢN</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CỦA</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szCs w:val="26"/>
              </w:rPr>
              <w:t>CHẤT</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_Toc79258274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5</w:t>
            </w:r>
            <w:r w:rsidR="005A467E" w:rsidRPr="005D5A5F">
              <w:rPr>
                <w:rFonts w:ascii="Times New Roman" w:hAnsi="Times New Roman" w:cs="Times New Roman"/>
                <w:webHidden/>
                <w:szCs w:val="26"/>
              </w:rPr>
              <w:fldChar w:fldCharType="end"/>
            </w:r>
          </w:hyperlink>
        </w:p>
        <w:p w14:paraId="0FD44CC8" w14:textId="02918A66"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75" w:history="1">
            <w:r w:rsidR="005A467E" w:rsidRPr="005D5A5F">
              <w:rPr>
                <w:rStyle w:val="Hyperlink"/>
                <w:rFonts w:ascii="Times New Roman" w:hAnsi="Times New Roman" w:cs="Times New Roman"/>
                <w:b/>
                <w:szCs w:val="26"/>
                <w:lang w:val="vi-VN"/>
              </w:rPr>
              <w:t>2</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b/>
                <w:szCs w:val="26"/>
                <w:lang w:val="vi-VN"/>
              </w:rPr>
              <w:t>TÍNH</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b/>
                <w:szCs w:val="26"/>
                <w:lang w:val="vi-VN"/>
              </w:rPr>
              <w:t>CHẤT</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b/>
                <w:szCs w:val="26"/>
                <w:lang w:val="vi-VN"/>
              </w:rPr>
              <w:t>CỦA</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b/>
                <w:szCs w:val="26"/>
                <w:lang w:val="vi-VN"/>
              </w:rPr>
              <w:t>CHẤT</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_Toc79258275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12</w:t>
            </w:r>
            <w:r w:rsidR="005A467E" w:rsidRPr="005D5A5F">
              <w:rPr>
                <w:rFonts w:ascii="Times New Roman" w:hAnsi="Times New Roman" w:cs="Times New Roman"/>
                <w:webHidden/>
                <w:szCs w:val="26"/>
              </w:rPr>
              <w:fldChar w:fldCharType="end"/>
            </w:r>
          </w:hyperlink>
        </w:p>
        <w:p w14:paraId="5E923D0B" w14:textId="09B2AF62"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76" w:history="1">
            <w:r w:rsidR="005A467E" w:rsidRPr="005D5A5F">
              <w:rPr>
                <w:rStyle w:val="Hyperlink"/>
                <w:rFonts w:ascii="Times New Roman" w:hAnsi="Times New Roman" w:cs="Times New Roman"/>
                <w:b/>
                <w:bCs/>
                <w:szCs w:val="26"/>
              </w:rPr>
              <w:t>3</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SỰ</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CHUYỂN</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THỂ</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CỦA</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CHẤT</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_Toc79258276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16</w:t>
            </w:r>
            <w:r w:rsidR="005A467E" w:rsidRPr="005D5A5F">
              <w:rPr>
                <w:rFonts w:ascii="Times New Roman" w:hAnsi="Times New Roman" w:cs="Times New Roman"/>
                <w:webHidden/>
                <w:szCs w:val="26"/>
              </w:rPr>
              <w:fldChar w:fldCharType="end"/>
            </w:r>
          </w:hyperlink>
        </w:p>
        <w:p w14:paraId="2B3CA52A" w14:textId="21410BC3" w:rsidR="005A467E" w:rsidRPr="005D5A5F" w:rsidRDefault="00102694" w:rsidP="005A467E">
          <w:pPr>
            <w:pStyle w:val="TOC1"/>
            <w:tabs>
              <w:tab w:val="right" w:leader="dot" w:pos="10043"/>
            </w:tabs>
            <w:rPr>
              <w:rFonts w:ascii="Times New Roman" w:eastAsiaTheme="minorEastAsia" w:hAnsi="Times New Roman"/>
              <w:b w:val="0"/>
              <w:bCs w:val="0"/>
              <w:noProof/>
              <w:sz w:val="26"/>
              <w:szCs w:val="26"/>
            </w:rPr>
          </w:pPr>
          <w:hyperlink w:anchor="_Toc79258277" w:history="1">
            <w:r w:rsidR="005A467E" w:rsidRPr="005D5A5F">
              <w:rPr>
                <w:rStyle w:val="Hyperlink"/>
                <w:rFonts w:ascii="Times New Roman" w:hAnsi="Times New Roman"/>
                <w:noProof/>
                <w:sz w:val="26"/>
                <w:szCs w:val="26"/>
              </w:rPr>
              <w:t>CHỦ ĐỀ 3. OXYGEN – KHÔNG KHÍ</w:t>
            </w:r>
            <w:r w:rsidR="005A467E" w:rsidRPr="005D5A5F">
              <w:rPr>
                <w:rFonts w:ascii="Times New Roman" w:hAnsi="Times New Roman"/>
                <w:noProof/>
                <w:webHidden/>
                <w:sz w:val="26"/>
                <w:szCs w:val="26"/>
              </w:rPr>
              <w:tab/>
            </w:r>
            <w:r w:rsidR="005A467E" w:rsidRPr="005D5A5F">
              <w:rPr>
                <w:rFonts w:ascii="Times New Roman" w:hAnsi="Times New Roman"/>
                <w:noProof/>
                <w:webHidden/>
                <w:sz w:val="26"/>
                <w:szCs w:val="26"/>
              </w:rPr>
              <w:fldChar w:fldCharType="begin"/>
            </w:r>
            <w:r w:rsidR="005A467E" w:rsidRPr="005D5A5F">
              <w:rPr>
                <w:rFonts w:ascii="Times New Roman" w:hAnsi="Times New Roman"/>
                <w:noProof/>
                <w:webHidden/>
                <w:sz w:val="26"/>
                <w:szCs w:val="26"/>
              </w:rPr>
              <w:instrText xml:space="preserve"> PAGEREF _Toc79258277 \h </w:instrText>
            </w:r>
            <w:r w:rsidR="005A467E" w:rsidRPr="005D5A5F">
              <w:rPr>
                <w:rFonts w:ascii="Times New Roman" w:hAnsi="Times New Roman"/>
                <w:noProof/>
                <w:webHidden/>
                <w:sz w:val="26"/>
                <w:szCs w:val="26"/>
              </w:rPr>
            </w:r>
            <w:r w:rsidR="005A467E" w:rsidRPr="005D5A5F">
              <w:rPr>
                <w:rFonts w:ascii="Times New Roman" w:hAnsi="Times New Roman"/>
                <w:noProof/>
                <w:webHidden/>
                <w:sz w:val="26"/>
                <w:szCs w:val="26"/>
              </w:rPr>
              <w:fldChar w:fldCharType="separate"/>
            </w:r>
            <w:r w:rsidR="00C9650D" w:rsidRPr="005D5A5F">
              <w:rPr>
                <w:rFonts w:ascii="Times New Roman" w:hAnsi="Times New Roman"/>
                <w:noProof/>
                <w:webHidden/>
                <w:sz w:val="26"/>
                <w:szCs w:val="26"/>
              </w:rPr>
              <w:t>27</w:t>
            </w:r>
            <w:r w:rsidR="005A467E" w:rsidRPr="005D5A5F">
              <w:rPr>
                <w:rFonts w:ascii="Times New Roman" w:hAnsi="Times New Roman"/>
                <w:noProof/>
                <w:webHidden/>
                <w:sz w:val="26"/>
                <w:szCs w:val="26"/>
              </w:rPr>
              <w:fldChar w:fldCharType="end"/>
            </w:r>
          </w:hyperlink>
        </w:p>
        <w:p w14:paraId="509911C0" w14:textId="0CF8E126" w:rsidR="005A467E" w:rsidRPr="005D5A5F" w:rsidRDefault="00102694" w:rsidP="005A467E">
          <w:pPr>
            <w:pStyle w:val="TOC3"/>
            <w:tabs>
              <w:tab w:val="right" w:leader="dot" w:pos="10043"/>
            </w:tabs>
            <w:ind w:left="0"/>
            <w:rPr>
              <w:rFonts w:ascii="Times New Roman" w:eastAsiaTheme="minorEastAsia" w:hAnsi="Times New Roman" w:cs="Times New Roman"/>
              <w:noProof/>
              <w:color w:val="auto"/>
              <w:szCs w:val="26"/>
              <w:lang w:eastAsia="en-US"/>
            </w:rPr>
          </w:pPr>
          <w:hyperlink w:anchor="_Toc79258278" w:history="1">
            <w:r w:rsidR="005A467E" w:rsidRPr="005D5A5F">
              <w:rPr>
                <w:rStyle w:val="Hyperlink"/>
                <w:rFonts w:ascii="Times New Roman" w:hAnsi="Times New Roman" w:cs="Times New Roman"/>
                <w:b/>
                <w:noProof/>
                <w:szCs w:val="26"/>
              </w:rPr>
              <w:t>BÀI 1. OXYGEN</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_Toc79258278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27</w:t>
            </w:r>
            <w:r w:rsidR="005A467E" w:rsidRPr="005D5A5F">
              <w:rPr>
                <w:rFonts w:ascii="Times New Roman" w:eastAsia="Times New Roman" w:hAnsi="Times New Roman" w:cs="Times New Roman"/>
                <w:b/>
                <w:bCs/>
                <w:noProof/>
                <w:webHidden/>
                <w:color w:val="auto"/>
                <w:szCs w:val="26"/>
                <w:lang w:eastAsia="en-US"/>
              </w:rPr>
              <w:fldChar w:fldCharType="end"/>
            </w:r>
          </w:hyperlink>
        </w:p>
        <w:p w14:paraId="1B4AD642" w14:textId="765B8C12"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279" w:history="1">
            <w:r w:rsidR="005A467E" w:rsidRPr="005D5A5F">
              <w:rPr>
                <w:rStyle w:val="Hyperlink"/>
                <w:rFonts w:ascii="Times New Roman" w:hAnsi="Times New Roman" w:cs="Times New Roman"/>
                <w:b/>
                <w:noProof/>
                <w:szCs w:val="26"/>
                <w:lang w:eastAsia="vi-VN" w:bidi="vi-VN"/>
              </w:rPr>
              <w:t>I</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LÝ</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THUYẾT</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CẦN</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NHỚ</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_Toc79258279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27</w:t>
            </w:r>
            <w:r w:rsidR="005A467E" w:rsidRPr="005D5A5F">
              <w:rPr>
                <w:rFonts w:ascii="Times New Roman" w:eastAsia="Times New Roman" w:hAnsi="Times New Roman" w:cs="Times New Roman"/>
                <w:b/>
                <w:bCs/>
                <w:noProof/>
                <w:webHidden/>
                <w:color w:val="auto"/>
                <w:szCs w:val="26"/>
                <w:lang w:eastAsia="en-US"/>
              </w:rPr>
              <w:fldChar w:fldCharType="end"/>
            </w:r>
          </w:hyperlink>
        </w:p>
        <w:p w14:paraId="210A5DD9" w14:textId="39724435"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80" w:history="1">
            <w:r w:rsidR="005A467E" w:rsidRPr="005D5A5F">
              <w:rPr>
                <w:rStyle w:val="Hyperlink"/>
                <w:rFonts w:ascii="Times New Roman" w:hAnsi="Times New Roman" w:cs="Times New Roman"/>
                <w:b/>
                <w:szCs w:val="26"/>
              </w:rPr>
              <w:t>1</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Tính chất vật lí.</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_Toc79258280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27</w:t>
            </w:r>
            <w:r w:rsidR="005A467E" w:rsidRPr="005D5A5F">
              <w:rPr>
                <w:rFonts w:ascii="Times New Roman" w:hAnsi="Times New Roman" w:cs="Times New Roman"/>
                <w:webHidden/>
                <w:szCs w:val="26"/>
              </w:rPr>
              <w:fldChar w:fldCharType="end"/>
            </w:r>
          </w:hyperlink>
        </w:p>
        <w:p w14:paraId="25BF0654" w14:textId="386407A5"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81" w:history="1">
            <w:r w:rsidR="005A467E" w:rsidRPr="005D5A5F">
              <w:rPr>
                <w:rStyle w:val="Hyperlink"/>
                <w:rFonts w:ascii="Times New Roman" w:hAnsi="Times New Roman" w:cs="Times New Roman"/>
                <w:b/>
                <w:szCs w:val="26"/>
              </w:rPr>
              <w:t>2. Tầm quan trọng của oxygen</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_Toc79258281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27</w:t>
            </w:r>
            <w:r w:rsidR="005A467E" w:rsidRPr="005D5A5F">
              <w:rPr>
                <w:rFonts w:ascii="Times New Roman" w:hAnsi="Times New Roman" w:cs="Times New Roman"/>
                <w:webHidden/>
                <w:szCs w:val="26"/>
              </w:rPr>
              <w:fldChar w:fldCharType="end"/>
            </w:r>
          </w:hyperlink>
        </w:p>
        <w:p w14:paraId="2C629CB5" w14:textId="632CBDC7"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82" w:history="1">
            <w:r w:rsidR="005A467E" w:rsidRPr="005D5A5F">
              <w:rPr>
                <w:rStyle w:val="Hyperlink"/>
                <w:rFonts w:ascii="Times New Roman" w:hAnsi="Times New Roman" w:cs="Times New Roman"/>
                <w:b/>
                <w:szCs w:val="26"/>
              </w:rPr>
              <w:t>3. An toàn cháy nổ</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_Toc79258282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29</w:t>
            </w:r>
            <w:r w:rsidR="005A467E" w:rsidRPr="005D5A5F">
              <w:rPr>
                <w:rFonts w:ascii="Times New Roman" w:hAnsi="Times New Roman" w:cs="Times New Roman"/>
                <w:webHidden/>
                <w:szCs w:val="26"/>
              </w:rPr>
              <w:fldChar w:fldCharType="end"/>
            </w:r>
          </w:hyperlink>
        </w:p>
        <w:p w14:paraId="5E229D93" w14:textId="38B54029"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83" w:history="1">
            <w:r w:rsidR="005A467E" w:rsidRPr="005D5A5F">
              <w:rPr>
                <w:rStyle w:val="Hyperlink"/>
                <w:rFonts w:ascii="Times New Roman" w:hAnsi="Times New Roman" w:cs="Times New Roman"/>
                <w:b/>
                <w:bCs/>
                <w:szCs w:val="26"/>
              </w:rPr>
              <w:t>4.</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Các nguồn tạo ra oxygen</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_Toc79258283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29</w:t>
            </w:r>
            <w:r w:rsidR="005A467E" w:rsidRPr="005D5A5F">
              <w:rPr>
                <w:rFonts w:ascii="Times New Roman" w:hAnsi="Times New Roman" w:cs="Times New Roman"/>
                <w:webHidden/>
                <w:szCs w:val="26"/>
              </w:rPr>
              <w:fldChar w:fldCharType="end"/>
            </w:r>
          </w:hyperlink>
        </w:p>
        <w:p w14:paraId="7103F7BA" w14:textId="591EC64C"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284" w:history="1">
            <w:r w:rsidR="005A467E" w:rsidRPr="005D5A5F">
              <w:rPr>
                <w:rStyle w:val="Hyperlink"/>
                <w:rFonts w:ascii="Times New Roman" w:hAnsi="Times New Roman" w:cs="Times New Roman"/>
                <w:b/>
                <w:noProof/>
                <w:szCs w:val="26"/>
                <w:lang w:val="vi-VN"/>
              </w:rPr>
              <w:t>II. BÀI TẬP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_Toc79258284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30</w:t>
            </w:r>
            <w:r w:rsidR="005A467E" w:rsidRPr="005D5A5F">
              <w:rPr>
                <w:rFonts w:ascii="Times New Roman" w:eastAsia="Times New Roman" w:hAnsi="Times New Roman" w:cs="Times New Roman"/>
                <w:b/>
                <w:bCs/>
                <w:noProof/>
                <w:webHidden/>
                <w:color w:val="auto"/>
                <w:szCs w:val="26"/>
                <w:lang w:eastAsia="en-US"/>
              </w:rPr>
              <w:fldChar w:fldCharType="end"/>
            </w:r>
          </w:hyperlink>
        </w:p>
        <w:p w14:paraId="404386EB" w14:textId="76DEB19F"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85" w:history="1">
            <w:r w:rsidR="005A467E" w:rsidRPr="005D5A5F">
              <w:rPr>
                <w:rStyle w:val="Hyperlink"/>
                <w:rFonts w:ascii="Times New Roman" w:hAnsi="Times New Roman" w:cs="Times New Roman"/>
                <w:szCs w:val="26"/>
                <w:lang w:val="vi-VN"/>
              </w:rPr>
              <w:t>1. TÍNH CHẤT CỦA OXYGEN</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_Toc79258285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30</w:t>
            </w:r>
            <w:r w:rsidR="005A467E" w:rsidRPr="005D5A5F">
              <w:rPr>
                <w:rFonts w:ascii="Times New Roman" w:hAnsi="Times New Roman" w:cs="Times New Roman"/>
                <w:webHidden/>
                <w:szCs w:val="26"/>
              </w:rPr>
              <w:fldChar w:fldCharType="end"/>
            </w:r>
          </w:hyperlink>
        </w:p>
        <w:p w14:paraId="799BB205" w14:textId="374E64D0"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86" w:history="1">
            <w:r w:rsidR="005A467E" w:rsidRPr="005D5A5F">
              <w:rPr>
                <w:rStyle w:val="Hyperlink"/>
                <w:rFonts w:ascii="Times New Roman" w:hAnsi="Times New Roman" w:cs="Times New Roman"/>
                <w:szCs w:val="26"/>
                <w:lang w:val="vi-VN"/>
              </w:rPr>
              <w:t>2. TẦM QUAN TRỌNG CỦA OXYGEN</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_Toc79258286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32</w:t>
            </w:r>
            <w:r w:rsidR="005A467E" w:rsidRPr="005D5A5F">
              <w:rPr>
                <w:rFonts w:ascii="Times New Roman" w:hAnsi="Times New Roman" w:cs="Times New Roman"/>
                <w:webHidden/>
                <w:szCs w:val="26"/>
              </w:rPr>
              <w:fldChar w:fldCharType="end"/>
            </w:r>
          </w:hyperlink>
        </w:p>
        <w:p w14:paraId="6509630C" w14:textId="6844981A" w:rsidR="005A467E" w:rsidRPr="005D5A5F" w:rsidRDefault="00102694" w:rsidP="005A467E">
          <w:pPr>
            <w:pStyle w:val="TOC3"/>
            <w:tabs>
              <w:tab w:val="right" w:leader="dot" w:pos="10043"/>
            </w:tabs>
            <w:ind w:left="0"/>
            <w:rPr>
              <w:rFonts w:ascii="Times New Roman" w:eastAsiaTheme="minorEastAsia" w:hAnsi="Times New Roman" w:cs="Times New Roman"/>
              <w:noProof/>
              <w:color w:val="auto"/>
              <w:szCs w:val="26"/>
              <w:lang w:eastAsia="en-US"/>
            </w:rPr>
          </w:pPr>
          <w:hyperlink w:anchor="_Toc79258287" w:history="1">
            <w:r w:rsidR="005A467E" w:rsidRPr="005D5A5F">
              <w:rPr>
                <w:rStyle w:val="Hyperlink"/>
                <w:rFonts w:ascii="Times New Roman" w:hAnsi="Times New Roman" w:cs="Times New Roman"/>
                <w:b/>
                <w:noProof/>
                <w:szCs w:val="26"/>
                <w:lang w:val="vi-VN" w:eastAsia="vi-VN" w:bidi="vi-VN"/>
              </w:rPr>
              <w:t>BÀI 2. KHÔNG KHÍ VÀ BẢO VỆ MÔI TRƯỜNG KHÔNG KHÍ</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_Toc79258287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43</w:t>
            </w:r>
            <w:r w:rsidR="005A467E" w:rsidRPr="005D5A5F">
              <w:rPr>
                <w:rFonts w:ascii="Times New Roman" w:eastAsia="Times New Roman" w:hAnsi="Times New Roman" w:cs="Times New Roman"/>
                <w:b/>
                <w:bCs/>
                <w:noProof/>
                <w:webHidden/>
                <w:color w:val="auto"/>
                <w:szCs w:val="26"/>
                <w:lang w:eastAsia="en-US"/>
              </w:rPr>
              <w:fldChar w:fldCharType="end"/>
            </w:r>
          </w:hyperlink>
        </w:p>
        <w:p w14:paraId="3429BFAB" w14:textId="57FC0D48"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288" w:history="1">
            <w:r w:rsidR="005A467E" w:rsidRPr="005D5A5F">
              <w:rPr>
                <w:rStyle w:val="Hyperlink"/>
                <w:rFonts w:ascii="Times New Roman" w:hAnsi="Times New Roman" w:cs="Times New Roman"/>
                <w:b/>
                <w:noProof/>
                <w:szCs w:val="26"/>
                <w:lang w:eastAsia="vi-VN" w:bidi="vi-VN"/>
              </w:rPr>
              <w:t>I. LÝ THUYẾT CẦN NHỚ</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_Toc79258288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43</w:t>
            </w:r>
            <w:r w:rsidR="005A467E" w:rsidRPr="005D5A5F">
              <w:rPr>
                <w:rFonts w:ascii="Times New Roman" w:eastAsia="Times New Roman" w:hAnsi="Times New Roman" w:cs="Times New Roman"/>
                <w:b/>
                <w:bCs/>
                <w:noProof/>
                <w:webHidden/>
                <w:color w:val="auto"/>
                <w:szCs w:val="26"/>
                <w:lang w:eastAsia="en-US"/>
              </w:rPr>
              <w:fldChar w:fldCharType="end"/>
            </w:r>
          </w:hyperlink>
        </w:p>
        <w:p w14:paraId="40AAC3B6" w14:textId="56EFA0F7"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289" w:history="1">
            <w:r w:rsidR="005A467E" w:rsidRPr="005D5A5F">
              <w:rPr>
                <w:rStyle w:val="Hyperlink"/>
                <w:rFonts w:ascii="Times New Roman" w:hAnsi="Times New Roman" w:cs="Times New Roman"/>
                <w:b/>
                <w:noProof/>
                <w:szCs w:val="26"/>
                <w:lang w:eastAsia="vi-VN" w:bidi="vi-VN"/>
              </w:rPr>
              <w:t>II. BÀI TẬP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_Toc79258289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43</w:t>
            </w:r>
            <w:r w:rsidR="005A467E" w:rsidRPr="005D5A5F">
              <w:rPr>
                <w:rFonts w:ascii="Times New Roman" w:eastAsia="Times New Roman" w:hAnsi="Times New Roman" w:cs="Times New Roman"/>
                <w:b/>
                <w:bCs/>
                <w:noProof/>
                <w:webHidden/>
                <w:color w:val="auto"/>
                <w:szCs w:val="26"/>
                <w:lang w:eastAsia="en-US"/>
              </w:rPr>
              <w:fldChar w:fldCharType="end"/>
            </w:r>
          </w:hyperlink>
        </w:p>
        <w:p w14:paraId="7222E69E" w14:textId="42953B43"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90" w:history="1">
            <w:r w:rsidR="005A467E" w:rsidRPr="005D5A5F">
              <w:rPr>
                <w:rStyle w:val="Hyperlink"/>
                <w:rFonts w:ascii="Times New Roman" w:hAnsi="Times New Roman" w:cs="Times New Roman"/>
                <w:szCs w:val="26"/>
              </w:rPr>
              <w:t>1. THÀNH PHẦN VÀ VAI TRÒ CỦA KHÔNG KHÍ</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_Toc79258290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b/>
                <w:bCs/>
                <w:webHidden/>
                <w:szCs w:val="26"/>
              </w:rPr>
              <w:t>Error! Bookmark not defined.</w:t>
            </w:r>
            <w:r w:rsidR="005A467E" w:rsidRPr="005D5A5F">
              <w:rPr>
                <w:rFonts w:ascii="Times New Roman" w:hAnsi="Times New Roman" w:cs="Times New Roman"/>
                <w:webHidden/>
                <w:szCs w:val="26"/>
              </w:rPr>
              <w:fldChar w:fldCharType="end"/>
            </w:r>
          </w:hyperlink>
        </w:p>
        <w:p w14:paraId="3FF642DE" w14:textId="535E01B5"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91" w:history="1">
            <w:r w:rsidR="005A467E" w:rsidRPr="005D5A5F">
              <w:rPr>
                <w:rStyle w:val="Hyperlink"/>
                <w:rFonts w:ascii="Times New Roman" w:hAnsi="Times New Roman" w:cs="Times New Roman"/>
                <w:b/>
                <w:szCs w:val="26"/>
                <w:lang w:val="vi-VN"/>
              </w:rPr>
              <w:t>2</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b/>
                <w:szCs w:val="26"/>
                <w:lang w:val="vi-VN"/>
              </w:rPr>
              <w:t>Ô</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b/>
                <w:szCs w:val="26"/>
                <w:lang w:val="vi-VN"/>
              </w:rPr>
              <w:t>NHIỄM</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b/>
                <w:szCs w:val="26"/>
                <w:lang w:val="vi-VN"/>
              </w:rPr>
              <w:t>KHÔNG</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b/>
                <w:szCs w:val="26"/>
                <w:lang w:val="vi-VN"/>
              </w:rPr>
              <w:t>KHÍ</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_Toc79258291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46</w:t>
            </w:r>
            <w:r w:rsidR="005A467E" w:rsidRPr="005D5A5F">
              <w:rPr>
                <w:rFonts w:ascii="Times New Roman" w:hAnsi="Times New Roman" w:cs="Times New Roman"/>
                <w:webHidden/>
                <w:szCs w:val="26"/>
              </w:rPr>
              <w:fldChar w:fldCharType="end"/>
            </w:r>
          </w:hyperlink>
        </w:p>
        <w:p w14:paraId="65702812" w14:textId="022AD6E5" w:rsidR="005A467E" w:rsidRPr="005D5A5F" w:rsidRDefault="00102694" w:rsidP="005A467E">
          <w:pPr>
            <w:pStyle w:val="TOC1"/>
            <w:tabs>
              <w:tab w:val="right" w:leader="dot" w:pos="10043"/>
            </w:tabs>
            <w:rPr>
              <w:rFonts w:ascii="Times New Roman" w:eastAsiaTheme="minorEastAsia" w:hAnsi="Times New Roman"/>
              <w:b w:val="0"/>
              <w:bCs w:val="0"/>
              <w:noProof/>
              <w:sz w:val="26"/>
              <w:szCs w:val="26"/>
            </w:rPr>
          </w:pPr>
          <w:hyperlink w:anchor="_Toc79258292" w:history="1">
            <w:r w:rsidR="005A467E" w:rsidRPr="005D5A5F">
              <w:rPr>
                <w:rStyle w:val="Hyperlink"/>
                <w:rFonts w:ascii="Times New Roman" w:hAnsi="Times New Roman"/>
                <w:noProof/>
                <w:sz w:val="26"/>
                <w:szCs w:val="26"/>
                <w:lang w:val="vi-VN"/>
              </w:rPr>
              <w:t>PHẦN E. MỘT SỐ VẬT LIỆU, NGUYÊN LIỆU, LƯƠNG THỰC – THỰC PHẨM</w:t>
            </w:r>
            <w:r w:rsidR="005A467E" w:rsidRPr="005D5A5F">
              <w:rPr>
                <w:rFonts w:ascii="Times New Roman" w:hAnsi="Times New Roman"/>
                <w:noProof/>
                <w:webHidden/>
                <w:sz w:val="26"/>
                <w:szCs w:val="26"/>
              </w:rPr>
              <w:tab/>
            </w:r>
            <w:r w:rsidR="005A467E" w:rsidRPr="005D5A5F">
              <w:rPr>
                <w:rFonts w:ascii="Times New Roman" w:hAnsi="Times New Roman"/>
                <w:noProof/>
                <w:webHidden/>
                <w:sz w:val="26"/>
                <w:szCs w:val="26"/>
              </w:rPr>
              <w:fldChar w:fldCharType="begin"/>
            </w:r>
            <w:r w:rsidR="005A467E" w:rsidRPr="005D5A5F">
              <w:rPr>
                <w:rFonts w:ascii="Times New Roman" w:hAnsi="Times New Roman"/>
                <w:noProof/>
                <w:webHidden/>
                <w:sz w:val="26"/>
                <w:szCs w:val="26"/>
              </w:rPr>
              <w:instrText xml:space="preserve"> PAGEREF _Toc79258292 \h </w:instrText>
            </w:r>
            <w:r w:rsidR="005A467E" w:rsidRPr="005D5A5F">
              <w:rPr>
                <w:rFonts w:ascii="Times New Roman" w:hAnsi="Times New Roman"/>
                <w:noProof/>
                <w:webHidden/>
                <w:sz w:val="26"/>
                <w:szCs w:val="26"/>
              </w:rPr>
            </w:r>
            <w:r w:rsidR="005A467E" w:rsidRPr="005D5A5F">
              <w:rPr>
                <w:rFonts w:ascii="Times New Roman" w:hAnsi="Times New Roman"/>
                <w:noProof/>
                <w:webHidden/>
                <w:sz w:val="26"/>
                <w:szCs w:val="26"/>
              </w:rPr>
              <w:fldChar w:fldCharType="separate"/>
            </w:r>
            <w:r w:rsidR="00C9650D" w:rsidRPr="005D5A5F">
              <w:rPr>
                <w:rFonts w:ascii="Times New Roman" w:hAnsi="Times New Roman"/>
                <w:noProof/>
                <w:webHidden/>
                <w:sz w:val="26"/>
                <w:szCs w:val="26"/>
              </w:rPr>
              <w:t>53</w:t>
            </w:r>
            <w:r w:rsidR="005A467E" w:rsidRPr="005D5A5F">
              <w:rPr>
                <w:rFonts w:ascii="Times New Roman" w:hAnsi="Times New Roman"/>
                <w:noProof/>
                <w:webHidden/>
                <w:sz w:val="26"/>
                <w:szCs w:val="26"/>
              </w:rPr>
              <w:fldChar w:fldCharType="end"/>
            </w:r>
          </w:hyperlink>
        </w:p>
        <w:p w14:paraId="1ABE2A2F" w14:textId="7361AC92" w:rsidR="005A467E" w:rsidRPr="005D5A5F" w:rsidRDefault="00102694" w:rsidP="005A467E">
          <w:pPr>
            <w:pStyle w:val="TOC3"/>
            <w:tabs>
              <w:tab w:val="right" w:leader="dot" w:pos="10043"/>
            </w:tabs>
            <w:ind w:left="0"/>
            <w:rPr>
              <w:rFonts w:ascii="Times New Roman" w:eastAsiaTheme="minorEastAsia" w:hAnsi="Times New Roman" w:cs="Times New Roman"/>
              <w:noProof/>
              <w:color w:val="auto"/>
              <w:szCs w:val="26"/>
              <w:lang w:eastAsia="en-US"/>
            </w:rPr>
          </w:pPr>
          <w:hyperlink w:anchor="_Toc79258293" w:history="1">
            <w:r w:rsidR="005A467E" w:rsidRPr="005D5A5F">
              <w:rPr>
                <w:rStyle w:val="Hyperlink"/>
                <w:rFonts w:ascii="Times New Roman" w:hAnsi="Times New Roman" w:cs="Times New Roman"/>
                <w:b/>
                <w:noProof/>
                <w:szCs w:val="26"/>
                <w:lang w:val="vi-VN"/>
              </w:rPr>
              <w:t>BÀI 11. MỘT</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SỐ VẬT LIỆU</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THÔNG</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DỤNG</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_Toc79258293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53</w:t>
            </w:r>
            <w:r w:rsidR="005A467E" w:rsidRPr="005D5A5F">
              <w:rPr>
                <w:rFonts w:ascii="Times New Roman" w:eastAsia="Times New Roman" w:hAnsi="Times New Roman" w:cs="Times New Roman"/>
                <w:b/>
                <w:bCs/>
                <w:noProof/>
                <w:webHidden/>
                <w:color w:val="auto"/>
                <w:szCs w:val="26"/>
                <w:lang w:eastAsia="en-US"/>
              </w:rPr>
              <w:fldChar w:fldCharType="end"/>
            </w:r>
          </w:hyperlink>
        </w:p>
        <w:p w14:paraId="0C651948" w14:textId="276A382C"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294" w:history="1">
            <w:r w:rsidR="005A467E" w:rsidRPr="005D5A5F">
              <w:rPr>
                <w:rStyle w:val="Hyperlink"/>
                <w:rFonts w:ascii="Times New Roman" w:hAnsi="Times New Roman" w:cs="Times New Roman"/>
                <w:b/>
                <w:noProof/>
                <w:szCs w:val="26"/>
                <w:lang w:eastAsia="vi-VN" w:bidi="vi-VN"/>
              </w:rPr>
              <w:t>I. LÝ</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THUYẾT</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CẦN</w:t>
            </w:r>
            <w:r w:rsidR="005A467E" w:rsidRPr="005D5A5F">
              <w:rPr>
                <w:rStyle w:val="Hyperlink"/>
                <w:rFonts w:ascii="Times New Roman" w:hAnsi="Times New Roman" w:cs="Times New Roman"/>
                <w:noProof/>
                <w:szCs w:val="26"/>
                <w:lang w:eastAsia="vi-VN" w:bidi="vi-VN"/>
              </w:rPr>
              <w:t xml:space="preserve"> </w:t>
            </w:r>
            <w:r w:rsidR="005A467E" w:rsidRPr="005D5A5F">
              <w:rPr>
                <w:rStyle w:val="Hyperlink"/>
                <w:rFonts w:ascii="Times New Roman" w:hAnsi="Times New Roman" w:cs="Times New Roman"/>
                <w:b/>
                <w:noProof/>
                <w:szCs w:val="26"/>
                <w:lang w:eastAsia="vi-VN" w:bidi="vi-VN"/>
              </w:rPr>
              <w:t>NHỚ</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_Toc79258294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53</w:t>
            </w:r>
            <w:r w:rsidR="005A467E" w:rsidRPr="005D5A5F">
              <w:rPr>
                <w:rFonts w:ascii="Times New Roman" w:eastAsia="Times New Roman" w:hAnsi="Times New Roman" w:cs="Times New Roman"/>
                <w:b/>
                <w:bCs/>
                <w:noProof/>
                <w:webHidden/>
                <w:color w:val="auto"/>
                <w:szCs w:val="26"/>
                <w:lang w:eastAsia="en-US"/>
              </w:rPr>
              <w:fldChar w:fldCharType="end"/>
            </w:r>
          </w:hyperlink>
        </w:p>
        <w:p w14:paraId="1D878838" w14:textId="774531E7"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95" w:history="1">
            <w:r w:rsidR="005A467E" w:rsidRPr="005D5A5F">
              <w:rPr>
                <w:rStyle w:val="Hyperlink"/>
                <w:rFonts w:ascii="Times New Roman" w:hAnsi="Times New Roman" w:cs="Times New Roman"/>
                <w:b/>
                <w:szCs w:val="26"/>
              </w:rPr>
              <w:t>1</w:t>
            </w:r>
            <w:r w:rsidR="005A467E" w:rsidRPr="005D5A5F">
              <w:rPr>
                <w:rStyle w:val="Hyperlink"/>
                <w:rFonts w:ascii="Times New Roman" w:hAnsi="Times New Roman" w:cs="Times New Roman"/>
                <w:szCs w:val="26"/>
              </w:rPr>
              <w:t xml:space="preserve">. </w:t>
            </w:r>
            <w:r w:rsidR="005A467E" w:rsidRPr="005D5A5F">
              <w:rPr>
                <w:rStyle w:val="Hyperlink"/>
                <w:rFonts w:ascii="Times New Roman" w:hAnsi="Times New Roman" w:cs="Times New Roman"/>
                <w:b/>
                <w:bCs/>
                <w:szCs w:val="26"/>
              </w:rPr>
              <w:t>Tìm hiểu vật liệu</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_Toc79258295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53</w:t>
            </w:r>
            <w:r w:rsidR="005A467E" w:rsidRPr="005D5A5F">
              <w:rPr>
                <w:rFonts w:ascii="Times New Roman" w:hAnsi="Times New Roman" w:cs="Times New Roman"/>
                <w:webHidden/>
                <w:szCs w:val="26"/>
              </w:rPr>
              <w:fldChar w:fldCharType="end"/>
            </w:r>
          </w:hyperlink>
        </w:p>
        <w:p w14:paraId="7381947F" w14:textId="54C2C7E9"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296" w:history="1">
            <w:r w:rsidR="005A467E" w:rsidRPr="005D5A5F">
              <w:rPr>
                <w:rStyle w:val="Hyperlink"/>
                <w:rFonts w:ascii="Times New Roman" w:hAnsi="Times New Roman" w:cs="Times New Roman"/>
                <w:b/>
                <w:szCs w:val="26"/>
              </w:rPr>
              <w:t>2. Sử dụng vật liệu an toàn, hiệu quả.</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_Toc79258296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54</w:t>
            </w:r>
            <w:r w:rsidR="005A467E" w:rsidRPr="005D5A5F">
              <w:rPr>
                <w:rFonts w:ascii="Times New Roman" w:hAnsi="Times New Roman" w:cs="Times New Roman"/>
                <w:webHidden/>
                <w:szCs w:val="26"/>
              </w:rPr>
              <w:fldChar w:fldCharType="end"/>
            </w:r>
          </w:hyperlink>
        </w:p>
        <w:p w14:paraId="4D2AC944" w14:textId="64F4FF05"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297" w:history="1">
            <w:r w:rsidR="005A467E" w:rsidRPr="005D5A5F">
              <w:rPr>
                <w:rStyle w:val="Hyperlink"/>
                <w:rFonts w:ascii="Times New Roman" w:hAnsi="Times New Roman" w:cs="Times New Roman"/>
                <w:b/>
                <w:noProof/>
                <w:szCs w:val="26"/>
              </w:rPr>
              <w:t>II. BÀI TẬP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_Toc79258297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54</w:t>
            </w:r>
            <w:r w:rsidR="005A467E" w:rsidRPr="005D5A5F">
              <w:rPr>
                <w:rFonts w:ascii="Times New Roman" w:eastAsia="Times New Roman" w:hAnsi="Times New Roman" w:cs="Times New Roman"/>
                <w:b/>
                <w:bCs/>
                <w:noProof/>
                <w:webHidden/>
                <w:color w:val="auto"/>
                <w:szCs w:val="26"/>
                <w:lang w:eastAsia="en-US"/>
              </w:rPr>
              <w:fldChar w:fldCharType="end"/>
            </w:r>
          </w:hyperlink>
        </w:p>
        <w:p w14:paraId="7D781CBA" w14:textId="5BAD90B5" w:rsidR="005A467E" w:rsidRPr="005D5A5F" w:rsidRDefault="00102694" w:rsidP="005A467E">
          <w:pPr>
            <w:pStyle w:val="TOC3"/>
            <w:tabs>
              <w:tab w:val="right" w:leader="dot" w:pos="10043"/>
            </w:tabs>
            <w:ind w:left="0"/>
            <w:rPr>
              <w:rFonts w:ascii="Times New Roman" w:eastAsiaTheme="minorEastAsia" w:hAnsi="Times New Roman" w:cs="Times New Roman"/>
              <w:noProof/>
              <w:color w:val="auto"/>
              <w:szCs w:val="26"/>
              <w:lang w:eastAsia="en-US"/>
            </w:rPr>
          </w:pPr>
          <w:hyperlink w:anchor="_Toc79258298" w:history="1">
            <w:r w:rsidR="005A467E" w:rsidRPr="005D5A5F">
              <w:rPr>
                <w:rStyle w:val="Hyperlink"/>
                <w:rFonts w:ascii="Times New Roman" w:hAnsi="Times New Roman" w:cs="Times New Roman"/>
                <w:b/>
                <w:noProof/>
                <w:szCs w:val="26"/>
              </w:rPr>
              <w:t>BÀI 12. NHIÊN</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LIỆU</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VÀ</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AN</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NINH</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NĂNG</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LƯỢNG</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_Toc79258298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66</w:t>
            </w:r>
            <w:r w:rsidR="005A467E" w:rsidRPr="005D5A5F">
              <w:rPr>
                <w:rFonts w:ascii="Times New Roman" w:eastAsia="Times New Roman" w:hAnsi="Times New Roman" w:cs="Times New Roman"/>
                <w:b/>
                <w:bCs/>
                <w:noProof/>
                <w:webHidden/>
                <w:color w:val="auto"/>
                <w:szCs w:val="26"/>
                <w:lang w:eastAsia="en-US"/>
              </w:rPr>
              <w:fldChar w:fldCharType="end"/>
            </w:r>
          </w:hyperlink>
        </w:p>
        <w:p w14:paraId="03F30269" w14:textId="787CA3A2"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299" w:history="1">
            <w:r w:rsidR="005A467E" w:rsidRPr="005D5A5F">
              <w:rPr>
                <w:rStyle w:val="Hyperlink"/>
                <w:rFonts w:ascii="Times New Roman" w:hAnsi="Times New Roman" w:cs="Times New Roman"/>
                <w:b/>
                <w:noProof/>
                <w:szCs w:val="26"/>
              </w:rPr>
              <w:t>I. Ý THUYẾT CẦN NHỚ</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_Toc79258299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66</w:t>
            </w:r>
            <w:r w:rsidR="005A467E" w:rsidRPr="005D5A5F">
              <w:rPr>
                <w:rFonts w:ascii="Times New Roman" w:eastAsia="Times New Roman" w:hAnsi="Times New Roman" w:cs="Times New Roman"/>
                <w:b/>
                <w:bCs/>
                <w:noProof/>
                <w:webHidden/>
                <w:color w:val="auto"/>
                <w:szCs w:val="26"/>
                <w:lang w:eastAsia="en-US"/>
              </w:rPr>
              <w:fldChar w:fldCharType="end"/>
            </w:r>
          </w:hyperlink>
        </w:p>
        <w:p w14:paraId="1CB02CEB" w14:textId="3C6204BB"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00" w:history="1">
            <w:r w:rsidR="005A467E" w:rsidRPr="005D5A5F">
              <w:rPr>
                <w:rStyle w:val="Hyperlink"/>
                <w:rFonts w:ascii="Times New Roman" w:hAnsi="Times New Roman" w:cs="Times New Roman"/>
                <w:b/>
                <w:szCs w:val="26"/>
              </w:rPr>
              <w:t>1. Một số nhiên liệu thông dụng</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_Toc79258300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66</w:t>
            </w:r>
            <w:r w:rsidR="005A467E" w:rsidRPr="005D5A5F">
              <w:rPr>
                <w:rFonts w:ascii="Times New Roman" w:hAnsi="Times New Roman" w:cs="Times New Roman"/>
                <w:webHidden/>
                <w:szCs w:val="26"/>
              </w:rPr>
              <w:fldChar w:fldCharType="end"/>
            </w:r>
          </w:hyperlink>
        </w:p>
        <w:p w14:paraId="2DB804BF" w14:textId="4C03C4BB"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01" w:history="1">
            <w:r w:rsidR="005A467E" w:rsidRPr="005D5A5F">
              <w:rPr>
                <w:rStyle w:val="Hyperlink"/>
                <w:rFonts w:ascii="Times New Roman" w:hAnsi="Times New Roman" w:cs="Times New Roman"/>
                <w:b/>
                <w:szCs w:val="26"/>
              </w:rPr>
              <w:t>2. Tìm hiểu tính chất và ứng dụng của nhiên liệu</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_Toc79258301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66</w:t>
            </w:r>
            <w:r w:rsidR="005A467E" w:rsidRPr="005D5A5F">
              <w:rPr>
                <w:rFonts w:ascii="Times New Roman" w:hAnsi="Times New Roman" w:cs="Times New Roman"/>
                <w:webHidden/>
                <w:szCs w:val="26"/>
              </w:rPr>
              <w:fldChar w:fldCharType="end"/>
            </w:r>
          </w:hyperlink>
        </w:p>
        <w:p w14:paraId="079AD0E8" w14:textId="3D533E44"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02" w:history="1">
            <w:r w:rsidR="005A467E" w:rsidRPr="005D5A5F">
              <w:rPr>
                <w:rStyle w:val="Hyperlink"/>
                <w:rFonts w:ascii="Times New Roman" w:hAnsi="Times New Roman" w:cs="Times New Roman"/>
                <w:b/>
                <w:szCs w:val="26"/>
              </w:rPr>
              <w:t xml:space="preserve">3. </w:t>
            </w:r>
            <w:r w:rsidR="005A467E" w:rsidRPr="005D5A5F">
              <w:rPr>
                <w:rStyle w:val="Hyperlink"/>
                <w:rFonts w:ascii="Times New Roman" w:hAnsi="Times New Roman" w:cs="Times New Roman"/>
                <w:b/>
                <w:bCs/>
                <w:szCs w:val="26"/>
              </w:rPr>
              <w:t xml:space="preserve">Tìm hiểu một số biện pháp </w:t>
            </w:r>
            <w:r w:rsidR="005A467E" w:rsidRPr="005D5A5F">
              <w:rPr>
                <w:rStyle w:val="Hyperlink"/>
                <w:rFonts w:ascii="Times New Roman" w:hAnsi="Times New Roman" w:cs="Times New Roman"/>
                <w:b/>
                <w:bCs/>
                <w:szCs w:val="26"/>
                <w:lang w:val="vi-VN"/>
              </w:rPr>
              <w:t xml:space="preserve">và </w:t>
            </w:r>
            <w:r w:rsidR="005A467E" w:rsidRPr="005D5A5F">
              <w:rPr>
                <w:rStyle w:val="Hyperlink"/>
                <w:rFonts w:ascii="Times New Roman" w:hAnsi="Times New Roman" w:cs="Times New Roman"/>
                <w:b/>
                <w:bCs/>
                <w:szCs w:val="26"/>
              </w:rPr>
              <w:t>lợi ích của việc sử dụng nhiên liệu an toàn, hiệu quả</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_Toc79258302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67</w:t>
            </w:r>
            <w:r w:rsidR="005A467E" w:rsidRPr="005D5A5F">
              <w:rPr>
                <w:rFonts w:ascii="Times New Roman" w:hAnsi="Times New Roman" w:cs="Times New Roman"/>
                <w:webHidden/>
                <w:szCs w:val="26"/>
              </w:rPr>
              <w:fldChar w:fldCharType="end"/>
            </w:r>
          </w:hyperlink>
        </w:p>
        <w:p w14:paraId="594D0CA0" w14:textId="3988A867"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03" w:history="1">
            <w:r w:rsidR="005A467E" w:rsidRPr="005D5A5F">
              <w:rPr>
                <w:rStyle w:val="Hyperlink"/>
                <w:rFonts w:ascii="Times New Roman" w:hAnsi="Times New Roman" w:cs="Times New Roman"/>
                <w:b/>
                <w:szCs w:val="26"/>
              </w:rPr>
              <w:t>5. Tìm hiểu việc sử dụng nhiên liệu bảo đảm sự phát triển bền vững</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_Toc79258303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67</w:t>
            </w:r>
            <w:r w:rsidR="005A467E" w:rsidRPr="005D5A5F">
              <w:rPr>
                <w:rFonts w:ascii="Times New Roman" w:hAnsi="Times New Roman" w:cs="Times New Roman"/>
                <w:webHidden/>
                <w:szCs w:val="26"/>
              </w:rPr>
              <w:fldChar w:fldCharType="end"/>
            </w:r>
          </w:hyperlink>
        </w:p>
        <w:p w14:paraId="7BEA46BD" w14:textId="104D79BA"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304" w:history="1">
            <w:r w:rsidR="005A467E" w:rsidRPr="005D5A5F">
              <w:rPr>
                <w:rStyle w:val="Hyperlink"/>
                <w:rFonts w:ascii="Times New Roman" w:hAnsi="Times New Roman" w:cs="Times New Roman"/>
                <w:b/>
                <w:noProof/>
                <w:szCs w:val="26"/>
              </w:rPr>
              <w:t>II. BÀI TẬP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_Toc79258304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68</w:t>
            </w:r>
            <w:r w:rsidR="005A467E" w:rsidRPr="005D5A5F">
              <w:rPr>
                <w:rFonts w:ascii="Times New Roman" w:eastAsia="Times New Roman" w:hAnsi="Times New Roman" w:cs="Times New Roman"/>
                <w:b/>
                <w:bCs/>
                <w:noProof/>
                <w:webHidden/>
                <w:color w:val="auto"/>
                <w:szCs w:val="26"/>
                <w:lang w:eastAsia="en-US"/>
              </w:rPr>
              <w:fldChar w:fldCharType="end"/>
            </w:r>
          </w:hyperlink>
        </w:p>
        <w:p w14:paraId="65A8C116" w14:textId="4816FFE1" w:rsidR="005A467E" w:rsidRPr="005D5A5F" w:rsidRDefault="00102694" w:rsidP="005A467E">
          <w:pPr>
            <w:pStyle w:val="TOC3"/>
            <w:tabs>
              <w:tab w:val="right" w:leader="dot" w:pos="10043"/>
            </w:tabs>
            <w:ind w:left="0"/>
            <w:rPr>
              <w:rFonts w:ascii="Times New Roman" w:eastAsiaTheme="minorEastAsia" w:hAnsi="Times New Roman" w:cs="Times New Roman"/>
              <w:noProof/>
              <w:color w:val="auto"/>
              <w:szCs w:val="26"/>
              <w:lang w:eastAsia="en-US"/>
            </w:rPr>
          </w:pPr>
          <w:hyperlink w:anchor="_Toc79258305" w:history="1">
            <w:r w:rsidR="005A467E" w:rsidRPr="005D5A5F">
              <w:rPr>
                <w:rStyle w:val="Hyperlink"/>
                <w:rFonts w:ascii="Times New Roman" w:hAnsi="Times New Roman" w:cs="Times New Roman"/>
                <w:b/>
                <w:noProof/>
                <w:szCs w:val="26"/>
                <w:lang w:val="vi-VN"/>
              </w:rPr>
              <w:t>BÀI 13. MỘT</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SỐ</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NGUYÊN</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LIỆU</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_Toc79258305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80</w:t>
            </w:r>
            <w:r w:rsidR="005A467E" w:rsidRPr="005D5A5F">
              <w:rPr>
                <w:rFonts w:ascii="Times New Roman" w:eastAsia="Times New Roman" w:hAnsi="Times New Roman" w:cs="Times New Roman"/>
                <w:b/>
                <w:bCs/>
                <w:noProof/>
                <w:webHidden/>
                <w:color w:val="auto"/>
                <w:szCs w:val="26"/>
                <w:lang w:eastAsia="en-US"/>
              </w:rPr>
              <w:fldChar w:fldCharType="end"/>
            </w:r>
          </w:hyperlink>
        </w:p>
        <w:p w14:paraId="16044FB9" w14:textId="3B9CAFA7"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306" w:history="1">
            <w:r w:rsidR="005A467E" w:rsidRPr="005D5A5F">
              <w:rPr>
                <w:rStyle w:val="Hyperlink"/>
                <w:rFonts w:ascii="Times New Roman" w:hAnsi="Times New Roman" w:cs="Times New Roman"/>
                <w:b/>
                <w:noProof/>
                <w:szCs w:val="26"/>
              </w:rPr>
              <w:t>I. LÝ THUYẾT CẦN NHỚ</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_Toc79258306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80</w:t>
            </w:r>
            <w:r w:rsidR="005A467E" w:rsidRPr="005D5A5F">
              <w:rPr>
                <w:rFonts w:ascii="Times New Roman" w:eastAsia="Times New Roman" w:hAnsi="Times New Roman" w:cs="Times New Roman"/>
                <w:b/>
                <w:bCs/>
                <w:noProof/>
                <w:webHidden/>
                <w:color w:val="auto"/>
                <w:szCs w:val="26"/>
                <w:lang w:eastAsia="en-US"/>
              </w:rPr>
              <w:fldChar w:fldCharType="end"/>
            </w:r>
          </w:hyperlink>
        </w:p>
        <w:p w14:paraId="3E7320CF" w14:textId="20C8D184"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07" w:history="1">
            <w:r w:rsidR="005A467E" w:rsidRPr="005D5A5F">
              <w:rPr>
                <w:rStyle w:val="Hyperlink"/>
                <w:rFonts w:ascii="Times New Roman" w:hAnsi="Times New Roman" w:cs="Times New Roman"/>
                <w:b/>
                <w:szCs w:val="26"/>
              </w:rPr>
              <w:t>1. Tìm hiểu một số nguyên liệu thông dụng</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_Toc79258307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80</w:t>
            </w:r>
            <w:r w:rsidR="005A467E" w:rsidRPr="005D5A5F">
              <w:rPr>
                <w:rFonts w:ascii="Times New Roman" w:hAnsi="Times New Roman" w:cs="Times New Roman"/>
                <w:webHidden/>
                <w:szCs w:val="26"/>
              </w:rPr>
              <w:fldChar w:fldCharType="end"/>
            </w:r>
          </w:hyperlink>
        </w:p>
        <w:p w14:paraId="61BE6C4E" w14:textId="3A864EB5"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08" w:history="1">
            <w:r w:rsidR="005A467E" w:rsidRPr="005D5A5F">
              <w:rPr>
                <w:rStyle w:val="Hyperlink"/>
                <w:rFonts w:ascii="Times New Roman" w:hAnsi="Times New Roman" w:cs="Times New Roman"/>
                <w:b/>
                <w:szCs w:val="26"/>
              </w:rPr>
              <w:t>2. Tìm hiểu một ố tính chất và ứng dụng của nguyên liệu</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_Toc79258308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80</w:t>
            </w:r>
            <w:r w:rsidR="005A467E" w:rsidRPr="005D5A5F">
              <w:rPr>
                <w:rFonts w:ascii="Times New Roman" w:hAnsi="Times New Roman" w:cs="Times New Roman"/>
                <w:webHidden/>
                <w:szCs w:val="26"/>
              </w:rPr>
              <w:fldChar w:fldCharType="end"/>
            </w:r>
          </w:hyperlink>
        </w:p>
        <w:p w14:paraId="614DD4A2" w14:textId="32AB82C8"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09" w:history="1">
            <w:r w:rsidR="005A467E" w:rsidRPr="005D5A5F">
              <w:rPr>
                <w:rStyle w:val="Hyperlink"/>
                <w:rFonts w:ascii="Times New Roman" w:hAnsi="Times New Roman" w:cs="Times New Roman"/>
                <w:b/>
                <w:bCs/>
                <w:szCs w:val="26"/>
                <w:lang w:val="vi-VN"/>
              </w:rPr>
              <w:t>3.</w:t>
            </w:r>
            <w:r w:rsidR="005A467E" w:rsidRPr="005D5A5F">
              <w:rPr>
                <w:rStyle w:val="Hyperlink"/>
                <w:rFonts w:ascii="Times New Roman" w:eastAsia="Segoe UI" w:hAnsi="Times New Roman" w:cs="Times New Roman"/>
                <w:b/>
                <w:bCs/>
                <w:szCs w:val="26"/>
                <w:lang w:val="vi-VN"/>
              </w:rPr>
              <w:t xml:space="preserve"> Sử dụng nguyên liệu an toàn, hiệu quả và</w:t>
            </w:r>
            <w:r w:rsidR="005A467E" w:rsidRPr="005D5A5F">
              <w:rPr>
                <w:rStyle w:val="Hyperlink"/>
                <w:rFonts w:ascii="Times New Roman" w:hAnsi="Times New Roman" w:cs="Times New Roman"/>
                <w:b/>
                <w:bCs/>
                <w:szCs w:val="26"/>
                <w:lang w:val="vi-VN"/>
              </w:rPr>
              <w:t xml:space="preserve"> bảo đảm sự phát triển bền vững</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_Toc79258309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81</w:t>
            </w:r>
            <w:r w:rsidR="005A467E" w:rsidRPr="005D5A5F">
              <w:rPr>
                <w:rFonts w:ascii="Times New Roman" w:hAnsi="Times New Roman" w:cs="Times New Roman"/>
                <w:webHidden/>
                <w:szCs w:val="26"/>
              </w:rPr>
              <w:fldChar w:fldCharType="end"/>
            </w:r>
          </w:hyperlink>
        </w:p>
        <w:p w14:paraId="01E34510" w14:textId="3A8015AE"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10" w:history="1">
            <w:r w:rsidR="005A467E" w:rsidRPr="005D5A5F">
              <w:rPr>
                <w:rStyle w:val="Hyperlink"/>
                <w:rFonts w:ascii="Times New Roman" w:hAnsi="Times New Roman" w:cs="Times New Roman"/>
                <w:b/>
                <w:szCs w:val="26"/>
              </w:rPr>
              <w:t>4. Tìm hiểu sử dụng nguyên liệu</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_Toc79258310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81</w:t>
            </w:r>
            <w:r w:rsidR="005A467E" w:rsidRPr="005D5A5F">
              <w:rPr>
                <w:rFonts w:ascii="Times New Roman" w:hAnsi="Times New Roman" w:cs="Times New Roman"/>
                <w:webHidden/>
                <w:szCs w:val="26"/>
              </w:rPr>
              <w:fldChar w:fldCharType="end"/>
            </w:r>
          </w:hyperlink>
        </w:p>
        <w:p w14:paraId="06DD341C" w14:textId="67C5E227"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311" w:history="1">
            <w:r w:rsidR="005A467E" w:rsidRPr="005D5A5F">
              <w:rPr>
                <w:rStyle w:val="Hyperlink"/>
                <w:rFonts w:ascii="Times New Roman" w:hAnsi="Times New Roman" w:cs="Times New Roman"/>
                <w:b/>
                <w:noProof/>
                <w:szCs w:val="26"/>
              </w:rPr>
              <w:t>II. BÀI TẬP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_Toc79258311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82</w:t>
            </w:r>
            <w:r w:rsidR="005A467E" w:rsidRPr="005D5A5F">
              <w:rPr>
                <w:rFonts w:ascii="Times New Roman" w:eastAsia="Times New Roman" w:hAnsi="Times New Roman" w:cs="Times New Roman"/>
                <w:b/>
                <w:bCs/>
                <w:noProof/>
                <w:webHidden/>
                <w:color w:val="auto"/>
                <w:szCs w:val="26"/>
                <w:lang w:eastAsia="en-US"/>
              </w:rPr>
              <w:fldChar w:fldCharType="end"/>
            </w:r>
          </w:hyperlink>
        </w:p>
        <w:p w14:paraId="6F24B99D" w14:textId="69FA5DB0" w:rsidR="005A467E" w:rsidRPr="005D5A5F" w:rsidRDefault="00102694" w:rsidP="005A467E">
          <w:pPr>
            <w:pStyle w:val="TOC3"/>
            <w:tabs>
              <w:tab w:val="right" w:leader="dot" w:pos="10043"/>
            </w:tabs>
            <w:ind w:left="0"/>
            <w:rPr>
              <w:rFonts w:ascii="Times New Roman" w:eastAsiaTheme="minorEastAsia" w:hAnsi="Times New Roman" w:cs="Times New Roman"/>
              <w:noProof/>
              <w:color w:val="auto"/>
              <w:szCs w:val="26"/>
              <w:lang w:eastAsia="en-US"/>
            </w:rPr>
          </w:pPr>
          <w:hyperlink w:anchor="_Toc79258312" w:history="1">
            <w:r w:rsidR="005A467E" w:rsidRPr="005D5A5F">
              <w:rPr>
                <w:rStyle w:val="Hyperlink"/>
                <w:rFonts w:ascii="Times New Roman" w:hAnsi="Times New Roman" w:cs="Times New Roman"/>
                <w:b/>
                <w:noProof/>
                <w:szCs w:val="26"/>
                <w:lang w:val="vi-VN"/>
              </w:rPr>
              <w:t>BÀI 14. MỘT</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SỐ</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LƯƠNG</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THỰC-</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THỰC</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PHẨM</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_Toc79258312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94</w:t>
            </w:r>
            <w:r w:rsidR="005A467E" w:rsidRPr="005D5A5F">
              <w:rPr>
                <w:rFonts w:ascii="Times New Roman" w:eastAsia="Times New Roman" w:hAnsi="Times New Roman" w:cs="Times New Roman"/>
                <w:b/>
                <w:bCs/>
                <w:noProof/>
                <w:webHidden/>
                <w:color w:val="auto"/>
                <w:szCs w:val="26"/>
                <w:lang w:eastAsia="en-US"/>
              </w:rPr>
              <w:fldChar w:fldCharType="end"/>
            </w:r>
          </w:hyperlink>
        </w:p>
        <w:p w14:paraId="6EF1A9A5" w14:textId="3AEB54A7"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313" w:history="1">
            <w:r w:rsidR="005A467E" w:rsidRPr="005D5A5F">
              <w:rPr>
                <w:rStyle w:val="Hyperlink"/>
                <w:rFonts w:ascii="Times New Roman" w:hAnsi="Times New Roman" w:cs="Times New Roman"/>
                <w:b/>
                <w:noProof/>
                <w:szCs w:val="26"/>
              </w:rPr>
              <w:t>I. LÝ THUYẾT CẦN NHỚ</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_Toc79258313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94</w:t>
            </w:r>
            <w:r w:rsidR="005A467E" w:rsidRPr="005D5A5F">
              <w:rPr>
                <w:rFonts w:ascii="Times New Roman" w:eastAsia="Times New Roman" w:hAnsi="Times New Roman" w:cs="Times New Roman"/>
                <w:b/>
                <w:bCs/>
                <w:noProof/>
                <w:webHidden/>
                <w:color w:val="auto"/>
                <w:szCs w:val="26"/>
                <w:lang w:eastAsia="en-US"/>
              </w:rPr>
              <w:fldChar w:fldCharType="end"/>
            </w:r>
          </w:hyperlink>
        </w:p>
        <w:p w14:paraId="480605F8" w14:textId="44615016"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14" w:history="1">
            <w:r w:rsidR="005A467E" w:rsidRPr="005D5A5F">
              <w:rPr>
                <w:rStyle w:val="Hyperlink"/>
                <w:rFonts w:ascii="Times New Roman" w:hAnsi="Times New Roman" w:cs="Times New Roman"/>
                <w:b/>
                <w:szCs w:val="26"/>
              </w:rPr>
              <w:t>1. Tìm hiểu một số loại thương thực phổ biến</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_Toc79258314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94</w:t>
            </w:r>
            <w:r w:rsidR="005A467E" w:rsidRPr="005D5A5F">
              <w:rPr>
                <w:rFonts w:ascii="Times New Roman" w:hAnsi="Times New Roman" w:cs="Times New Roman"/>
                <w:webHidden/>
                <w:szCs w:val="26"/>
              </w:rPr>
              <w:fldChar w:fldCharType="end"/>
            </w:r>
          </w:hyperlink>
        </w:p>
        <w:p w14:paraId="2A1FCBA5" w14:textId="0E227C81"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15" w:history="1">
            <w:r w:rsidR="005A467E" w:rsidRPr="005D5A5F">
              <w:rPr>
                <w:rStyle w:val="Hyperlink"/>
                <w:rFonts w:ascii="Times New Roman" w:hAnsi="Times New Roman" w:cs="Times New Roman"/>
                <w:b/>
                <w:szCs w:val="26"/>
              </w:rPr>
              <w:t xml:space="preserve">2. Tìm hiểu </w:t>
            </w:r>
            <w:r w:rsidR="005A467E" w:rsidRPr="005D5A5F">
              <w:rPr>
                <w:rStyle w:val="Hyperlink"/>
                <w:rFonts w:ascii="Times New Roman" w:eastAsia="Segoe UI" w:hAnsi="Times New Roman" w:cs="Times New Roman"/>
                <w:b/>
                <w:szCs w:val="26"/>
                <w:lang w:val="vi-VN"/>
              </w:rPr>
              <w:t>một số tính chất và ứng dụng của lương thực</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_Toc79258315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94</w:t>
            </w:r>
            <w:r w:rsidR="005A467E" w:rsidRPr="005D5A5F">
              <w:rPr>
                <w:rFonts w:ascii="Times New Roman" w:hAnsi="Times New Roman" w:cs="Times New Roman"/>
                <w:webHidden/>
                <w:szCs w:val="26"/>
              </w:rPr>
              <w:fldChar w:fldCharType="end"/>
            </w:r>
          </w:hyperlink>
        </w:p>
        <w:p w14:paraId="20D43689" w14:textId="47D17331"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16" w:history="1">
            <w:r w:rsidR="005A467E" w:rsidRPr="005D5A5F">
              <w:rPr>
                <w:rStyle w:val="Hyperlink"/>
                <w:rFonts w:ascii="Times New Roman" w:hAnsi="Times New Roman" w:cs="Times New Roman"/>
                <w:b/>
                <w:szCs w:val="26"/>
                <w:lang w:val="vi-VN"/>
              </w:rPr>
              <w:t>3. Tìm hiểu một số loại thực phẩm</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_Toc79258316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95</w:t>
            </w:r>
            <w:r w:rsidR="005A467E" w:rsidRPr="005D5A5F">
              <w:rPr>
                <w:rFonts w:ascii="Times New Roman" w:hAnsi="Times New Roman" w:cs="Times New Roman"/>
                <w:webHidden/>
                <w:szCs w:val="26"/>
              </w:rPr>
              <w:fldChar w:fldCharType="end"/>
            </w:r>
          </w:hyperlink>
        </w:p>
        <w:p w14:paraId="083CE516" w14:textId="46295A13"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317" w:history="1">
            <w:r w:rsidR="005A467E" w:rsidRPr="005D5A5F">
              <w:rPr>
                <w:rStyle w:val="Hyperlink"/>
                <w:rFonts w:ascii="Times New Roman" w:hAnsi="Times New Roman" w:cs="Times New Roman"/>
                <w:b/>
                <w:noProof/>
                <w:szCs w:val="26"/>
              </w:rPr>
              <w:t>II. BÀI TẬP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_Toc79258317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96</w:t>
            </w:r>
            <w:r w:rsidR="005A467E" w:rsidRPr="005D5A5F">
              <w:rPr>
                <w:rFonts w:ascii="Times New Roman" w:eastAsia="Times New Roman" w:hAnsi="Times New Roman" w:cs="Times New Roman"/>
                <w:b/>
                <w:bCs/>
                <w:noProof/>
                <w:webHidden/>
                <w:color w:val="auto"/>
                <w:szCs w:val="26"/>
                <w:lang w:eastAsia="en-US"/>
              </w:rPr>
              <w:fldChar w:fldCharType="end"/>
            </w:r>
          </w:hyperlink>
        </w:p>
        <w:p w14:paraId="232D4321" w14:textId="06DF6DF6" w:rsidR="005A467E" w:rsidRPr="005D5A5F" w:rsidRDefault="00102694" w:rsidP="005A467E">
          <w:pPr>
            <w:pStyle w:val="TOC1"/>
            <w:tabs>
              <w:tab w:val="right" w:leader="dot" w:pos="10043"/>
            </w:tabs>
            <w:rPr>
              <w:rFonts w:ascii="Times New Roman" w:eastAsiaTheme="minorEastAsia" w:hAnsi="Times New Roman"/>
              <w:b w:val="0"/>
              <w:bCs w:val="0"/>
              <w:noProof/>
              <w:sz w:val="26"/>
              <w:szCs w:val="26"/>
            </w:rPr>
          </w:pPr>
          <w:hyperlink w:anchor="_Toc79258318" w:history="1">
            <w:r w:rsidR="005A467E" w:rsidRPr="005D5A5F">
              <w:rPr>
                <w:rStyle w:val="Hyperlink"/>
                <w:rFonts w:ascii="Times New Roman" w:hAnsi="Times New Roman"/>
                <w:noProof/>
                <w:sz w:val="26"/>
                <w:szCs w:val="26"/>
              </w:rPr>
              <w:t>PHẦN F. HỖN HỢP</w:t>
            </w:r>
            <w:r w:rsidR="005A467E" w:rsidRPr="005D5A5F">
              <w:rPr>
                <w:rFonts w:ascii="Times New Roman" w:hAnsi="Times New Roman"/>
                <w:noProof/>
                <w:webHidden/>
                <w:sz w:val="26"/>
                <w:szCs w:val="26"/>
              </w:rPr>
              <w:tab/>
            </w:r>
            <w:r w:rsidR="005A467E" w:rsidRPr="005D5A5F">
              <w:rPr>
                <w:rFonts w:ascii="Times New Roman" w:hAnsi="Times New Roman"/>
                <w:noProof/>
                <w:webHidden/>
                <w:sz w:val="26"/>
                <w:szCs w:val="26"/>
              </w:rPr>
              <w:fldChar w:fldCharType="begin"/>
            </w:r>
            <w:r w:rsidR="005A467E" w:rsidRPr="005D5A5F">
              <w:rPr>
                <w:rFonts w:ascii="Times New Roman" w:hAnsi="Times New Roman"/>
                <w:noProof/>
                <w:webHidden/>
                <w:sz w:val="26"/>
                <w:szCs w:val="26"/>
              </w:rPr>
              <w:instrText xml:space="preserve"> PAGEREF _Toc79258318 \h </w:instrText>
            </w:r>
            <w:r w:rsidR="005A467E" w:rsidRPr="005D5A5F">
              <w:rPr>
                <w:rFonts w:ascii="Times New Roman" w:hAnsi="Times New Roman"/>
                <w:noProof/>
                <w:webHidden/>
                <w:sz w:val="26"/>
                <w:szCs w:val="26"/>
              </w:rPr>
            </w:r>
            <w:r w:rsidR="005A467E" w:rsidRPr="005D5A5F">
              <w:rPr>
                <w:rFonts w:ascii="Times New Roman" w:hAnsi="Times New Roman"/>
                <w:noProof/>
                <w:webHidden/>
                <w:sz w:val="26"/>
                <w:szCs w:val="26"/>
              </w:rPr>
              <w:fldChar w:fldCharType="separate"/>
            </w:r>
            <w:r w:rsidR="00C9650D" w:rsidRPr="005D5A5F">
              <w:rPr>
                <w:rFonts w:ascii="Times New Roman" w:hAnsi="Times New Roman"/>
                <w:noProof/>
                <w:webHidden/>
                <w:sz w:val="26"/>
                <w:szCs w:val="26"/>
              </w:rPr>
              <w:t>114</w:t>
            </w:r>
            <w:r w:rsidR="005A467E" w:rsidRPr="005D5A5F">
              <w:rPr>
                <w:rFonts w:ascii="Times New Roman" w:hAnsi="Times New Roman"/>
                <w:noProof/>
                <w:webHidden/>
                <w:sz w:val="26"/>
                <w:szCs w:val="26"/>
              </w:rPr>
              <w:fldChar w:fldCharType="end"/>
            </w:r>
          </w:hyperlink>
        </w:p>
        <w:p w14:paraId="1A74FD11" w14:textId="0185AB64" w:rsidR="005A467E" w:rsidRPr="005D5A5F" w:rsidRDefault="00102694" w:rsidP="005A467E">
          <w:pPr>
            <w:pStyle w:val="TOC3"/>
            <w:tabs>
              <w:tab w:val="right" w:leader="dot" w:pos="10043"/>
            </w:tabs>
            <w:ind w:left="0"/>
            <w:rPr>
              <w:rFonts w:ascii="Times New Roman" w:eastAsiaTheme="minorEastAsia" w:hAnsi="Times New Roman" w:cs="Times New Roman"/>
              <w:noProof/>
              <w:color w:val="auto"/>
              <w:szCs w:val="26"/>
              <w:lang w:eastAsia="en-US"/>
            </w:rPr>
          </w:pPr>
          <w:hyperlink w:anchor="_Toc79258319" w:history="1">
            <w:r w:rsidR="005A467E" w:rsidRPr="005D5A5F">
              <w:rPr>
                <w:rStyle w:val="Hyperlink"/>
                <w:rFonts w:ascii="Times New Roman" w:hAnsi="Times New Roman" w:cs="Times New Roman"/>
                <w:b/>
                <w:noProof/>
                <w:szCs w:val="26"/>
              </w:rPr>
              <w:t>BÀI 15. CHẤT</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TINH</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KHIẾT-</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HỖN</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HỢP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_Toc79258319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114</w:t>
            </w:r>
            <w:r w:rsidR="005A467E" w:rsidRPr="005D5A5F">
              <w:rPr>
                <w:rFonts w:ascii="Times New Roman" w:eastAsia="Times New Roman" w:hAnsi="Times New Roman" w:cs="Times New Roman"/>
                <w:b/>
                <w:bCs/>
                <w:noProof/>
                <w:webHidden/>
                <w:color w:val="auto"/>
                <w:szCs w:val="26"/>
                <w:lang w:eastAsia="en-US"/>
              </w:rPr>
              <w:fldChar w:fldCharType="end"/>
            </w:r>
          </w:hyperlink>
        </w:p>
        <w:p w14:paraId="151D31DF" w14:textId="0352E9F3"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320" w:history="1">
            <w:r w:rsidR="005A467E" w:rsidRPr="005D5A5F">
              <w:rPr>
                <w:rStyle w:val="Hyperlink"/>
                <w:rFonts w:ascii="Times New Roman" w:hAnsi="Times New Roman" w:cs="Times New Roman"/>
                <w:b/>
                <w:noProof/>
                <w:szCs w:val="26"/>
              </w:rPr>
              <w:t>I. LÝ THUYẾT CẦN NHỚ</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_Toc79258320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114</w:t>
            </w:r>
            <w:r w:rsidR="005A467E" w:rsidRPr="005D5A5F">
              <w:rPr>
                <w:rFonts w:ascii="Times New Roman" w:eastAsia="Times New Roman" w:hAnsi="Times New Roman" w:cs="Times New Roman"/>
                <w:b/>
                <w:bCs/>
                <w:noProof/>
                <w:webHidden/>
                <w:color w:val="auto"/>
                <w:szCs w:val="26"/>
                <w:lang w:eastAsia="en-US"/>
              </w:rPr>
              <w:fldChar w:fldCharType="end"/>
            </w:r>
          </w:hyperlink>
        </w:p>
        <w:p w14:paraId="1C0EF06F" w14:textId="6DD38560"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21" w:history="1">
            <w:r w:rsidR="005A467E" w:rsidRPr="005D5A5F">
              <w:rPr>
                <w:rStyle w:val="Hyperlink"/>
                <w:rFonts w:ascii="Times New Roman" w:hAnsi="Times New Roman" w:cs="Times New Roman"/>
                <w:b/>
                <w:szCs w:val="26"/>
              </w:rPr>
              <w:t>1. Tìm hiểu chất tinh khiết – hỗn hợp</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_Toc79258321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114</w:t>
            </w:r>
            <w:r w:rsidR="005A467E" w:rsidRPr="005D5A5F">
              <w:rPr>
                <w:rFonts w:ascii="Times New Roman" w:hAnsi="Times New Roman" w:cs="Times New Roman"/>
                <w:webHidden/>
                <w:szCs w:val="26"/>
              </w:rPr>
              <w:fldChar w:fldCharType="end"/>
            </w:r>
          </w:hyperlink>
        </w:p>
        <w:p w14:paraId="042AA38D" w14:textId="211C35EB"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22" w:history="1">
            <w:r w:rsidR="005A467E" w:rsidRPr="005D5A5F">
              <w:rPr>
                <w:rStyle w:val="Hyperlink"/>
                <w:rFonts w:ascii="Times New Roman" w:hAnsi="Times New Roman" w:cs="Times New Roman"/>
                <w:b/>
                <w:szCs w:val="26"/>
                <w:lang w:val="vi-VN"/>
              </w:rPr>
              <w:t>2.</w:t>
            </w:r>
            <w:r w:rsidR="005A467E" w:rsidRPr="005D5A5F">
              <w:rPr>
                <w:rStyle w:val="Hyperlink"/>
                <w:rFonts w:ascii="Times New Roman" w:hAnsi="Times New Roman" w:cs="Times New Roman"/>
                <w:b/>
                <w:bCs/>
                <w:szCs w:val="26"/>
              </w:rPr>
              <w:t xml:space="preserve"> Tìm hiểu dung môi, dung dịch; </w:t>
            </w:r>
            <w:r w:rsidR="005A467E" w:rsidRPr="005D5A5F">
              <w:rPr>
                <w:rStyle w:val="Hyperlink"/>
                <w:rFonts w:ascii="Times New Roman" w:hAnsi="Times New Roman" w:cs="Times New Roman"/>
                <w:szCs w:val="26"/>
              </w:rPr>
              <w:t>phân biệt hỗn hợp đồng nhất và hỗn hợp không đồng nhất</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szCs w:val="26"/>
              </w:rPr>
              <w:t>c</w:t>
            </w:r>
            <w:r w:rsidR="005A467E" w:rsidRPr="005D5A5F">
              <w:rPr>
                <w:rStyle w:val="Hyperlink"/>
                <w:rFonts w:ascii="Times New Roman" w:hAnsi="Times New Roman" w:cs="Times New Roman"/>
                <w:szCs w:val="26"/>
                <w:lang w:val="vi-VN"/>
              </w:rPr>
              <w:t>hất tan và không tan trong nước</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_Toc79258322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114</w:t>
            </w:r>
            <w:r w:rsidR="005A467E" w:rsidRPr="005D5A5F">
              <w:rPr>
                <w:rFonts w:ascii="Times New Roman" w:hAnsi="Times New Roman" w:cs="Times New Roman"/>
                <w:webHidden/>
                <w:szCs w:val="26"/>
              </w:rPr>
              <w:fldChar w:fldCharType="end"/>
            </w:r>
          </w:hyperlink>
        </w:p>
        <w:p w14:paraId="72D107CD" w14:textId="77C87C48"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23" w:history="1">
            <w:r w:rsidR="005A467E" w:rsidRPr="005D5A5F">
              <w:rPr>
                <w:rStyle w:val="Hyperlink"/>
                <w:rFonts w:ascii="Times New Roman" w:hAnsi="Times New Roman" w:cs="Times New Roman"/>
                <w:b/>
                <w:szCs w:val="26"/>
              </w:rPr>
              <w:t>3. Huyền phù và nhũ tương</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_Toc79258323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114</w:t>
            </w:r>
            <w:r w:rsidR="005A467E" w:rsidRPr="005D5A5F">
              <w:rPr>
                <w:rFonts w:ascii="Times New Roman" w:hAnsi="Times New Roman" w:cs="Times New Roman"/>
                <w:webHidden/>
                <w:szCs w:val="26"/>
              </w:rPr>
              <w:fldChar w:fldCharType="end"/>
            </w:r>
          </w:hyperlink>
        </w:p>
        <w:p w14:paraId="58252A6C" w14:textId="0EECB662"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24" w:history="1">
            <w:r w:rsidR="005A467E" w:rsidRPr="005D5A5F">
              <w:rPr>
                <w:rStyle w:val="Hyperlink"/>
                <w:rFonts w:ascii="Times New Roman" w:eastAsia="Segoe UI" w:hAnsi="Times New Roman" w:cs="Times New Roman"/>
                <w:b/>
                <w:bCs/>
                <w:szCs w:val="26"/>
                <w:lang w:val="vi-VN"/>
              </w:rPr>
              <w:t>Thí nghiệm: Nhũ tương</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_Toc79258324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115</w:t>
            </w:r>
            <w:r w:rsidR="005A467E" w:rsidRPr="005D5A5F">
              <w:rPr>
                <w:rFonts w:ascii="Times New Roman" w:hAnsi="Times New Roman" w:cs="Times New Roman"/>
                <w:webHidden/>
                <w:szCs w:val="26"/>
              </w:rPr>
              <w:fldChar w:fldCharType="end"/>
            </w:r>
          </w:hyperlink>
        </w:p>
        <w:p w14:paraId="24D96141" w14:textId="4763DFA8"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325" w:history="1">
            <w:r w:rsidR="005A467E" w:rsidRPr="005D5A5F">
              <w:rPr>
                <w:rStyle w:val="Hyperlink"/>
                <w:rFonts w:ascii="Times New Roman" w:hAnsi="Times New Roman" w:cs="Times New Roman"/>
                <w:b/>
                <w:noProof/>
                <w:szCs w:val="26"/>
              </w:rPr>
              <w:t>II. BÀI TẬP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_Toc79258325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115</w:t>
            </w:r>
            <w:r w:rsidR="005A467E" w:rsidRPr="005D5A5F">
              <w:rPr>
                <w:rFonts w:ascii="Times New Roman" w:eastAsia="Times New Roman" w:hAnsi="Times New Roman" w:cs="Times New Roman"/>
                <w:b/>
                <w:bCs/>
                <w:noProof/>
                <w:webHidden/>
                <w:color w:val="auto"/>
                <w:szCs w:val="26"/>
                <w:lang w:eastAsia="en-US"/>
              </w:rPr>
              <w:fldChar w:fldCharType="end"/>
            </w:r>
          </w:hyperlink>
        </w:p>
        <w:p w14:paraId="4274C34B" w14:textId="453D7536" w:rsidR="005A467E" w:rsidRPr="005D5A5F" w:rsidRDefault="00102694" w:rsidP="005A467E">
          <w:pPr>
            <w:pStyle w:val="TOC3"/>
            <w:tabs>
              <w:tab w:val="right" w:leader="dot" w:pos="10043"/>
            </w:tabs>
            <w:ind w:left="0"/>
            <w:rPr>
              <w:rFonts w:ascii="Times New Roman" w:eastAsiaTheme="minorEastAsia" w:hAnsi="Times New Roman" w:cs="Times New Roman"/>
              <w:noProof/>
              <w:color w:val="auto"/>
              <w:szCs w:val="26"/>
              <w:lang w:eastAsia="en-US"/>
            </w:rPr>
          </w:pPr>
          <w:hyperlink w:anchor="_Toc79258326" w:history="1">
            <w:r w:rsidR="005A467E" w:rsidRPr="005D5A5F">
              <w:rPr>
                <w:rStyle w:val="Hyperlink"/>
                <w:rFonts w:ascii="Times New Roman" w:hAnsi="Times New Roman" w:cs="Times New Roman"/>
                <w:b/>
                <w:noProof/>
                <w:szCs w:val="26"/>
                <w:lang w:val="vi-VN"/>
              </w:rPr>
              <w:t>BÀI 16. MỘT</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SỐ</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PHƯƠNG</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PHÁP</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TÁCH</w:t>
            </w:r>
            <w:r w:rsidR="005A467E" w:rsidRPr="005D5A5F">
              <w:rPr>
                <w:rStyle w:val="Hyperlink"/>
                <w:rFonts w:ascii="Times New Roman" w:hAnsi="Times New Roman" w:cs="Times New Roman"/>
                <w:noProof/>
                <w:szCs w:val="26"/>
                <w:lang w:val="vi-VN"/>
              </w:rPr>
              <w:t xml:space="preserve"> </w:t>
            </w:r>
            <w:r w:rsidR="005A467E" w:rsidRPr="005D5A5F">
              <w:rPr>
                <w:rStyle w:val="Hyperlink"/>
                <w:rFonts w:ascii="Times New Roman" w:hAnsi="Times New Roman" w:cs="Times New Roman"/>
                <w:b/>
                <w:noProof/>
                <w:szCs w:val="26"/>
                <w:lang w:val="vi-VN"/>
              </w:rPr>
              <w:t>CHẤT</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_Toc79258326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131</w:t>
            </w:r>
            <w:r w:rsidR="005A467E" w:rsidRPr="005D5A5F">
              <w:rPr>
                <w:rFonts w:ascii="Times New Roman" w:eastAsia="Times New Roman" w:hAnsi="Times New Roman" w:cs="Times New Roman"/>
                <w:b/>
                <w:bCs/>
                <w:noProof/>
                <w:webHidden/>
                <w:color w:val="auto"/>
                <w:szCs w:val="26"/>
                <w:lang w:eastAsia="en-US"/>
              </w:rPr>
              <w:fldChar w:fldCharType="end"/>
            </w:r>
          </w:hyperlink>
        </w:p>
        <w:p w14:paraId="1474F56E" w14:textId="16555657"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327" w:history="1">
            <w:r w:rsidR="005A467E" w:rsidRPr="005D5A5F">
              <w:rPr>
                <w:rStyle w:val="Hyperlink"/>
                <w:rFonts w:ascii="Times New Roman" w:hAnsi="Times New Roman" w:cs="Times New Roman"/>
                <w:b/>
                <w:noProof/>
                <w:szCs w:val="26"/>
              </w:rPr>
              <w:t>I. LÝ</w:t>
            </w:r>
            <w:r w:rsidR="005A467E" w:rsidRPr="005D5A5F">
              <w:rPr>
                <w:rStyle w:val="Hyperlink"/>
                <w:rFonts w:ascii="Times New Roman" w:hAnsi="Times New Roman" w:cs="Times New Roman"/>
                <w:noProof/>
                <w:szCs w:val="26"/>
              </w:rPr>
              <w:t xml:space="preserve"> </w:t>
            </w:r>
            <w:r w:rsidR="005A467E" w:rsidRPr="005D5A5F">
              <w:rPr>
                <w:rStyle w:val="Hyperlink"/>
                <w:rFonts w:ascii="Times New Roman" w:hAnsi="Times New Roman" w:cs="Times New Roman"/>
                <w:b/>
                <w:noProof/>
                <w:szCs w:val="26"/>
              </w:rPr>
              <w:t>THUYẾT CẦN NHỚ</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_Toc79258327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131</w:t>
            </w:r>
            <w:r w:rsidR="005A467E" w:rsidRPr="005D5A5F">
              <w:rPr>
                <w:rFonts w:ascii="Times New Roman" w:eastAsia="Times New Roman" w:hAnsi="Times New Roman" w:cs="Times New Roman"/>
                <w:b/>
                <w:bCs/>
                <w:noProof/>
                <w:webHidden/>
                <w:color w:val="auto"/>
                <w:szCs w:val="26"/>
                <w:lang w:eastAsia="en-US"/>
              </w:rPr>
              <w:fldChar w:fldCharType="end"/>
            </w:r>
          </w:hyperlink>
        </w:p>
        <w:p w14:paraId="65F846FD" w14:textId="7BCD6594"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28" w:history="1">
            <w:r w:rsidR="005A467E" w:rsidRPr="005D5A5F">
              <w:rPr>
                <w:rStyle w:val="Hyperlink"/>
                <w:rFonts w:ascii="Times New Roman" w:hAnsi="Times New Roman" w:cs="Times New Roman"/>
                <w:b/>
                <w:szCs w:val="26"/>
              </w:rPr>
              <w:t>1. Sự hòa tan các chất trong nước</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_Toc79258328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131</w:t>
            </w:r>
            <w:r w:rsidR="005A467E" w:rsidRPr="005D5A5F">
              <w:rPr>
                <w:rFonts w:ascii="Times New Roman" w:hAnsi="Times New Roman" w:cs="Times New Roman"/>
                <w:webHidden/>
                <w:szCs w:val="26"/>
              </w:rPr>
              <w:fldChar w:fldCharType="end"/>
            </w:r>
          </w:hyperlink>
        </w:p>
        <w:p w14:paraId="00C84370" w14:textId="6165CE75"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29" w:history="1">
            <w:r w:rsidR="005A467E" w:rsidRPr="005D5A5F">
              <w:rPr>
                <w:rStyle w:val="Hyperlink"/>
                <w:rFonts w:ascii="Times New Roman" w:hAnsi="Times New Roman" w:cs="Times New Roman"/>
                <w:b/>
                <w:szCs w:val="26"/>
              </w:rPr>
              <w:t>2. Một số phương pháp vật lí tách chất ra khỏi hỗn hợp</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_Toc79258329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131</w:t>
            </w:r>
            <w:r w:rsidR="005A467E" w:rsidRPr="005D5A5F">
              <w:rPr>
                <w:rFonts w:ascii="Times New Roman" w:hAnsi="Times New Roman" w:cs="Times New Roman"/>
                <w:webHidden/>
                <w:szCs w:val="26"/>
              </w:rPr>
              <w:fldChar w:fldCharType="end"/>
            </w:r>
          </w:hyperlink>
        </w:p>
        <w:p w14:paraId="1DCFC5E7" w14:textId="5023C68E" w:rsidR="005A467E" w:rsidRPr="005D5A5F" w:rsidRDefault="00102694" w:rsidP="005A467E">
          <w:pPr>
            <w:pStyle w:val="TOC4"/>
            <w:tabs>
              <w:tab w:val="right" w:leader="dot" w:pos="10043"/>
            </w:tabs>
            <w:ind w:left="0"/>
            <w:rPr>
              <w:rFonts w:ascii="Times New Roman" w:eastAsiaTheme="minorEastAsia" w:hAnsi="Times New Roman" w:cs="Times New Roman"/>
              <w:noProof/>
              <w:color w:val="auto"/>
              <w:szCs w:val="26"/>
              <w:lang w:eastAsia="en-US"/>
            </w:rPr>
          </w:pPr>
          <w:hyperlink w:anchor="_Toc79258330" w:history="1">
            <w:r w:rsidR="005A467E" w:rsidRPr="005D5A5F">
              <w:rPr>
                <w:rStyle w:val="Hyperlink"/>
                <w:rFonts w:ascii="Times New Roman" w:hAnsi="Times New Roman" w:cs="Times New Roman"/>
                <w:b/>
                <w:noProof/>
                <w:szCs w:val="26"/>
                <w:lang w:val="vi-VN"/>
              </w:rPr>
              <w:t>II.</w:t>
            </w:r>
            <w:r w:rsidR="005A467E" w:rsidRPr="005D5A5F">
              <w:rPr>
                <w:rStyle w:val="Hyperlink"/>
                <w:rFonts w:ascii="Times New Roman" w:hAnsi="Times New Roman" w:cs="Times New Roman"/>
                <w:b/>
                <w:noProof/>
                <w:szCs w:val="26"/>
              </w:rPr>
              <w:t xml:space="preserve"> BÀI TẬP</w:t>
            </w:r>
            <w:r w:rsidR="005A467E" w:rsidRPr="005D5A5F">
              <w:rPr>
                <w:rFonts w:ascii="Times New Roman" w:hAnsi="Times New Roman" w:cs="Times New Roman"/>
                <w:noProof/>
                <w:webHidden/>
                <w:szCs w:val="26"/>
              </w:rPr>
              <w:tab/>
            </w:r>
            <w:r w:rsidR="005A467E" w:rsidRPr="005D5A5F">
              <w:rPr>
                <w:rFonts w:ascii="Times New Roman" w:eastAsia="Times New Roman" w:hAnsi="Times New Roman" w:cs="Times New Roman"/>
                <w:b/>
                <w:bCs/>
                <w:noProof/>
                <w:webHidden/>
                <w:color w:val="auto"/>
                <w:szCs w:val="26"/>
                <w:lang w:eastAsia="en-US"/>
              </w:rPr>
              <w:fldChar w:fldCharType="begin"/>
            </w:r>
            <w:r w:rsidR="005A467E" w:rsidRPr="005D5A5F">
              <w:rPr>
                <w:rFonts w:ascii="Times New Roman" w:eastAsia="Times New Roman" w:hAnsi="Times New Roman" w:cs="Times New Roman"/>
                <w:b/>
                <w:bCs/>
                <w:noProof/>
                <w:webHidden/>
                <w:color w:val="auto"/>
                <w:szCs w:val="26"/>
                <w:lang w:eastAsia="en-US"/>
              </w:rPr>
              <w:instrText xml:space="preserve"> PAGEREF _Toc79258330 \h </w:instrText>
            </w:r>
            <w:r w:rsidR="005A467E" w:rsidRPr="005D5A5F">
              <w:rPr>
                <w:rFonts w:ascii="Times New Roman" w:eastAsia="Times New Roman" w:hAnsi="Times New Roman" w:cs="Times New Roman"/>
                <w:b/>
                <w:bCs/>
                <w:noProof/>
                <w:webHidden/>
                <w:color w:val="auto"/>
                <w:szCs w:val="26"/>
                <w:lang w:eastAsia="en-US"/>
              </w:rPr>
            </w:r>
            <w:r w:rsidR="005A467E" w:rsidRPr="005D5A5F">
              <w:rPr>
                <w:rFonts w:ascii="Times New Roman" w:eastAsia="Times New Roman" w:hAnsi="Times New Roman" w:cs="Times New Roman"/>
                <w:b/>
                <w:bCs/>
                <w:noProof/>
                <w:webHidden/>
                <w:color w:val="auto"/>
                <w:szCs w:val="26"/>
                <w:lang w:eastAsia="en-US"/>
              </w:rPr>
              <w:fldChar w:fldCharType="separate"/>
            </w:r>
            <w:r w:rsidR="00C9650D" w:rsidRPr="005D5A5F">
              <w:rPr>
                <w:rFonts w:ascii="Times New Roman" w:eastAsia="Times New Roman" w:hAnsi="Times New Roman" w:cs="Times New Roman"/>
                <w:b/>
                <w:bCs/>
                <w:noProof/>
                <w:webHidden/>
                <w:color w:val="auto"/>
                <w:szCs w:val="26"/>
                <w:lang w:eastAsia="en-US"/>
              </w:rPr>
              <w:t>132</w:t>
            </w:r>
            <w:r w:rsidR="005A467E" w:rsidRPr="005D5A5F">
              <w:rPr>
                <w:rFonts w:ascii="Times New Roman" w:eastAsia="Times New Roman" w:hAnsi="Times New Roman" w:cs="Times New Roman"/>
                <w:b/>
                <w:bCs/>
                <w:noProof/>
                <w:webHidden/>
                <w:color w:val="auto"/>
                <w:szCs w:val="26"/>
                <w:lang w:eastAsia="en-US"/>
              </w:rPr>
              <w:fldChar w:fldCharType="end"/>
            </w:r>
          </w:hyperlink>
        </w:p>
        <w:p w14:paraId="46E7FAD2" w14:textId="19E0D56A"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31" w:history="1">
            <w:r w:rsidR="005A467E" w:rsidRPr="005D5A5F">
              <w:rPr>
                <w:rStyle w:val="Hyperlink"/>
                <w:rFonts w:ascii="Times New Roman" w:hAnsi="Times New Roman" w:cs="Times New Roman"/>
                <w:b/>
                <w:szCs w:val="26"/>
                <w:lang w:val="vi-VN"/>
              </w:rPr>
              <w:t>1. Tự</w:t>
            </w:r>
            <w:r w:rsidR="005A467E" w:rsidRPr="005D5A5F">
              <w:rPr>
                <w:rStyle w:val="Hyperlink"/>
                <w:rFonts w:ascii="Times New Roman" w:hAnsi="Times New Roman" w:cs="Times New Roman"/>
                <w:szCs w:val="26"/>
                <w:lang w:val="vi-VN"/>
              </w:rPr>
              <w:t xml:space="preserve"> </w:t>
            </w:r>
            <w:r w:rsidR="005A467E" w:rsidRPr="005D5A5F">
              <w:rPr>
                <w:rStyle w:val="Hyperlink"/>
                <w:rFonts w:ascii="Times New Roman" w:hAnsi="Times New Roman" w:cs="Times New Roman"/>
                <w:b/>
                <w:szCs w:val="26"/>
                <w:lang w:val="vi-VN"/>
              </w:rPr>
              <w:t>luận</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_Toc79258331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132</w:t>
            </w:r>
            <w:r w:rsidR="005A467E" w:rsidRPr="005D5A5F">
              <w:rPr>
                <w:rFonts w:ascii="Times New Roman" w:hAnsi="Times New Roman" w:cs="Times New Roman"/>
                <w:webHidden/>
                <w:szCs w:val="26"/>
              </w:rPr>
              <w:fldChar w:fldCharType="end"/>
            </w:r>
          </w:hyperlink>
        </w:p>
        <w:p w14:paraId="4C8E2FB4" w14:textId="6E9FFA84" w:rsidR="005A467E" w:rsidRPr="005D5A5F" w:rsidRDefault="00102694" w:rsidP="005A467E">
          <w:pPr>
            <w:pStyle w:val="TOC5"/>
            <w:ind w:left="0"/>
            <w:rPr>
              <w:rFonts w:ascii="Times New Roman" w:eastAsiaTheme="minorEastAsia" w:hAnsi="Times New Roman" w:cs="Times New Roman"/>
              <w:color w:val="auto"/>
              <w:szCs w:val="26"/>
              <w:lang w:eastAsia="en-US"/>
            </w:rPr>
          </w:pPr>
          <w:hyperlink w:anchor="_Toc79258332" w:history="1">
            <w:r w:rsidR="005A467E" w:rsidRPr="005D5A5F">
              <w:rPr>
                <w:rStyle w:val="Hyperlink"/>
                <w:rFonts w:ascii="Times New Roman" w:hAnsi="Times New Roman" w:cs="Times New Roman"/>
                <w:b/>
                <w:szCs w:val="26"/>
              </w:rPr>
              <w:t>2. Trắc nghiệm</w:t>
            </w:r>
            <w:r w:rsidR="005A467E" w:rsidRPr="005D5A5F">
              <w:rPr>
                <w:rFonts w:ascii="Times New Roman" w:hAnsi="Times New Roman" w:cs="Times New Roman"/>
                <w:webHidden/>
                <w:szCs w:val="26"/>
              </w:rPr>
              <w:tab/>
            </w:r>
            <w:r w:rsidR="005A467E" w:rsidRPr="005D5A5F">
              <w:rPr>
                <w:rFonts w:ascii="Times New Roman" w:hAnsi="Times New Roman" w:cs="Times New Roman"/>
                <w:webHidden/>
                <w:szCs w:val="26"/>
              </w:rPr>
              <w:fldChar w:fldCharType="begin"/>
            </w:r>
            <w:r w:rsidR="005A467E" w:rsidRPr="005D5A5F">
              <w:rPr>
                <w:rFonts w:ascii="Times New Roman" w:hAnsi="Times New Roman" w:cs="Times New Roman"/>
                <w:webHidden/>
                <w:szCs w:val="26"/>
              </w:rPr>
              <w:instrText xml:space="preserve"> PAGEREF _Toc79258332 \h </w:instrText>
            </w:r>
            <w:r w:rsidR="005A467E" w:rsidRPr="005D5A5F">
              <w:rPr>
                <w:rFonts w:ascii="Times New Roman" w:hAnsi="Times New Roman" w:cs="Times New Roman"/>
                <w:webHidden/>
                <w:szCs w:val="26"/>
              </w:rPr>
            </w:r>
            <w:r w:rsidR="005A467E" w:rsidRPr="005D5A5F">
              <w:rPr>
                <w:rFonts w:ascii="Times New Roman" w:hAnsi="Times New Roman" w:cs="Times New Roman"/>
                <w:webHidden/>
                <w:szCs w:val="26"/>
              </w:rPr>
              <w:fldChar w:fldCharType="separate"/>
            </w:r>
            <w:r w:rsidR="00C9650D" w:rsidRPr="005D5A5F">
              <w:rPr>
                <w:rFonts w:ascii="Times New Roman" w:hAnsi="Times New Roman" w:cs="Times New Roman"/>
                <w:webHidden/>
                <w:szCs w:val="26"/>
              </w:rPr>
              <w:t>137</w:t>
            </w:r>
            <w:r w:rsidR="005A467E" w:rsidRPr="005D5A5F">
              <w:rPr>
                <w:rFonts w:ascii="Times New Roman" w:hAnsi="Times New Roman" w:cs="Times New Roman"/>
                <w:webHidden/>
                <w:szCs w:val="26"/>
              </w:rPr>
              <w:fldChar w:fldCharType="end"/>
            </w:r>
          </w:hyperlink>
        </w:p>
        <w:p w14:paraId="17DBFD36" w14:textId="05C8F3A5" w:rsidR="00A23A9B" w:rsidRPr="005D5A5F" w:rsidRDefault="005A467E" w:rsidP="005A467E">
          <w:pPr>
            <w:rPr>
              <w:rFonts w:ascii="Times New Roman" w:hAnsi="Times New Roman" w:cs="Times New Roman"/>
            </w:rPr>
          </w:pPr>
          <w:r w:rsidRPr="005D5A5F">
            <w:rPr>
              <w:rFonts w:ascii="Times New Roman" w:eastAsia="Times New Roman" w:hAnsi="Times New Roman" w:cs="Times New Roman"/>
              <w:color w:val="auto"/>
              <w:szCs w:val="26"/>
              <w:lang w:eastAsia="en-US"/>
            </w:rPr>
            <w:fldChar w:fldCharType="end"/>
          </w:r>
        </w:p>
      </w:sdtContent>
    </w:sdt>
    <w:p w14:paraId="0812BE65" w14:textId="77777777" w:rsidR="00BA5930" w:rsidRPr="005D5A5F" w:rsidRDefault="00BA5930" w:rsidP="00BA5930">
      <w:pPr>
        <w:rPr>
          <w:rFonts w:ascii="Times New Roman" w:hAnsi="Times New Roman" w:cs="Times New Roman"/>
          <w:color w:val="auto"/>
          <w:sz w:val="24"/>
          <w:szCs w:val="24"/>
        </w:rPr>
      </w:pPr>
    </w:p>
    <w:p w14:paraId="3F5F5450" w14:textId="77777777" w:rsidR="00A23A9B" w:rsidRPr="005D5A5F" w:rsidRDefault="00BA5930" w:rsidP="00BA5930">
      <w:pPr>
        <w:spacing w:after="200"/>
        <w:rPr>
          <w:rFonts w:ascii="Times New Roman" w:hAnsi="Times New Roman" w:cs="Times New Roman"/>
          <w:color w:val="auto"/>
          <w:sz w:val="24"/>
          <w:szCs w:val="24"/>
          <w:lang w:eastAsia="vi-VN" w:bidi="vi-VN"/>
        </w:rPr>
        <w:sectPr w:rsidR="00A23A9B" w:rsidRPr="005D5A5F" w:rsidSect="00A23A9B">
          <w:headerReference w:type="default" r:id="rId9"/>
          <w:footerReference w:type="default" r:id="rId10"/>
          <w:pgSz w:w="11907" w:h="16840" w:code="9"/>
          <w:pgMar w:top="1701" w:right="720" w:bottom="1418" w:left="1134" w:header="720" w:footer="227" w:gutter="0"/>
          <w:pgNumType w:fmt="lowerRoman" w:start="1"/>
          <w:cols w:space="720"/>
          <w:docGrid w:linePitch="360"/>
        </w:sectPr>
      </w:pPr>
      <w:r w:rsidRPr="005D5A5F">
        <w:rPr>
          <w:rFonts w:ascii="Times New Roman" w:hAnsi="Times New Roman" w:cs="Times New Roman"/>
          <w:color w:val="auto"/>
          <w:sz w:val="24"/>
          <w:szCs w:val="24"/>
          <w:lang w:eastAsia="vi-VN" w:bidi="vi-VN"/>
        </w:rPr>
        <w:br w:type="page"/>
      </w:r>
    </w:p>
    <w:bookmarkStart w:id="2" w:name="c879q"/>
    <w:bookmarkStart w:id="3" w:name="_Toc75848665"/>
    <w:bookmarkStart w:id="4" w:name="_Hlk75866849"/>
    <w:bookmarkEnd w:id="2"/>
    <w:p w14:paraId="0FC72096" w14:textId="77777777" w:rsidR="00A23A9B" w:rsidRPr="005D5A5F" w:rsidRDefault="00A23A9B" w:rsidP="00A23A9B">
      <w:pPr>
        <w:rPr>
          <w:rFonts w:ascii="Times New Roman" w:hAnsi="Times New Roman" w:cs="Times New Roman"/>
          <w:color w:val="auto"/>
          <w:sz w:val="24"/>
          <w:szCs w:val="24"/>
          <w:lang w:eastAsia="vi-VN" w:bidi="vi-VN"/>
        </w:rPr>
      </w:pPr>
      <w:r w:rsidRPr="005D5A5F">
        <w:rPr>
          <w:rFonts w:ascii="Times New Roman" w:hAnsi="Times New Roman" w:cs="Times New Roman"/>
          <w:noProof/>
          <w:color w:val="auto"/>
          <w:sz w:val="24"/>
          <w:szCs w:val="24"/>
          <w:lang w:eastAsia="vi-VN" w:bidi="vi-VN"/>
        </w:rPr>
        <w:lastRenderedPageBreak/>
        <mc:AlternateContent>
          <mc:Choice Requires="wpg">
            <w:drawing>
              <wp:anchor distT="0" distB="0" distL="114300" distR="114300" simplePos="0" relativeHeight="251666432" behindDoc="1" locked="0" layoutInCell="1" allowOverlap="1" wp14:anchorId="46E7B65F" wp14:editId="424C40CA">
                <wp:simplePos x="0" y="0"/>
                <wp:positionH relativeFrom="column">
                  <wp:posOffset>134620</wp:posOffset>
                </wp:positionH>
                <wp:positionV relativeFrom="paragraph">
                  <wp:posOffset>-170815</wp:posOffset>
                </wp:positionV>
                <wp:extent cx="6428105" cy="1881505"/>
                <wp:effectExtent l="0" t="0" r="0" b="4445"/>
                <wp:wrapNone/>
                <wp:docPr id="1" name="Group 1"/>
                <wp:cNvGraphicFramePr/>
                <a:graphic xmlns:a="http://schemas.openxmlformats.org/drawingml/2006/main">
                  <a:graphicData uri="http://schemas.microsoft.com/office/word/2010/wordprocessingGroup">
                    <wpg:wgp>
                      <wpg:cNvGrpSpPr/>
                      <wpg:grpSpPr>
                        <a:xfrm>
                          <a:off x="0" y="0"/>
                          <a:ext cx="6428105" cy="1881505"/>
                          <a:chOff x="0" y="0"/>
                          <a:chExt cx="4803549" cy="1406315"/>
                        </a:xfrm>
                      </wpg:grpSpPr>
                      <wps:wsp>
                        <wps:cNvPr id="7" name="Freeform: Shape 7"/>
                        <wps:cNvSpPr/>
                        <wps:spPr>
                          <a:xfrm>
                            <a:off x="0" y="862683"/>
                            <a:ext cx="4803549" cy="543632"/>
                          </a:xfrm>
                          <a:custGeom>
                            <a:avLst/>
                            <a:gdLst>
                              <a:gd name="connsiteX0" fmla="*/ 4424407 w 4803549"/>
                              <a:gd name="connsiteY0" fmla="*/ 23813 h 543632"/>
                              <a:gd name="connsiteX1" fmla="*/ 4466317 w 4803549"/>
                              <a:gd name="connsiteY1" fmla="*/ 14288 h 543632"/>
                              <a:gd name="connsiteX2" fmla="*/ 4760639 w 4803549"/>
                              <a:gd name="connsiteY2" fmla="*/ 13335 h 543632"/>
                              <a:gd name="connsiteX3" fmla="*/ 4803502 w 4803549"/>
                              <a:gd name="connsiteY3" fmla="*/ 54292 h 543632"/>
                              <a:gd name="connsiteX4" fmla="*/ 4803502 w 4803549"/>
                              <a:gd name="connsiteY4" fmla="*/ 504825 h 543632"/>
                              <a:gd name="connsiteX5" fmla="*/ 4763497 w 4803549"/>
                              <a:gd name="connsiteY5" fmla="*/ 542925 h 543632"/>
                              <a:gd name="connsiteX6" fmla="*/ 4733969 w 4803549"/>
                              <a:gd name="connsiteY6" fmla="*/ 542925 h 543632"/>
                              <a:gd name="connsiteX7" fmla="*/ 70529 w 4803549"/>
                              <a:gd name="connsiteY7" fmla="*/ 542925 h 543632"/>
                              <a:gd name="connsiteX8" fmla="*/ 997 w 4803549"/>
                              <a:gd name="connsiteY8" fmla="*/ 470535 h 543632"/>
                              <a:gd name="connsiteX9" fmla="*/ 44 w 4803549"/>
                              <a:gd name="connsiteY9" fmla="*/ 68580 h 543632"/>
                              <a:gd name="connsiteX10" fmla="*/ 56242 w 4803549"/>
                              <a:gd name="connsiteY10" fmla="*/ 12383 h 543632"/>
                              <a:gd name="connsiteX11" fmla="*/ 349612 w 4803549"/>
                              <a:gd name="connsiteY11" fmla="*/ 10478 h 543632"/>
                              <a:gd name="connsiteX12" fmla="*/ 372472 w 4803549"/>
                              <a:gd name="connsiteY12" fmla="*/ 2858 h 543632"/>
                              <a:gd name="connsiteX13" fmla="*/ 412477 w 4803549"/>
                              <a:gd name="connsiteY13" fmla="*/ 0 h 543632"/>
                              <a:gd name="connsiteX14" fmla="*/ 458197 w 4803549"/>
                              <a:gd name="connsiteY14" fmla="*/ 29528 h 543632"/>
                              <a:gd name="connsiteX15" fmla="*/ 451529 w 4803549"/>
                              <a:gd name="connsiteY15" fmla="*/ 58103 h 543632"/>
                              <a:gd name="connsiteX16" fmla="*/ 509632 w 4803549"/>
                              <a:gd name="connsiteY16" fmla="*/ 136208 h 543632"/>
                              <a:gd name="connsiteX17" fmla="*/ 754424 w 4803549"/>
                              <a:gd name="connsiteY17" fmla="*/ 136208 h 543632"/>
                              <a:gd name="connsiteX18" fmla="*/ 920159 w 4803549"/>
                              <a:gd name="connsiteY18" fmla="*/ 145733 h 543632"/>
                              <a:gd name="connsiteX19" fmla="*/ 1110659 w 4803549"/>
                              <a:gd name="connsiteY19" fmla="*/ 136208 h 543632"/>
                              <a:gd name="connsiteX20" fmla="*/ 1327829 w 4803549"/>
                              <a:gd name="connsiteY20" fmla="*/ 155258 h 543632"/>
                              <a:gd name="connsiteX21" fmla="*/ 2431777 w 4803549"/>
                              <a:gd name="connsiteY21" fmla="*/ 135255 h 543632"/>
                              <a:gd name="connsiteX22" fmla="*/ 3401422 w 4803549"/>
                              <a:gd name="connsiteY22" fmla="*/ 134303 h 543632"/>
                              <a:gd name="connsiteX23" fmla="*/ 3633832 w 4803549"/>
                              <a:gd name="connsiteY23" fmla="*/ 154305 h 543632"/>
                              <a:gd name="connsiteX24" fmla="*/ 4355827 w 4803549"/>
                              <a:gd name="connsiteY24" fmla="*/ 134303 h 543632"/>
                              <a:gd name="connsiteX25" fmla="*/ 4420597 w 4803549"/>
                              <a:gd name="connsiteY25" fmla="*/ 58103 h 543632"/>
                              <a:gd name="connsiteX26" fmla="*/ 4424407 w 4803549"/>
                              <a:gd name="connsiteY26" fmla="*/ 23813 h 543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803549" h="543632">
                                <a:moveTo>
                                  <a:pt x="4424407" y="23813"/>
                                </a:moveTo>
                                <a:cubicBezTo>
                                  <a:pt x="4436789" y="13335"/>
                                  <a:pt x="4452030" y="14288"/>
                                  <a:pt x="4466317" y="14288"/>
                                </a:cubicBezTo>
                                <a:cubicBezTo>
                                  <a:pt x="4564424" y="14288"/>
                                  <a:pt x="4662532" y="15240"/>
                                  <a:pt x="4760639" y="13335"/>
                                </a:cubicBezTo>
                                <a:cubicBezTo>
                                  <a:pt x="4791119" y="13335"/>
                                  <a:pt x="4804455" y="20955"/>
                                  <a:pt x="4803502" y="54292"/>
                                </a:cubicBezTo>
                                <a:cubicBezTo>
                                  <a:pt x="4801597" y="204788"/>
                                  <a:pt x="4802549" y="354330"/>
                                  <a:pt x="4803502" y="504825"/>
                                </a:cubicBezTo>
                                <a:cubicBezTo>
                                  <a:pt x="4803502" y="535305"/>
                                  <a:pt x="4792072" y="546735"/>
                                  <a:pt x="4763497" y="542925"/>
                                </a:cubicBezTo>
                                <a:cubicBezTo>
                                  <a:pt x="4753972" y="541973"/>
                                  <a:pt x="4743494" y="542925"/>
                                  <a:pt x="4733969" y="542925"/>
                                </a:cubicBezTo>
                                <a:cubicBezTo>
                                  <a:pt x="3179489" y="542925"/>
                                  <a:pt x="1625009" y="542925"/>
                                  <a:pt x="70529" y="542925"/>
                                </a:cubicBezTo>
                                <a:cubicBezTo>
                                  <a:pt x="-7576" y="542925"/>
                                  <a:pt x="997" y="550545"/>
                                  <a:pt x="997" y="470535"/>
                                </a:cubicBezTo>
                                <a:cubicBezTo>
                                  <a:pt x="997" y="336233"/>
                                  <a:pt x="1949" y="202883"/>
                                  <a:pt x="44" y="68580"/>
                                </a:cubicBezTo>
                                <a:cubicBezTo>
                                  <a:pt x="-908" y="25717"/>
                                  <a:pt x="13379" y="11430"/>
                                  <a:pt x="56242" y="12383"/>
                                </a:cubicBezTo>
                                <a:cubicBezTo>
                                  <a:pt x="154349" y="14288"/>
                                  <a:pt x="251504" y="11430"/>
                                  <a:pt x="349612" y="10478"/>
                                </a:cubicBezTo>
                                <a:cubicBezTo>
                                  <a:pt x="357232" y="10478"/>
                                  <a:pt x="364852" y="5715"/>
                                  <a:pt x="372472" y="2858"/>
                                </a:cubicBezTo>
                                <a:cubicBezTo>
                                  <a:pt x="385807" y="0"/>
                                  <a:pt x="399142" y="0"/>
                                  <a:pt x="412477" y="0"/>
                                </a:cubicBezTo>
                                <a:cubicBezTo>
                                  <a:pt x="432479" y="2858"/>
                                  <a:pt x="454387" y="953"/>
                                  <a:pt x="458197" y="29528"/>
                                </a:cubicBezTo>
                                <a:cubicBezTo>
                                  <a:pt x="457244" y="39053"/>
                                  <a:pt x="453434" y="48578"/>
                                  <a:pt x="451529" y="58103"/>
                                </a:cubicBezTo>
                                <a:cubicBezTo>
                                  <a:pt x="440099" y="107633"/>
                                  <a:pt x="459149" y="134303"/>
                                  <a:pt x="509632" y="136208"/>
                                </a:cubicBezTo>
                                <a:cubicBezTo>
                                  <a:pt x="591547" y="138113"/>
                                  <a:pt x="672509" y="138113"/>
                                  <a:pt x="754424" y="136208"/>
                                </a:cubicBezTo>
                                <a:cubicBezTo>
                                  <a:pt x="809669" y="135255"/>
                                  <a:pt x="864914" y="140017"/>
                                  <a:pt x="920159" y="145733"/>
                                </a:cubicBezTo>
                                <a:cubicBezTo>
                                  <a:pt x="983977" y="152400"/>
                                  <a:pt x="1046842" y="132398"/>
                                  <a:pt x="1110659" y="136208"/>
                                </a:cubicBezTo>
                                <a:cubicBezTo>
                                  <a:pt x="1183049" y="140970"/>
                                  <a:pt x="1254487" y="164783"/>
                                  <a:pt x="1327829" y="155258"/>
                                </a:cubicBezTo>
                                <a:cubicBezTo>
                                  <a:pt x="1695494" y="111442"/>
                                  <a:pt x="2064112" y="147638"/>
                                  <a:pt x="2431777" y="135255"/>
                                </a:cubicBezTo>
                                <a:cubicBezTo>
                                  <a:pt x="2754674" y="135255"/>
                                  <a:pt x="3078524" y="136208"/>
                                  <a:pt x="3401422" y="134303"/>
                                </a:cubicBezTo>
                                <a:cubicBezTo>
                                  <a:pt x="3479527" y="133350"/>
                                  <a:pt x="3554774" y="167640"/>
                                  <a:pt x="3633832" y="154305"/>
                                </a:cubicBezTo>
                                <a:cubicBezTo>
                                  <a:pt x="3873862" y="113348"/>
                                  <a:pt x="4114844" y="144780"/>
                                  <a:pt x="4355827" y="134303"/>
                                </a:cubicBezTo>
                                <a:cubicBezTo>
                                  <a:pt x="4412024" y="132398"/>
                                  <a:pt x="4427264" y="114300"/>
                                  <a:pt x="4420597" y="58103"/>
                                </a:cubicBezTo>
                                <a:cubicBezTo>
                                  <a:pt x="4418692" y="48578"/>
                                  <a:pt x="4416787" y="35242"/>
                                  <a:pt x="4424407" y="23813"/>
                                </a:cubicBezTo>
                                <a:close/>
                              </a:path>
                            </a:pathLst>
                          </a:custGeom>
                          <a:solidFill>
                            <a:srgbClr val="D1EBFA"/>
                          </a:solidFill>
                          <a:ln w="9525" cap="flat">
                            <a:noFill/>
                            <a:prstDash val="solid"/>
                            <a:miter/>
                          </a:ln>
                        </wps:spPr>
                        <wps:txbx>
                          <w:txbxContent>
                            <w:p w14:paraId="4B25B131" w14:textId="77777777" w:rsidR="00C9650D" w:rsidRPr="005A1512" w:rsidRDefault="00C9650D" w:rsidP="00A23A9B">
                              <w:pPr>
                                <w:pStyle w:val="Heading1"/>
                                <w:numPr>
                                  <w:ilvl w:val="0"/>
                                  <w:numId w:val="0"/>
                                </w:numPr>
                                <w:jc w:val="left"/>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178122" y="317151"/>
                            <a:ext cx="1001117" cy="564543"/>
                          </a:xfrm>
                          <a:custGeom>
                            <a:avLst/>
                            <a:gdLst>
                              <a:gd name="connsiteX0" fmla="*/ 222925 w 1001117"/>
                              <a:gd name="connsiteY0" fmla="*/ 558868 h 564543"/>
                              <a:gd name="connsiteX1" fmla="*/ 194350 w 1001117"/>
                              <a:gd name="connsiteY1" fmla="*/ 550295 h 564543"/>
                              <a:gd name="connsiteX2" fmla="*/ 139105 w 1001117"/>
                              <a:gd name="connsiteY2" fmla="*/ 523625 h 564543"/>
                              <a:gd name="connsiteX3" fmla="*/ 118150 w 1001117"/>
                              <a:gd name="connsiteY3" fmla="*/ 506480 h 564543"/>
                              <a:gd name="connsiteX4" fmla="*/ 118150 w 1001117"/>
                              <a:gd name="connsiteY4" fmla="*/ 482668 h 564543"/>
                              <a:gd name="connsiteX5" fmla="*/ 86717 w 1001117"/>
                              <a:gd name="connsiteY5" fmla="*/ 489335 h 564543"/>
                              <a:gd name="connsiteX6" fmla="*/ 51475 w 1001117"/>
                              <a:gd name="connsiteY6" fmla="*/ 516005 h 564543"/>
                              <a:gd name="connsiteX7" fmla="*/ 26710 w 1001117"/>
                              <a:gd name="connsiteY7" fmla="*/ 498860 h 564543"/>
                              <a:gd name="connsiteX8" fmla="*/ 17185 w 1001117"/>
                              <a:gd name="connsiteY8" fmla="*/ 481715 h 564543"/>
                              <a:gd name="connsiteX9" fmla="*/ 12422 w 1001117"/>
                              <a:gd name="connsiteY9" fmla="*/ 481715 h 564543"/>
                              <a:gd name="connsiteX10" fmla="*/ 1945 w 1001117"/>
                              <a:gd name="connsiteY10" fmla="*/ 459808 h 564543"/>
                              <a:gd name="connsiteX11" fmla="*/ 53380 w 1001117"/>
                              <a:gd name="connsiteY11" fmla="*/ 414088 h 564543"/>
                              <a:gd name="connsiteX12" fmla="*/ 121960 w 1001117"/>
                              <a:gd name="connsiteY12" fmla="*/ 440758 h 564543"/>
                              <a:gd name="connsiteX13" fmla="*/ 114340 w 1001117"/>
                              <a:gd name="connsiteY13" fmla="*/ 397895 h 564543"/>
                              <a:gd name="connsiteX14" fmla="*/ 151487 w 1001117"/>
                              <a:gd name="connsiteY14" fmla="*/ 410278 h 564543"/>
                              <a:gd name="connsiteX15" fmla="*/ 171490 w 1001117"/>
                              <a:gd name="connsiteY15" fmla="*/ 408373 h 564543"/>
                              <a:gd name="connsiteX16" fmla="*/ 183872 w 1001117"/>
                              <a:gd name="connsiteY16" fmla="*/ 357890 h 564543"/>
                              <a:gd name="connsiteX17" fmla="*/ 164822 w 1001117"/>
                              <a:gd name="connsiteY17" fmla="*/ 349318 h 564543"/>
                              <a:gd name="connsiteX18" fmla="*/ 125770 w 1001117"/>
                              <a:gd name="connsiteY18" fmla="*/ 353128 h 564543"/>
                              <a:gd name="connsiteX19" fmla="*/ 109577 w 1001117"/>
                              <a:gd name="connsiteY19" fmla="*/ 339793 h 564543"/>
                              <a:gd name="connsiteX20" fmla="*/ 119102 w 1001117"/>
                              <a:gd name="connsiteY20" fmla="*/ 324553 h 564543"/>
                              <a:gd name="connsiteX21" fmla="*/ 138152 w 1001117"/>
                              <a:gd name="connsiteY21" fmla="*/ 311218 h 564543"/>
                              <a:gd name="connsiteX22" fmla="*/ 111482 w 1001117"/>
                              <a:gd name="connsiteY22" fmla="*/ 293120 h 564543"/>
                              <a:gd name="connsiteX23" fmla="*/ 68620 w 1001117"/>
                              <a:gd name="connsiteY23" fmla="*/ 285500 h 564543"/>
                              <a:gd name="connsiteX24" fmla="*/ 61000 w 1001117"/>
                              <a:gd name="connsiteY24" fmla="*/ 255020 h 564543"/>
                              <a:gd name="connsiteX25" fmla="*/ 64810 w 1001117"/>
                              <a:gd name="connsiteY25" fmla="*/ 242638 h 564543"/>
                              <a:gd name="connsiteX26" fmla="*/ 58142 w 1001117"/>
                              <a:gd name="connsiteY26" fmla="*/ 235970 h 564543"/>
                              <a:gd name="connsiteX27" fmla="*/ 65762 w 1001117"/>
                              <a:gd name="connsiteY27" fmla="*/ 209300 h 564543"/>
                              <a:gd name="connsiteX28" fmla="*/ 135295 w 1001117"/>
                              <a:gd name="connsiteY28" fmla="*/ 213110 h 564543"/>
                              <a:gd name="connsiteX29" fmla="*/ 166727 w 1001117"/>
                              <a:gd name="connsiteY29" fmla="*/ 286453 h 564543"/>
                              <a:gd name="connsiteX30" fmla="*/ 193397 w 1001117"/>
                              <a:gd name="connsiteY30" fmla="*/ 247400 h 564543"/>
                              <a:gd name="connsiteX31" fmla="*/ 212447 w 1001117"/>
                              <a:gd name="connsiteY31" fmla="*/ 288358 h 564543"/>
                              <a:gd name="connsiteX32" fmla="*/ 256262 w 1001117"/>
                              <a:gd name="connsiteY32" fmla="*/ 250258 h 564543"/>
                              <a:gd name="connsiteX33" fmla="*/ 225782 w 1001117"/>
                              <a:gd name="connsiteY33" fmla="*/ 228350 h 564543"/>
                              <a:gd name="connsiteX34" fmla="*/ 229592 w 1001117"/>
                              <a:gd name="connsiteY34" fmla="*/ 197870 h 564543"/>
                              <a:gd name="connsiteX35" fmla="*/ 232450 w 1001117"/>
                              <a:gd name="connsiteY35" fmla="*/ 167390 h 564543"/>
                              <a:gd name="connsiteX36" fmla="*/ 192445 w 1001117"/>
                              <a:gd name="connsiteY36" fmla="*/ 149293 h 564543"/>
                              <a:gd name="connsiteX37" fmla="*/ 190540 w 1001117"/>
                              <a:gd name="connsiteY37" fmla="*/ 115955 h 564543"/>
                              <a:gd name="connsiteX38" fmla="*/ 194350 w 1001117"/>
                              <a:gd name="connsiteY38" fmla="*/ 95000 h 564543"/>
                              <a:gd name="connsiteX39" fmla="*/ 208637 w 1001117"/>
                              <a:gd name="connsiteY39" fmla="*/ 73093 h 564543"/>
                              <a:gd name="connsiteX40" fmla="*/ 256262 w 1001117"/>
                              <a:gd name="connsiteY40" fmla="*/ 71188 h 564543"/>
                              <a:gd name="connsiteX41" fmla="*/ 273407 w 1001117"/>
                              <a:gd name="connsiteY41" fmla="*/ 98810 h 564543"/>
                              <a:gd name="connsiteX42" fmla="*/ 286742 w 1001117"/>
                              <a:gd name="connsiteY42" fmla="*/ 172153 h 564543"/>
                              <a:gd name="connsiteX43" fmla="*/ 317222 w 1001117"/>
                              <a:gd name="connsiteY43" fmla="*/ 139768 h 564543"/>
                              <a:gd name="connsiteX44" fmla="*/ 329605 w 1001117"/>
                              <a:gd name="connsiteY44" fmla="*/ 176915 h 564543"/>
                              <a:gd name="connsiteX45" fmla="*/ 346750 w 1001117"/>
                              <a:gd name="connsiteY45" fmla="*/ 188345 h 564543"/>
                              <a:gd name="connsiteX46" fmla="*/ 383897 w 1001117"/>
                              <a:gd name="connsiteY46" fmla="*/ 180725 h 564543"/>
                              <a:gd name="connsiteX47" fmla="*/ 381992 w 1001117"/>
                              <a:gd name="connsiteY47" fmla="*/ 160723 h 564543"/>
                              <a:gd name="connsiteX48" fmla="*/ 366752 w 1001117"/>
                              <a:gd name="connsiteY48" fmla="*/ 124528 h 564543"/>
                              <a:gd name="connsiteX49" fmla="*/ 408662 w 1001117"/>
                              <a:gd name="connsiteY49" fmla="*/ 131195 h 564543"/>
                              <a:gd name="connsiteX50" fmla="*/ 378182 w 1001117"/>
                              <a:gd name="connsiteY50" fmla="*/ 61662 h 564543"/>
                              <a:gd name="connsiteX51" fmla="*/ 378182 w 1001117"/>
                              <a:gd name="connsiteY51" fmla="*/ 27373 h 564543"/>
                              <a:gd name="connsiteX52" fmla="*/ 441047 w 1001117"/>
                              <a:gd name="connsiteY52" fmla="*/ 18800 h 564543"/>
                              <a:gd name="connsiteX53" fmla="*/ 450572 w 1001117"/>
                              <a:gd name="connsiteY53" fmla="*/ 32135 h 564543"/>
                              <a:gd name="connsiteX54" fmla="*/ 466765 w 1001117"/>
                              <a:gd name="connsiteY54" fmla="*/ 68330 h 564543"/>
                              <a:gd name="connsiteX55" fmla="*/ 446762 w 1001117"/>
                              <a:gd name="connsiteY55" fmla="*/ 130243 h 564543"/>
                              <a:gd name="connsiteX56" fmla="*/ 494387 w 1001117"/>
                              <a:gd name="connsiteY56" fmla="*/ 117860 h 564543"/>
                              <a:gd name="connsiteX57" fmla="*/ 478195 w 1001117"/>
                              <a:gd name="connsiteY57" fmla="*/ 163580 h 564543"/>
                              <a:gd name="connsiteX58" fmla="*/ 542965 w 1001117"/>
                              <a:gd name="connsiteY58" fmla="*/ 142625 h 564543"/>
                              <a:gd name="connsiteX59" fmla="*/ 587732 w 1001117"/>
                              <a:gd name="connsiteY59" fmla="*/ 152150 h 564543"/>
                              <a:gd name="connsiteX60" fmla="*/ 599162 w 1001117"/>
                              <a:gd name="connsiteY60" fmla="*/ 89285 h 564543"/>
                              <a:gd name="connsiteX61" fmla="*/ 630595 w 1001117"/>
                              <a:gd name="connsiteY61" fmla="*/ 67378 h 564543"/>
                              <a:gd name="connsiteX62" fmla="*/ 651550 w 1001117"/>
                              <a:gd name="connsiteY62" fmla="*/ 56900 h 564543"/>
                              <a:gd name="connsiteX63" fmla="*/ 675362 w 1001117"/>
                              <a:gd name="connsiteY63" fmla="*/ 70235 h 564543"/>
                              <a:gd name="connsiteX64" fmla="*/ 694412 w 1001117"/>
                              <a:gd name="connsiteY64" fmla="*/ 102620 h 564543"/>
                              <a:gd name="connsiteX65" fmla="*/ 680125 w 1001117"/>
                              <a:gd name="connsiteY65" fmla="*/ 133100 h 564543"/>
                              <a:gd name="connsiteX66" fmla="*/ 617260 w 1001117"/>
                              <a:gd name="connsiteY66" fmla="*/ 180725 h 564543"/>
                              <a:gd name="connsiteX67" fmla="*/ 660122 w 1001117"/>
                              <a:gd name="connsiteY67" fmla="*/ 193108 h 564543"/>
                              <a:gd name="connsiteX68" fmla="*/ 630595 w 1001117"/>
                              <a:gd name="connsiteY68" fmla="*/ 217873 h 564543"/>
                              <a:gd name="connsiteX69" fmla="*/ 627737 w 1001117"/>
                              <a:gd name="connsiteY69" fmla="*/ 236923 h 564543"/>
                              <a:gd name="connsiteX70" fmla="*/ 658217 w 1001117"/>
                              <a:gd name="connsiteY70" fmla="*/ 239780 h 564543"/>
                              <a:gd name="connsiteX71" fmla="*/ 688697 w 1001117"/>
                              <a:gd name="connsiteY71" fmla="*/ 237875 h 564543"/>
                              <a:gd name="connsiteX72" fmla="*/ 702032 w 1001117"/>
                              <a:gd name="connsiteY72" fmla="*/ 255973 h 564543"/>
                              <a:gd name="connsiteX73" fmla="*/ 719177 w 1001117"/>
                              <a:gd name="connsiteY73" fmla="*/ 234065 h 564543"/>
                              <a:gd name="connsiteX74" fmla="*/ 725845 w 1001117"/>
                              <a:gd name="connsiteY74" fmla="*/ 200728 h 564543"/>
                              <a:gd name="connsiteX75" fmla="*/ 761087 w 1001117"/>
                              <a:gd name="connsiteY75" fmla="*/ 187393 h 564543"/>
                              <a:gd name="connsiteX76" fmla="*/ 781090 w 1001117"/>
                              <a:gd name="connsiteY76" fmla="*/ 180725 h 564543"/>
                              <a:gd name="connsiteX77" fmla="*/ 804902 w 1001117"/>
                              <a:gd name="connsiteY77" fmla="*/ 192155 h 564543"/>
                              <a:gd name="connsiteX78" fmla="*/ 820142 w 1001117"/>
                              <a:gd name="connsiteY78" fmla="*/ 234065 h 564543"/>
                              <a:gd name="connsiteX79" fmla="*/ 802045 w 1001117"/>
                              <a:gd name="connsiteY79" fmla="*/ 255973 h 564543"/>
                              <a:gd name="connsiteX80" fmla="*/ 723940 w 1001117"/>
                              <a:gd name="connsiteY80" fmla="*/ 287405 h 564543"/>
                              <a:gd name="connsiteX81" fmla="*/ 763945 w 1001117"/>
                              <a:gd name="connsiteY81" fmla="*/ 313123 h 564543"/>
                              <a:gd name="connsiteX82" fmla="*/ 726797 w 1001117"/>
                              <a:gd name="connsiteY82" fmla="*/ 326458 h 564543"/>
                              <a:gd name="connsiteX83" fmla="*/ 709652 w 1001117"/>
                              <a:gd name="connsiteY83" fmla="*/ 345508 h 564543"/>
                              <a:gd name="connsiteX84" fmla="*/ 719177 w 1001117"/>
                              <a:gd name="connsiteY84" fmla="*/ 387418 h 564543"/>
                              <a:gd name="connsiteX85" fmla="*/ 743942 w 1001117"/>
                              <a:gd name="connsiteY85" fmla="*/ 383608 h 564543"/>
                              <a:gd name="connsiteX86" fmla="*/ 772517 w 1001117"/>
                              <a:gd name="connsiteY86" fmla="*/ 372178 h 564543"/>
                              <a:gd name="connsiteX87" fmla="*/ 771565 w 1001117"/>
                              <a:gd name="connsiteY87" fmla="*/ 413135 h 564543"/>
                              <a:gd name="connsiteX88" fmla="*/ 833477 w 1001117"/>
                              <a:gd name="connsiteY88" fmla="*/ 387418 h 564543"/>
                              <a:gd name="connsiteX89" fmla="*/ 868720 w 1001117"/>
                              <a:gd name="connsiteY89" fmla="*/ 382655 h 564543"/>
                              <a:gd name="connsiteX90" fmla="*/ 880150 w 1001117"/>
                              <a:gd name="connsiteY90" fmla="*/ 444568 h 564543"/>
                              <a:gd name="connsiteX91" fmla="*/ 869672 w 1001117"/>
                              <a:gd name="connsiteY91" fmla="*/ 453140 h 564543"/>
                              <a:gd name="connsiteX92" fmla="*/ 824905 w 1001117"/>
                              <a:gd name="connsiteY92" fmla="*/ 467428 h 564543"/>
                              <a:gd name="connsiteX93" fmla="*/ 769660 w 1001117"/>
                              <a:gd name="connsiteY93" fmla="*/ 454093 h 564543"/>
                              <a:gd name="connsiteX94" fmla="*/ 777280 w 1001117"/>
                              <a:gd name="connsiteY94" fmla="*/ 472190 h 564543"/>
                              <a:gd name="connsiteX95" fmla="*/ 782995 w 1001117"/>
                              <a:gd name="connsiteY95" fmla="*/ 496955 h 564543"/>
                              <a:gd name="connsiteX96" fmla="*/ 756325 w 1001117"/>
                              <a:gd name="connsiteY96" fmla="*/ 495050 h 564543"/>
                              <a:gd name="connsiteX97" fmla="*/ 725845 w 1001117"/>
                              <a:gd name="connsiteY97" fmla="*/ 483620 h 564543"/>
                              <a:gd name="connsiteX98" fmla="*/ 713462 w 1001117"/>
                              <a:gd name="connsiteY98" fmla="*/ 528388 h 564543"/>
                              <a:gd name="connsiteX99" fmla="*/ 746800 w 1001117"/>
                              <a:gd name="connsiteY99" fmla="*/ 540770 h 564543"/>
                              <a:gd name="connsiteX100" fmla="*/ 1001117 w 1001117"/>
                              <a:gd name="connsiteY100" fmla="*/ 541723 h 564543"/>
                              <a:gd name="connsiteX101" fmla="*/ 969685 w 1001117"/>
                              <a:gd name="connsiteY101" fmla="*/ 562678 h 564543"/>
                              <a:gd name="connsiteX102" fmla="*/ 419140 w 1001117"/>
                              <a:gd name="connsiteY102" fmla="*/ 559820 h 564543"/>
                              <a:gd name="connsiteX103" fmla="*/ 418187 w 1001117"/>
                              <a:gd name="connsiteY103" fmla="*/ 533150 h 564543"/>
                              <a:gd name="connsiteX104" fmla="*/ 476290 w 1001117"/>
                              <a:gd name="connsiteY104" fmla="*/ 526483 h 564543"/>
                              <a:gd name="connsiteX105" fmla="*/ 598210 w 1001117"/>
                              <a:gd name="connsiteY105" fmla="*/ 526483 h 564543"/>
                              <a:gd name="connsiteX106" fmla="*/ 673457 w 1001117"/>
                              <a:gd name="connsiteY106" fmla="*/ 398848 h 564543"/>
                              <a:gd name="connsiteX107" fmla="*/ 665837 w 1001117"/>
                              <a:gd name="connsiteY107" fmla="*/ 381703 h 564543"/>
                              <a:gd name="connsiteX108" fmla="*/ 573445 w 1001117"/>
                              <a:gd name="connsiteY108" fmla="*/ 242638 h 564543"/>
                              <a:gd name="connsiteX109" fmla="*/ 519152 w 1001117"/>
                              <a:gd name="connsiteY109" fmla="*/ 229303 h 564543"/>
                              <a:gd name="connsiteX110" fmla="*/ 477242 w 1001117"/>
                              <a:gd name="connsiteY110" fmla="*/ 217873 h 564543"/>
                              <a:gd name="connsiteX111" fmla="*/ 409615 w 1001117"/>
                              <a:gd name="connsiteY111" fmla="*/ 221683 h 564543"/>
                              <a:gd name="connsiteX112" fmla="*/ 401042 w 1001117"/>
                              <a:gd name="connsiteY112" fmla="*/ 226445 h 564543"/>
                              <a:gd name="connsiteX113" fmla="*/ 270550 w 1001117"/>
                              <a:gd name="connsiteY113" fmla="*/ 310265 h 564543"/>
                              <a:gd name="connsiteX114" fmla="*/ 231497 w 1001117"/>
                              <a:gd name="connsiteY114" fmla="*/ 388370 h 564543"/>
                              <a:gd name="connsiteX115" fmla="*/ 221020 w 1001117"/>
                              <a:gd name="connsiteY115" fmla="*/ 420755 h 564543"/>
                              <a:gd name="connsiteX116" fmla="*/ 223877 w 1001117"/>
                              <a:gd name="connsiteY116" fmla="*/ 496955 h 564543"/>
                              <a:gd name="connsiteX117" fmla="*/ 222925 w 1001117"/>
                              <a:gd name="connsiteY117" fmla="*/ 558868 h 564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1001117" h="564543">
                                <a:moveTo>
                                  <a:pt x="222925" y="558868"/>
                                </a:moveTo>
                                <a:cubicBezTo>
                                  <a:pt x="212447" y="558868"/>
                                  <a:pt x="201017" y="560773"/>
                                  <a:pt x="194350" y="550295"/>
                                </a:cubicBezTo>
                                <a:cubicBezTo>
                                  <a:pt x="183872" y="525530"/>
                                  <a:pt x="181967" y="485525"/>
                                  <a:pt x="139105" y="523625"/>
                                </a:cubicBezTo>
                                <a:cubicBezTo>
                                  <a:pt x="123865" y="536960"/>
                                  <a:pt x="116245" y="523625"/>
                                  <a:pt x="118150" y="506480"/>
                                </a:cubicBezTo>
                                <a:cubicBezTo>
                                  <a:pt x="119102" y="497908"/>
                                  <a:pt x="132437" y="488383"/>
                                  <a:pt x="118150" y="482668"/>
                                </a:cubicBezTo>
                                <a:cubicBezTo>
                                  <a:pt x="107672" y="477905"/>
                                  <a:pt x="96242" y="480763"/>
                                  <a:pt x="86717" y="489335"/>
                                </a:cubicBezTo>
                                <a:cubicBezTo>
                                  <a:pt x="75287" y="498860"/>
                                  <a:pt x="64810" y="509338"/>
                                  <a:pt x="51475" y="516005"/>
                                </a:cubicBezTo>
                                <a:cubicBezTo>
                                  <a:pt x="35282" y="524578"/>
                                  <a:pt x="20042" y="522673"/>
                                  <a:pt x="26710" y="498860"/>
                                </a:cubicBezTo>
                                <a:cubicBezTo>
                                  <a:pt x="30520" y="485525"/>
                                  <a:pt x="32425" y="481715"/>
                                  <a:pt x="17185" y="481715"/>
                                </a:cubicBezTo>
                                <a:cubicBezTo>
                                  <a:pt x="15280" y="481715"/>
                                  <a:pt x="14327" y="481715"/>
                                  <a:pt x="12422" y="481715"/>
                                </a:cubicBezTo>
                                <a:cubicBezTo>
                                  <a:pt x="-913" y="479810"/>
                                  <a:pt x="-1865" y="470285"/>
                                  <a:pt x="1945" y="459808"/>
                                </a:cubicBezTo>
                                <a:cubicBezTo>
                                  <a:pt x="51475" y="480763"/>
                                  <a:pt x="-6628" y="379798"/>
                                  <a:pt x="53380" y="414088"/>
                                </a:cubicBezTo>
                                <a:cubicBezTo>
                                  <a:pt x="75287" y="426470"/>
                                  <a:pt x="91480" y="451235"/>
                                  <a:pt x="121960" y="440758"/>
                                </a:cubicBezTo>
                                <a:cubicBezTo>
                                  <a:pt x="127675" y="424565"/>
                                  <a:pt x="95290" y="414088"/>
                                  <a:pt x="114340" y="397895"/>
                                </a:cubicBezTo>
                                <a:cubicBezTo>
                                  <a:pt x="130532" y="384560"/>
                                  <a:pt x="141010" y="400753"/>
                                  <a:pt x="151487" y="410278"/>
                                </a:cubicBezTo>
                                <a:cubicBezTo>
                                  <a:pt x="159107" y="416945"/>
                                  <a:pt x="165775" y="415993"/>
                                  <a:pt x="171490" y="408373"/>
                                </a:cubicBezTo>
                                <a:cubicBezTo>
                                  <a:pt x="183872" y="393133"/>
                                  <a:pt x="188635" y="376940"/>
                                  <a:pt x="183872" y="357890"/>
                                </a:cubicBezTo>
                                <a:cubicBezTo>
                                  <a:pt x="181015" y="347413"/>
                                  <a:pt x="173395" y="348365"/>
                                  <a:pt x="164822" y="349318"/>
                                </a:cubicBezTo>
                                <a:cubicBezTo>
                                  <a:pt x="151487" y="351223"/>
                                  <a:pt x="139105" y="353128"/>
                                  <a:pt x="125770" y="353128"/>
                                </a:cubicBezTo>
                                <a:cubicBezTo>
                                  <a:pt x="117197" y="353128"/>
                                  <a:pt x="109577" y="350270"/>
                                  <a:pt x="109577" y="339793"/>
                                </a:cubicBezTo>
                                <a:cubicBezTo>
                                  <a:pt x="109577" y="333125"/>
                                  <a:pt x="112435" y="328363"/>
                                  <a:pt x="119102" y="324553"/>
                                </a:cubicBezTo>
                                <a:cubicBezTo>
                                  <a:pt x="126722" y="321695"/>
                                  <a:pt x="142915" y="326458"/>
                                  <a:pt x="138152" y="311218"/>
                                </a:cubicBezTo>
                                <a:cubicBezTo>
                                  <a:pt x="135295" y="300740"/>
                                  <a:pt x="123865" y="294073"/>
                                  <a:pt x="111482" y="293120"/>
                                </a:cubicBezTo>
                                <a:cubicBezTo>
                                  <a:pt x="97195" y="291215"/>
                                  <a:pt x="82907" y="289310"/>
                                  <a:pt x="68620" y="285500"/>
                                </a:cubicBezTo>
                                <a:cubicBezTo>
                                  <a:pt x="46712" y="280738"/>
                                  <a:pt x="40997" y="270260"/>
                                  <a:pt x="61000" y="255020"/>
                                </a:cubicBezTo>
                                <a:cubicBezTo>
                                  <a:pt x="66715" y="251210"/>
                                  <a:pt x="73382" y="250258"/>
                                  <a:pt x="64810" y="242638"/>
                                </a:cubicBezTo>
                                <a:cubicBezTo>
                                  <a:pt x="62905" y="240733"/>
                                  <a:pt x="60047" y="237875"/>
                                  <a:pt x="58142" y="235970"/>
                                </a:cubicBezTo>
                                <a:cubicBezTo>
                                  <a:pt x="46712" y="223588"/>
                                  <a:pt x="55285" y="215968"/>
                                  <a:pt x="65762" y="209300"/>
                                </a:cubicBezTo>
                                <a:cubicBezTo>
                                  <a:pt x="86717" y="256925"/>
                                  <a:pt x="118150" y="146435"/>
                                  <a:pt x="135295" y="213110"/>
                                </a:cubicBezTo>
                                <a:cubicBezTo>
                                  <a:pt x="149582" y="267403"/>
                                  <a:pt x="145772" y="268355"/>
                                  <a:pt x="166727" y="286453"/>
                                </a:cubicBezTo>
                                <a:cubicBezTo>
                                  <a:pt x="187682" y="281690"/>
                                  <a:pt x="161965" y="241685"/>
                                  <a:pt x="193397" y="247400"/>
                                </a:cubicBezTo>
                                <a:cubicBezTo>
                                  <a:pt x="216257" y="251210"/>
                                  <a:pt x="199112" y="276928"/>
                                  <a:pt x="212447" y="288358"/>
                                </a:cubicBezTo>
                                <a:cubicBezTo>
                                  <a:pt x="234355" y="284548"/>
                                  <a:pt x="252452" y="275975"/>
                                  <a:pt x="256262" y="250258"/>
                                </a:cubicBezTo>
                                <a:cubicBezTo>
                                  <a:pt x="260072" y="225493"/>
                                  <a:pt x="235307" y="236923"/>
                                  <a:pt x="225782" y="228350"/>
                                </a:cubicBezTo>
                                <a:cubicBezTo>
                                  <a:pt x="210542" y="215015"/>
                                  <a:pt x="206732" y="202633"/>
                                  <a:pt x="229592" y="197870"/>
                                </a:cubicBezTo>
                                <a:cubicBezTo>
                                  <a:pt x="270550" y="189298"/>
                                  <a:pt x="244832" y="175963"/>
                                  <a:pt x="232450" y="167390"/>
                                </a:cubicBezTo>
                                <a:cubicBezTo>
                                  <a:pt x="221020" y="158818"/>
                                  <a:pt x="205780" y="156913"/>
                                  <a:pt x="192445" y="149293"/>
                                </a:cubicBezTo>
                                <a:cubicBezTo>
                                  <a:pt x="173395" y="139768"/>
                                  <a:pt x="158155" y="126433"/>
                                  <a:pt x="190540" y="115955"/>
                                </a:cubicBezTo>
                                <a:cubicBezTo>
                                  <a:pt x="209590" y="109288"/>
                                  <a:pt x="196255" y="101668"/>
                                  <a:pt x="194350" y="95000"/>
                                </a:cubicBezTo>
                                <a:cubicBezTo>
                                  <a:pt x="190540" y="80713"/>
                                  <a:pt x="196255" y="67378"/>
                                  <a:pt x="208637" y="73093"/>
                                </a:cubicBezTo>
                                <a:cubicBezTo>
                                  <a:pt x="226735" y="81665"/>
                                  <a:pt x="236260" y="85475"/>
                                  <a:pt x="256262" y="71188"/>
                                </a:cubicBezTo>
                                <a:cubicBezTo>
                                  <a:pt x="274360" y="58805"/>
                                  <a:pt x="273407" y="85475"/>
                                  <a:pt x="273407" y="98810"/>
                                </a:cubicBezTo>
                                <a:cubicBezTo>
                                  <a:pt x="274360" y="123575"/>
                                  <a:pt x="254357" y="150245"/>
                                  <a:pt x="286742" y="172153"/>
                                </a:cubicBezTo>
                                <a:cubicBezTo>
                                  <a:pt x="301982" y="167390"/>
                                  <a:pt x="293410" y="134053"/>
                                  <a:pt x="317222" y="139768"/>
                                </a:cubicBezTo>
                                <a:cubicBezTo>
                                  <a:pt x="336272" y="144530"/>
                                  <a:pt x="331510" y="161675"/>
                                  <a:pt x="329605" y="176915"/>
                                </a:cubicBezTo>
                                <a:cubicBezTo>
                                  <a:pt x="327700" y="188345"/>
                                  <a:pt x="338177" y="188345"/>
                                  <a:pt x="346750" y="188345"/>
                                </a:cubicBezTo>
                                <a:cubicBezTo>
                                  <a:pt x="360085" y="188345"/>
                                  <a:pt x="373420" y="190250"/>
                                  <a:pt x="383897" y="180725"/>
                                </a:cubicBezTo>
                                <a:cubicBezTo>
                                  <a:pt x="392470" y="173105"/>
                                  <a:pt x="387707" y="166438"/>
                                  <a:pt x="381992" y="160723"/>
                                </a:cubicBezTo>
                                <a:cubicBezTo>
                                  <a:pt x="373420" y="150245"/>
                                  <a:pt x="354370" y="141673"/>
                                  <a:pt x="366752" y="124528"/>
                                </a:cubicBezTo>
                                <a:cubicBezTo>
                                  <a:pt x="380087" y="106430"/>
                                  <a:pt x="394375" y="132148"/>
                                  <a:pt x="408662" y="131195"/>
                                </a:cubicBezTo>
                                <a:cubicBezTo>
                                  <a:pt x="420092" y="96905"/>
                                  <a:pt x="389612" y="83570"/>
                                  <a:pt x="378182" y="61662"/>
                                </a:cubicBezTo>
                                <a:cubicBezTo>
                                  <a:pt x="371515" y="48328"/>
                                  <a:pt x="366752" y="21658"/>
                                  <a:pt x="378182" y="27373"/>
                                </a:cubicBezTo>
                                <a:cubicBezTo>
                                  <a:pt x="405805" y="41660"/>
                                  <a:pt x="415330" y="-33588"/>
                                  <a:pt x="441047" y="18800"/>
                                </a:cubicBezTo>
                                <a:cubicBezTo>
                                  <a:pt x="443905" y="23562"/>
                                  <a:pt x="441047" y="31183"/>
                                  <a:pt x="450572" y="32135"/>
                                </a:cubicBezTo>
                                <a:cubicBezTo>
                                  <a:pt x="488672" y="36898"/>
                                  <a:pt x="489625" y="37850"/>
                                  <a:pt x="466765" y="68330"/>
                                </a:cubicBezTo>
                                <a:cubicBezTo>
                                  <a:pt x="452477" y="86428"/>
                                  <a:pt x="437237" y="103573"/>
                                  <a:pt x="446762" y="130243"/>
                                </a:cubicBezTo>
                                <a:cubicBezTo>
                                  <a:pt x="464860" y="136910"/>
                                  <a:pt x="474385" y="94048"/>
                                  <a:pt x="494387" y="117860"/>
                                </a:cubicBezTo>
                                <a:cubicBezTo>
                                  <a:pt x="512485" y="138815"/>
                                  <a:pt x="477242" y="145483"/>
                                  <a:pt x="478195" y="163580"/>
                                </a:cubicBezTo>
                                <a:cubicBezTo>
                                  <a:pt x="522010" y="195965"/>
                                  <a:pt x="521057" y="193108"/>
                                  <a:pt x="542965" y="142625"/>
                                </a:cubicBezTo>
                                <a:cubicBezTo>
                                  <a:pt x="562015" y="98810"/>
                                  <a:pt x="569635" y="158818"/>
                                  <a:pt x="587732" y="152150"/>
                                </a:cubicBezTo>
                                <a:cubicBezTo>
                                  <a:pt x="609640" y="135005"/>
                                  <a:pt x="598210" y="110240"/>
                                  <a:pt x="599162" y="89285"/>
                                </a:cubicBezTo>
                                <a:cubicBezTo>
                                  <a:pt x="600115" y="69283"/>
                                  <a:pt x="598210" y="43565"/>
                                  <a:pt x="630595" y="67378"/>
                                </a:cubicBezTo>
                                <a:cubicBezTo>
                                  <a:pt x="643930" y="76903"/>
                                  <a:pt x="643930" y="59758"/>
                                  <a:pt x="651550" y="56900"/>
                                </a:cubicBezTo>
                                <a:cubicBezTo>
                                  <a:pt x="665837" y="51185"/>
                                  <a:pt x="678220" y="57853"/>
                                  <a:pt x="675362" y="70235"/>
                                </a:cubicBezTo>
                                <a:cubicBezTo>
                                  <a:pt x="669647" y="92143"/>
                                  <a:pt x="679172" y="92143"/>
                                  <a:pt x="694412" y="102620"/>
                                </a:cubicBezTo>
                                <a:cubicBezTo>
                                  <a:pt x="720130" y="119765"/>
                                  <a:pt x="694412" y="127385"/>
                                  <a:pt x="680125" y="133100"/>
                                </a:cubicBezTo>
                                <a:cubicBezTo>
                                  <a:pt x="655360" y="143578"/>
                                  <a:pt x="624880" y="145483"/>
                                  <a:pt x="617260" y="180725"/>
                                </a:cubicBezTo>
                                <a:cubicBezTo>
                                  <a:pt x="627737" y="196918"/>
                                  <a:pt x="655360" y="163580"/>
                                  <a:pt x="660122" y="193108"/>
                                </a:cubicBezTo>
                                <a:cubicBezTo>
                                  <a:pt x="663932" y="213110"/>
                                  <a:pt x="643930" y="213110"/>
                                  <a:pt x="630595" y="217873"/>
                                </a:cubicBezTo>
                                <a:cubicBezTo>
                                  <a:pt x="620117" y="221683"/>
                                  <a:pt x="621070" y="230255"/>
                                  <a:pt x="627737" y="236923"/>
                                </a:cubicBezTo>
                                <a:cubicBezTo>
                                  <a:pt x="636310" y="244543"/>
                                  <a:pt x="648692" y="257878"/>
                                  <a:pt x="658217" y="239780"/>
                                </a:cubicBezTo>
                                <a:cubicBezTo>
                                  <a:pt x="668695" y="219778"/>
                                  <a:pt x="677267" y="220730"/>
                                  <a:pt x="688697" y="237875"/>
                                </a:cubicBezTo>
                                <a:cubicBezTo>
                                  <a:pt x="692507" y="244543"/>
                                  <a:pt x="684887" y="260735"/>
                                  <a:pt x="702032" y="255973"/>
                                </a:cubicBezTo>
                                <a:cubicBezTo>
                                  <a:pt x="711557" y="253115"/>
                                  <a:pt x="717272" y="244543"/>
                                  <a:pt x="719177" y="234065"/>
                                </a:cubicBezTo>
                                <a:cubicBezTo>
                                  <a:pt x="721082" y="222635"/>
                                  <a:pt x="722987" y="211205"/>
                                  <a:pt x="725845" y="200728"/>
                                </a:cubicBezTo>
                                <a:cubicBezTo>
                                  <a:pt x="732512" y="173105"/>
                                  <a:pt x="733465" y="172153"/>
                                  <a:pt x="761087" y="187393"/>
                                </a:cubicBezTo>
                                <a:cubicBezTo>
                                  <a:pt x="771565" y="193108"/>
                                  <a:pt x="774422" y="183583"/>
                                  <a:pt x="781090" y="180725"/>
                                </a:cubicBezTo>
                                <a:cubicBezTo>
                                  <a:pt x="793472" y="175963"/>
                                  <a:pt x="809665" y="178820"/>
                                  <a:pt x="804902" y="192155"/>
                                </a:cubicBezTo>
                                <a:cubicBezTo>
                                  <a:pt x="798235" y="213110"/>
                                  <a:pt x="792520" y="222635"/>
                                  <a:pt x="820142" y="234065"/>
                                </a:cubicBezTo>
                                <a:cubicBezTo>
                                  <a:pt x="832525" y="238828"/>
                                  <a:pt x="816332" y="254068"/>
                                  <a:pt x="802045" y="255973"/>
                                </a:cubicBezTo>
                                <a:cubicBezTo>
                                  <a:pt x="773470" y="260735"/>
                                  <a:pt x="742990" y="258830"/>
                                  <a:pt x="723940" y="287405"/>
                                </a:cubicBezTo>
                                <a:cubicBezTo>
                                  <a:pt x="735370" y="302645"/>
                                  <a:pt x="766802" y="286453"/>
                                  <a:pt x="763945" y="313123"/>
                                </a:cubicBezTo>
                                <a:cubicBezTo>
                                  <a:pt x="762040" y="333125"/>
                                  <a:pt x="741085" y="325505"/>
                                  <a:pt x="726797" y="326458"/>
                                </a:cubicBezTo>
                                <a:cubicBezTo>
                                  <a:pt x="714415" y="327410"/>
                                  <a:pt x="709652" y="334078"/>
                                  <a:pt x="709652" y="345508"/>
                                </a:cubicBezTo>
                                <a:cubicBezTo>
                                  <a:pt x="709652" y="359795"/>
                                  <a:pt x="707747" y="375035"/>
                                  <a:pt x="719177" y="387418"/>
                                </a:cubicBezTo>
                                <a:cubicBezTo>
                                  <a:pt x="728702" y="396943"/>
                                  <a:pt x="736322" y="391228"/>
                                  <a:pt x="743942" y="383608"/>
                                </a:cubicBezTo>
                                <a:cubicBezTo>
                                  <a:pt x="751562" y="375988"/>
                                  <a:pt x="759182" y="363605"/>
                                  <a:pt x="772517" y="372178"/>
                                </a:cubicBezTo>
                                <a:cubicBezTo>
                                  <a:pt x="790615" y="384560"/>
                                  <a:pt x="769660" y="397895"/>
                                  <a:pt x="771565" y="413135"/>
                                </a:cubicBezTo>
                                <a:cubicBezTo>
                                  <a:pt x="800140" y="423613"/>
                                  <a:pt x="814427" y="398848"/>
                                  <a:pt x="833477" y="387418"/>
                                </a:cubicBezTo>
                                <a:cubicBezTo>
                                  <a:pt x="844907" y="379798"/>
                                  <a:pt x="872530" y="377893"/>
                                  <a:pt x="868720" y="382655"/>
                                </a:cubicBezTo>
                                <a:cubicBezTo>
                                  <a:pt x="847765" y="410278"/>
                                  <a:pt x="932537" y="416945"/>
                                  <a:pt x="880150" y="444568"/>
                                </a:cubicBezTo>
                                <a:cubicBezTo>
                                  <a:pt x="876340" y="446473"/>
                                  <a:pt x="871577" y="449330"/>
                                  <a:pt x="869672" y="453140"/>
                                </a:cubicBezTo>
                                <a:cubicBezTo>
                                  <a:pt x="857290" y="489335"/>
                                  <a:pt x="857290" y="490288"/>
                                  <a:pt x="824905" y="467428"/>
                                </a:cubicBezTo>
                                <a:cubicBezTo>
                                  <a:pt x="808712" y="455998"/>
                                  <a:pt x="791567" y="446473"/>
                                  <a:pt x="769660" y="454093"/>
                                </a:cubicBezTo>
                                <a:cubicBezTo>
                                  <a:pt x="762992" y="462665"/>
                                  <a:pt x="773470" y="466475"/>
                                  <a:pt x="777280" y="472190"/>
                                </a:cubicBezTo>
                                <a:cubicBezTo>
                                  <a:pt x="782995" y="479810"/>
                                  <a:pt x="792520" y="487430"/>
                                  <a:pt x="782995" y="496955"/>
                                </a:cubicBezTo>
                                <a:cubicBezTo>
                                  <a:pt x="774422" y="505528"/>
                                  <a:pt x="765850" y="499813"/>
                                  <a:pt x="756325" y="495050"/>
                                </a:cubicBezTo>
                                <a:cubicBezTo>
                                  <a:pt x="746800" y="490288"/>
                                  <a:pt x="742037" y="467428"/>
                                  <a:pt x="725845" y="483620"/>
                                </a:cubicBezTo>
                                <a:cubicBezTo>
                                  <a:pt x="714415" y="496003"/>
                                  <a:pt x="707747" y="511243"/>
                                  <a:pt x="713462" y="528388"/>
                                </a:cubicBezTo>
                                <a:cubicBezTo>
                                  <a:pt x="719177" y="545533"/>
                                  <a:pt x="734417" y="540770"/>
                                  <a:pt x="746800" y="540770"/>
                                </a:cubicBezTo>
                                <a:cubicBezTo>
                                  <a:pt x="831572" y="541723"/>
                                  <a:pt x="916345" y="540770"/>
                                  <a:pt x="1001117" y="541723"/>
                                </a:cubicBezTo>
                                <a:cubicBezTo>
                                  <a:pt x="1000165" y="562678"/>
                                  <a:pt x="983020" y="562678"/>
                                  <a:pt x="969685" y="562678"/>
                                </a:cubicBezTo>
                                <a:cubicBezTo>
                                  <a:pt x="785852" y="562678"/>
                                  <a:pt x="602020" y="568393"/>
                                  <a:pt x="419140" y="559820"/>
                                </a:cubicBezTo>
                                <a:cubicBezTo>
                                  <a:pt x="401995" y="551248"/>
                                  <a:pt x="401042" y="541723"/>
                                  <a:pt x="418187" y="533150"/>
                                </a:cubicBezTo>
                                <a:cubicBezTo>
                                  <a:pt x="436285" y="524578"/>
                                  <a:pt x="456287" y="526483"/>
                                  <a:pt x="476290" y="526483"/>
                                </a:cubicBezTo>
                                <a:cubicBezTo>
                                  <a:pt x="517247" y="526483"/>
                                  <a:pt x="558205" y="526483"/>
                                  <a:pt x="598210" y="526483"/>
                                </a:cubicBezTo>
                                <a:cubicBezTo>
                                  <a:pt x="673457" y="526483"/>
                                  <a:pt x="706795" y="468380"/>
                                  <a:pt x="673457" y="398848"/>
                                </a:cubicBezTo>
                                <a:cubicBezTo>
                                  <a:pt x="670600" y="393133"/>
                                  <a:pt x="664885" y="387418"/>
                                  <a:pt x="665837" y="381703"/>
                                </a:cubicBezTo>
                                <a:cubicBezTo>
                                  <a:pt x="671552" y="310265"/>
                                  <a:pt x="609640" y="285500"/>
                                  <a:pt x="573445" y="242638"/>
                                </a:cubicBezTo>
                                <a:cubicBezTo>
                                  <a:pt x="558205" y="225493"/>
                                  <a:pt x="538202" y="229303"/>
                                  <a:pt x="519152" y="229303"/>
                                </a:cubicBezTo>
                                <a:cubicBezTo>
                                  <a:pt x="503912" y="229303"/>
                                  <a:pt x="489625" y="226445"/>
                                  <a:pt x="477242" y="217873"/>
                                </a:cubicBezTo>
                                <a:cubicBezTo>
                                  <a:pt x="453430" y="202633"/>
                                  <a:pt x="431522" y="204538"/>
                                  <a:pt x="409615" y="221683"/>
                                </a:cubicBezTo>
                                <a:cubicBezTo>
                                  <a:pt x="406757" y="223588"/>
                                  <a:pt x="403900" y="226445"/>
                                  <a:pt x="401042" y="226445"/>
                                </a:cubicBezTo>
                                <a:cubicBezTo>
                                  <a:pt x="341987" y="230255"/>
                                  <a:pt x="305792" y="266450"/>
                                  <a:pt x="270550" y="310265"/>
                                </a:cubicBezTo>
                                <a:cubicBezTo>
                                  <a:pt x="250547" y="335030"/>
                                  <a:pt x="230545" y="354080"/>
                                  <a:pt x="231497" y="388370"/>
                                </a:cubicBezTo>
                                <a:cubicBezTo>
                                  <a:pt x="231497" y="399800"/>
                                  <a:pt x="228640" y="411230"/>
                                  <a:pt x="221020" y="420755"/>
                                </a:cubicBezTo>
                                <a:cubicBezTo>
                                  <a:pt x="201017" y="447425"/>
                                  <a:pt x="207685" y="471238"/>
                                  <a:pt x="223877" y="496955"/>
                                </a:cubicBezTo>
                                <a:cubicBezTo>
                                  <a:pt x="230545" y="516005"/>
                                  <a:pt x="243880" y="536960"/>
                                  <a:pt x="222925" y="558868"/>
                                </a:cubicBezTo>
                                <a:close/>
                              </a:path>
                            </a:pathLst>
                          </a:custGeom>
                          <a:solidFill>
                            <a:srgbClr val="33A9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3683956" y="358062"/>
                            <a:ext cx="746761" cy="522364"/>
                          </a:xfrm>
                          <a:custGeom>
                            <a:avLst/>
                            <a:gdLst>
                              <a:gd name="connsiteX0" fmla="*/ 51793 w 746761"/>
                              <a:gd name="connsiteY0" fmla="*/ 507479 h 522364"/>
                              <a:gd name="connsiteX1" fmla="*/ 30838 w 746761"/>
                              <a:gd name="connsiteY1" fmla="*/ 446519 h 522364"/>
                              <a:gd name="connsiteX2" fmla="*/ 29886 w 746761"/>
                              <a:gd name="connsiteY2" fmla="*/ 379844 h 522364"/>
                              <a:gd name="connsiteX3" fmla="*/ 56556 w 746761"/>
                              <a:gd name="connsiteY3" fmla="*/ 299834 h 522364"/>
                              <a:gd name="connsiteX4" fmla="*/ 50841 w 746761"/>
                              <a:gd name="connsiteY4" fmla="*/ 281736 h 522364"/>
                              <a:gd name="connsiteX5" fmla="*/ 107038 w 746761"/>
                              <a:gd name="connsiteY5" fmla="*/ 190296 h 522364"/>
                              <a:gd name="connsiteX6" fmla="*/ 203241 w 746761"/>
                              <a:gd name="connsiteY6" fmla="*/ 114096 h 522364"/>
                              <a:gd name="connsiteX7" fmla="*/ 207051 w 746761"/>
                              <a:gd name="connsiteY7" fmla="*/ 105524 h 522364"/>
                              <a:gd name="connsiteX8" fmla="*/ 323256 w 746761"/>
                              <a:gd name="connsiteY8" fmla="*/ 50279 h 522364"/>
                              <a:gd name="connsiteX9" fmla="*/ 380406 w 746761"/>
                              <a:gd name="connsiteY9" fmla="*/ 41706 h 522364"/>
                              <a:gd name="connsiteX10" fmla="*/ 475656 w 746761"/>
                              <a:gd name="connsiteY10" fmla="*/ 52184 h 522364"/>
                              <a:gd name="connsiteX11" fmla="*/ 512803 w 746761"/>
                              <a:gd name="connsiteY11" fmla="*/ 65519 h 522364"/>
                              <a:gd name="connsiteX12" fmla="*/ 601386 w 746761"/>
                              <a:gd name="connsiteY12" fmla="*/ 108381 h 522364"/>
                              <a:gd name="connsiteX13" fmla="*/ 629961 w 746761"/>
                              <a:gd name="connsiteY13" fmla="*/ 133146 h 522364"/>
                              <a:gd name="connsiteX14" fmla="*/ 699493 w 746761"/>
                              <a:gd name="connsiteY14" fmla="*/ 150291 h 522364"/>
                              <a:gd name="connsiteX15" fmla="*/ 690921 w 746761"/>
                              <a:gd name="connsiteY15" fmla="*/ 222681 h 522364"/>
                              <a:gd name="connsiteX16" fmla="*/ 704256 w 746761"/>
                              <a:gd name="connsiteY16" fmla="*/ 275069 h 522364"/>
                              <a:gd name="connsiteX17" fmla="*/ 704256 w 746761"/>
                              <a:gd name="connsiteY17" fmla="*/ 369366 h 522364"/>
                              <a:gd name="connsiteX18" fmla="*/ 684254 w 746761"/>
                              <a:gd name="connsiteY18" fmla="*/ 381749 h 522364"/>
                              <a:gd name="connsiteX19" fmla="*/ 690921 w 746761"/>
                              <a:gd name="connsiteY19" fmla="*/ 505574 h 522364"/>
                              <a:gd name="connsiteX20" fmla="*/ 581383 w 746761"/>
                              <a:gd name="connsiteY20" fmla="*/ 517004 h 522364"/>
                              <a:gd name="connsiteX21" fmla="*/ 579479 w 746761"/>
                              <a:gd name="connsiteY21" fmla="*/ 456996 h 522364"/>
                              <a:gd name="connsiteX22" fmla="*/ 596623 w 746761"/>
                              <a:gd name="connsiteY22" fmla="*/ 309359 h 522364"/>
                              <a:gd name="connsiteX23" fmla="*/ 336591 w 746761"/>
                              <a:gd name="connsiteY23" fmla="*/ 166484 h 522364"/>
                              <a:gd name="connsiteX24" fmla="*/ 216576 w 746761"/>
                              <a:gd name="connsiteY24" fmla="*/ 238874 h 522364"/>
                              <a:gd name="connsiteX25" fmla="*/ 184191 w 746761"/>
                              <a:gd name="connsiteY25" fmla="*/ 460806 h 522364"/>
                              <a:gd name="connsiteX26" fmla="*/ 197526 w 746761"/>
                              <a:gd name="connsiteY26" fmla="*/ 510336 h 522364"/>
                              <a:gd name="connsiteX27" fmla="*/ 153711 w 746761"/>
                              <a:gd name="connsiteY27" fmla="*/ 515099 h 522364"/>
                              <a:gd name="connsiteX28" fmla="*/ 139423 w 746761"/>
                              <a:gd name="connsiteY28" fmla="*/ 502716 h 522364"/>
                              <a:gd name="connsiteX29" fmla="*/ 125136 w 746761"/>
                              <a:gd name="connsiteY29" fmla="*/ 472236 h 522364"/>
                              <a:gd name="connsiteX30" fmla="*/ 95608 w 746761"/>
                              <a:gd name="connsiteY30" fmla="*/ 515099 h 522364"/>
                              <a:gd name="connsiteX31" fmla="*/ 51793 w 746761"/>
                              <a:gd name="connsiteY31" fmla="*/ 507479 h 522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46761" h="522364">
                                <a:moveTo>
                                  <a:pt x="51793" y="507479"/>
                                </a:moveTo>
                                <a:cubicBezTo>
                                  <a:pt x="67986" y="478904"/>
                                  <a:pt x="66081" y="461759"/>
                                  <a:pt x="30838" y="446519"/>
                                </a:cubicBezTo>
                                <a:cubicBezTo>
                                  <a:pt x="-10119" y="428421"/>
                                  <a:pt x="-10119" y="400799"/>
                                  <a:pt x="29886" y="379844"/>
                                </a:cubicBezTo>
                                <a:cubicBezTo>
                                  <a:pt x="68938" y="359841"/>
                                  <a:pt x="78463" y="336981"/>
                                  <a:pt x="56556" y="299834"/>
                                </a:cubicBezTo>
                                <a:cubicBezTo>
                                  <a:pt x="53698" y="294119"/>
                                  <a:pt x="51793" y="287451"/>
                                  <a:pt x="50841" y="281736"/>
                                </a:cubicBezTo>
                                <a:cubicBezTo>
                                  <a:pt x="29886" y="209346"/>
                                  <a:pt x="33696" y="201726"/>
                                  <a:pt x="107038" y="190296"/>
                                </a:cubicBezTo>
                                <a:cubicBezTo>
                                  <a:pt x="89893" y="102666"/>
                                  <a:pt x="104181" y="91236"/>
                                  <a:pt x="203241" y="114096"/>
                                </a:cubicBezTo>
                                <a:cubicBezTo>
                                  <a:pt x="204193" y="111239"/>
                                  <a:pt x="207051" y="108381"/>
                                  <a:pt x="207051" y="105524"/>
                                </a:cubicBezTo>
                                <a:cubicBezTo>
                                  <a:pt x="210861" y="16941"/>
                                  <a:pt x="245151" y="-204"/>
                                  <a:pt x="323256" y="50279"/>
                                </a:cubicBezTo>
                                <a:cubicBezTo>
                                  <a:pt x="348021" y="66471"/>
                                  <a:pt x="360403" y="69329"/>
                                  <a:pt x="380406" y="41706"/>
                                </a:cubicBezTo>
                                <a:cubicBezTo>
                                  <a:pt x="424221" y="-17349"/>
                                  <a:pt x="447081" y="-13539"/>
                                  <a:pt x="475656" y="52184"/>
                                </a:cubicBezTo>
                                <a:cubicBezTo>
                                  <a:pt x="484228" y="71234"/>
                                  <a:pt x="488038" y="79806"/>
                                  <a:pt x="512803" y="65519"/>
                                </a:cubicBezTo>
                                <a:cubicBezTo>
                                  <a:pt x="582336" y="24561"/>
                                  <a:pt x="595671" y="31229"/>
                                  <a:pt x="601386" y="108381"/>
                                </a:cubicBezTo>
                                <a:cubicBezTo>
                                  <a:pt x="603291" y="129336"/>
                                  <a:pt x="608054" y="140766"/>
                                  <a:pt x="629961" y="133146"/>
                                </a:cubicBezTo>
                                <a:cubicBezTo>
                                  <a:pt x="657583" y="123621"/>
                                  <a:pt x="682348" y="125526"/>
                                  <a:pt x="699493" y="150291"/>
                                </a:cubicBezTo>
                                <a:cubicBezTo>
                                  <a:pt x="717591" y="176009"/>
                                  <a:pt x="705208" y="201726"/>
                                  <a:pt x="690921" y="222681"/>
                                </a:cubicBezTo>
                                <a:cubicBezTo>
                                  <a:pt x="673776" y="247446"/>
                                  <a:pt x="677586" y="259829"/>
                                  <a:pt x="704256" y="275069"/>
                                </a:cubicBezTo>
                                <a:cubicBezTo>
                                  <a:pt x="761406" y="309359"/>
                                  <a:pt x="760454" y="333171"/>
                                  <a:pt x="704256" y="369366"/>
                                </a:cubicBezTo>
                                <a:cubicBezTo>
                                  <a:pt x="697588" y="374129"/>
                                  <a:pt x="690921" y="377939"/>
                                  <a:pt x="684254" y="381749"/>
                                </a:cubicBezTo>
                                <a:cubicBezTo>
                                  <a:pt x="759501" y="479856"/>
                                  <a:pt x="751881" y="470331"/>
                                  <a:pt x="690921" y="505574"/>
                                </a:cubicBezTo>
                                <a:cubicBezTo>
                                  <a:pt x="656631" y="532244"/>
                                  <a:pt x="618531" y="519861"/>
                                  <a:pt x="581383" y="517004"/>
                                </a:cubicBezTo>
                                <a:cubicBezTo>
                                  <a:pt x="551856" y="497954"/>
                                  <a:pt x="572811" y="476046"/>
                                  <a:pt x="579479" y="456996"/>
                                </a:cubicBezTo>
                                <a:cubicBezTo>
                                  <a:pt x="598529" y="409371"/>
                                  <a:pt x="608054" y="361746"/>
                                  <a:pt x="596623" y="309359"/>
                                </a:cubicBezTo>
                                <a:cubicBezTo>
                                  <a:pt x="570906" y="187439"/>
                                  <a:pt x="459463" y="131241"/>
                                  <a:pt x="336591" y="166484"/>
                                </a:cubicBezTo>
                                <a:cubicBezTo>
                                  <a:pt x="292776" y="179819"/>
                                  <a:pt x="249913" y="202679"/>
                                  <a:pt x="216576" y="238874"/>
                                </a:cubicBezTo>
                                <a:cubicBezTo>
                                  <a:pt x="152758" y="305549"/>
                                  <a:pt x="152758" y="379844"/>
                                  <a:pt x="184191" y="460806"/>
                                </a:cubicBezTo>
                                <a:cubicBezTo>
                                  <a:pt x="190858" y="476999"/>
                                  <a:pt x="205146" y="491286"/>
                                  <a:pt x="197526" y="510336"/>
                                </a:cubicBezTo>
                                <a:cubicBezTo>
                                  <a:pt x="184191" y="520814"/>
                                  <a:pt x="168951" y="519861"/>
                                  <a:pt x="153711" y="515099"/>
                                </a:cubicBezTo>
                                <a:cubicBezTo>
                                  <a:pt x="147996" y="512241"/>
                                  <a:pt x="143233" y="508431"/>
                                  <a:pt x="139423" y="502716"/>
                                </a:cubicBezTo>
                                <a:cubicBezTo>
                                  <a:pt x="132756" y="493191"/>
                                  <a:pt x="128946" y="482714"/>
                                  <a:pt x="125136" y="472236"/>
                                </a:cubicBezTo>
                                <a:cubicBezTo>
                                  <a:pt x="117516" y="487476"/>
                                  <a:pt x="112753" y="505574"/>
                                  <a:pt x="95608" y="515099"/>
                                </a:cubicBezTo>
                                <a:cubicBezTo>
                                  <a:pt x="79416" y="520814"/>
                                  <a:pt x="64176" y="522719"/>
                                  <a:pt x="51793" y="507479"/>
                                </a:cubicBezTo>
                                <a:close/>
                              </a:path>
                            </a:pathLst>
                          </a:custGeom>
                          <a:solidFill>
                            <a:srgbClr val="CDC22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2426750" y="835803"/>
                            <a:ext cx="2012446" cy="203563"/>
                          </a:xfrm>
                          <a:custGeom>
                            <a:avLst/>
                            <a:gdLst>
                              <a:gd name="connsiteX0" fmla="*/ 1827159 w 2012446"/>
                              <a:gd name="connsiteY0" fmla="*/ 29738 h 203563"/>
                              <a:gd name="connsiteX1" fmla="*/ 1947174 w 2012446"/>
                              <a:gd name="connsiteY1" fmla="*/ 29738 h 203563"/>
                              <a:gd name="connsiteX2" fmla="*/ 1997657 w 2012446"/>
                              <a:gd name="connsiteY2" fmla="*/ 50693 h 203563"/>
                              <a:gd name="connsiteX3" fmla="*/ 2010039 w 2012446"/>
                              <a:gd name="connsiteY3" fmla="*/ 92603 h 203563"/>
                              <a:gd name="connsiteX4" fmla="*/ 1940507 w 2012446"/>
                              <a:gd name="connsiteY4" fmla="*/ 177375 h 203563"/>
                              <a:gd name="connsiteX5" fmla="*/ 1318524 w 2012446"/>
                              <a:gd name="connsiteY5" fmla="*/ 180233 h 203563"/>
                              <a:gd name="connsiteX6" fmla="*/ 1100402 w 2012446"/>
                              <a:gd name="connsiteY6" fmla="*/ 196425 h 203563"/>
                              <a:gd name="connsiteX7" fmla="*/ 825129 w 2012446"/>
                              <a:gd name="connsiteY7" fmla="*/ 180233 h 203563"/>
                              <a:gd name="connsiteX8" fmla="*/ 6932 w 2012446"/>
                              <a:gd name="connsiteY8" fmla="*/ 177375 h 203563"/>
                              <a:gd name="connsiteX9" fmla="*/ 3122 w 2012446"/>
                              <a:gd name="connsiteY9" fmla="*/ 159278 h 203563"/>
                              <a:gd name="connsiteX10" fmla="*/ 100277 w 2012446"/>
                              <a:gd name="connsiteY10" fmla="*/ 154515 h 203563"/>
                              <a:gd name="connsiteX11" fmla="*/ 114564 w 2012446"/>
                              <a:gd name="connsiteY11" fmla="*/ 154515 h 203563"/>
                              <a:gd name="connsiteX12" fmla="*/ 149807 w 2012446"/>
                              <a:gd name="connsiteY12" fmla="*/ 154515 h 203563"/>
                              <a:gd name="connsiteX13" fmla="*/ 164094 w 2012446"/>
                              <a:gd name="connsiteY13" fmla="*/ 154515 h 203563"/>
                              <a:gd name="connsiteX14" fmla="*/ 248867 w 2012446"/>
                              <a:gd name="connsiteY14" fmla="*/ 154515 h 203563"/>
                              <a:gd name="connsiteX15" fmla="*/ 270774 w 2012446"/>
                              <a:gd name="connsiteY15" fmla="*/ 154515 h 203563"/>
                              <a:gd name="connsiteX16" fmla="*/ 306969 w 2012446"/>
                              <a:gd name="connsiteY16" fmla="*/ 154515 h 203563"/>
                              <a:gd name="connsiteX17" fmla="*/ 328877 w 2012446"/>
                              <a:gd name="connsiteY17" fmla="*/ 154515 h 203563"/>
                              <a:gd name="connsiteX18" fmla="*/ 415554 w 2012446"/>
                              <a:gd name="connsiteY18" fmla="*/ 154515 h 203563"/>
                              <a:gd name="connsiteX19" fmla="*/ 437462 w 2012446"/>
                              <a:gd name="connsiteY19" fmla="*/ 154515 h 203563"/>
                              <a:gd name="connsiteX20" fmla="*/ 473657 w 2012446"/>
                              <a:gd name="connsiteY20" fmla="*/ 154515 h 203563"/>
                              <a:gd name="connsiteX21" fmla="*/ 495564 w 2012446"/>
                              <a:gd name="connsiteY21" fmla="*/ 154515 h 203563"/>
                              <a:gd name="connsiteX22" fmla="*/ 524139 w 2012446"/>
                              <a:gd name="connsiteY22" fmla="*/ 154515 h 203563"/>
                              <a:gd name="connsiteX23" fmla="*/ 545094 w 2012446"/>
                              <a:gd name="connsiteY23" fmla="*/ 154515 h 203563"/>
                              <a:gd name="connsiteX24" fmla="*/ 572717 w 2012446"/>
                              <a:gd name="connsiteY24" fmla="*/ 154515 h 203563"/>
                              <a:gd name="connsiteX25" fmla="*/ 593672 w 2012446"/>
                              <a:gd name="connsiteY25" fmla="*/ 153563 h 203563"/>
                              <a:gd name="connsiteX26" fmla="*/ 723212 w 2012446"/>
                              <a:gd name="connsiteY26" fmla="*/ 149753 h 203563"/>
                              <a:gd name="connsiteX27" fmla="*/ 878469 w 2012446"/>
                              <a:gd name="connsiteY27" fmla="*/ 153563 h 203563"/>
                              <a:gd name="connsiteX28" fmla="*/ 892757 w 2012446"/>
                              <a:gd name="connsiteY28" fmla="*/ 153563 h 203563"/>
                              <a:gd name="connsiteX29" fmla="*/ 973719 w 2012446"/>
                              <a:gd name="connsiteY29" fmla="*/ 153563 h 203563"/>
                              <a:gd name="connsiteX30" fmla="*/ 1001342 w 2012446"/>
                              <a:gd name="connsiteY30" fmla="*/ 148800 h 203563"/>
                              <a:gd name="connsiteX31" fmla="*/ 1021344 w 2012446"/>
                              <a:gd name="connsiteY31" fmla="*/ 148800 h 203563"/>
                              <a:gd name="connsiteX32" fmla="*/ 1056587 w 2012446"/>
                              <a:gd name="connsiteY32" fmla="*/ 140228 h 203563"/>
                              <a:gd name="connsiteX33" fmla="*/ 1060397 w 2012446"/>
                              <a:gd name="connsiteY33" fmla="*/ 125940 h 203563"/>
                              <a:gd name="connsiteX34" fmla="*/ 998484 w 2012446"/>
                              <a:gd name="connsiteY34" fmla="*/ 63075 h 203563"/>
                              <a:gd name="connsiteX35" fmla="*/ 666062 w 2012446"/>
                              <a:gd name="connsiteY35" fmla="*/ 64028 h 203563"/>
                              <a:gd name="connsiteX36" fmla="*/ 206004 w 2012446"/>
                              <a:gd name="connsiteY36" fmla="*/ 53550 h 203563"/>
                              <a:gd name="connsiteX37" fmla="*/ 31697 w 2012446"/>
                              <a:gd name="connsiteY37" fmla="*/ 51645 h 203563"/>
                              <a:gd name="connsiteX38" fmla="*/ 8837 w 2012446"/>
                              <a:gd name="connsiteY38" fmla="*/ 43072 h 203563"/>
                              <a:gd name="connsiteX39" fmla="*/ 7884 w 2012446"/>
                              <a:gd name="connsiteY39" fmla="*/ 29738 h 203563"/>
                              <a:gd name="connsiteX40" fmla="*/ 1016582 w 2012446"/>
                              <a:gd name="connsiteY40" fmla="*/ 28785 h 203563"/>
                              <a:gd name="connsiteX41" fmla="*/ 1080399 w 2012446"/>
                              <a:gd name="connsiteY41" fmla="*/ 4972 h 203563"/>
                              <a:gd name="connsiteX42" fmla="*/ 1108022 w 2012446"/>
                              <a:gd name="connsiteY42" fmla="*/ 210 h 203563"/>
                              <a:gd name="connsiteX43" fmla="*/ 1229942 w 2012446"/>
                              <a:gd name="connsiteY43" fmla="*/ 210 h 203563"/>
                              <a:gd name="connsiteX44" fmla="*/ 1309952 w 2012446"/>
                              <a:gd name="connsiteY44" fmla="*/ 27833 h 203563"/>
                              <a:gd name="connsiteX45" fmla="*/ 1356624 w 2012446"/>
                              <a:gd name="connsiteY45" fmla="*/ 27833 h 203563"/>
                              <a:gd name="connsiteX46" fmla="*/ 1407107 w 2012446"/>
                              <a:gd name="connsiteY46" fmla="*/ 27833 h 203563"/>
                              <a:gd name="connsiteX47" fmla="*/ 1455684 w 2012446"/>
                              <a:gd name="connsiteY47" fmla="*/ 27833 h 203563"/>
                              <a:gd name="connsiteX48" fmla="*/ 1501404 w 2012446"/>
                              <a:gd name="connsiteY48" fmla="*/ 14497 h 203563"/>
                              <a:gd name="connsiteX49" fmla="*/ 1782392 w 2012446"/>
                              <a:gd name="connsiteY49" fmla="*/ 14497 h 203563"/>
                              <a:gd name="connsiteX50" fmla="*/ 1827159 w 2012446"/>
                              <a:gd name="connsiteY50" fmla="*/ 29738 h 203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012446" h="203563">
                                <a:moveTo>
                                  <a:pt x="1827159" y="29738"/>
                                </a:moveTo>
                                <a:cubicBezTo>
                                  <a:pt x="1867164" y="29738"/>
                                  <a:pt x="1907169" y="29738"/>
                                  <a:pt x="1947174" y="29738"/>
                                </a:cubicBezTo>
                                <a:cubicBezTo>
                                  <a:pt x="1967176" y="29738"/>
                                  <a:pt x="1984322" y="35453"/>
                                  <a:pt x="1997657" y="50693"/>
                                </a:cubicBezTo>
                                <a:cubicBezTo>
                                  <a:pt x="2002419" y="64980"/>
                                  <a:pt x="2007182" y="78315"/>
                                  <a:pt x="2010039" y="92603"/>
                                </a:cubicBezTo>
                                <a:cubicBezTo>
                                  <a:pt x="2020517" y="146895"/>
                                  <a:pt x="1996704" y="177375"/>
                                  <a:pt x="1940507" y="177375"/>
                                </a:cubicBezTo>
                                <a:cubicBezTo>
                                  <a:pt x="1732862" y="178328"/>
                                  <a:pt x="1525217" y="172613"/>
                                  <a:pt x="1318524" y="180233"/>
                                </a:cubicBezTo>
                                <a:cubicBezTo>
                                  <a:pt x="1246134" y="183090"/>
                                  <a:pt x="1167077" y="218333"/>
                                  <a:pt x="1100402" y="196425"/>
                                </a:cubicBezTo>
                                <a:cubicBezTo>
                                  <a:pt x="1007057" y="165945"/>
                                  <a:pt x="916569" y="182138"/>
                                  <a:pt x="825129" y="180233"/>
                                </a:cubicBezTo>
                                <a:cubicBezTo>
                                  <a:pt x="552714" y="175470"/>
                                  <a:pt x="280299" y="178328"/>
                                  <a:pt x="6932" y="177375"/>
                                </a:cubicBezTo>
                                <a:cubicBezTo>
                                  <a:pt x="-2593" y="173565"/>
                                  <a:pt x="-688" y="166897"/>
                                  <a:pt x="3122" y="159278"/>
                                </a:cubicBezTo>
                                <a:cubicBezTo>
                                  <a:pt x="34554" y="145943"/>
                                  <a:pt x="67892" y="155468"/>
                                  <a:pt x="100277" y="154515"/>
                                </a:cubicBezTo>
                                <a:cubicBezTo>
                                  <a:pt x="105039" y="154515"/>
                                  <a:pt x="109802" y="154515"/>
                                  <a:pt x="114564" y="154515"/>
                                </a:cubicBezTo>
                                <a:cubicBezTo>
                                  <a:pt x="125994" y="154515"/>
                                  <a:pt x="138377" y="154515"/>
                                  <a:pt x="149807" y="154515"/>
                                </a:cubicBezTo>
                                <a:cubicBezTo>
                                  <a:pt x="154569" y="154515"/>
                                  <a:pt x="159332" y="154515"/>
                                  <a:pt x="164094" y="154515"/>
                                </a:cubicBezTo>
                                <a:cubicBezTo>
                                  <a:pt x="192669" y="152610"/>
                                  <a:pt x="221244" y="147847"/>
                                  <a:pt x="248867" y="154515"/>
                                </a:cubicBezTo>
                                <a:cubicBezTo>
                                  <a:pt x="256487" y="154515"/>
                                  <a:pt x="263154" y="154515"/>
                                  <a:pt x="270774" y="154515"/>
                                </a:cubicBezTo>
                                <a:cubicBezTo>
                                  <a:pt x="283157" y="154515"/>
                                  <a:pt x="294587" y="154515"/>
                                  <a:pt x="306969" y="154515"/>
                                </a:cubicBezTo>
                                <a:cubicBezTo>
                                  <a:pt x="314589" y="154515"/>
                                  <a:pt x="321257" y="154515"/>
                                  <a:pt x="328877" y="154515"/>
                                </a:cubicBezTo>
                                <a:cubicBezTo>
                                  <a:pt x="357452" y="152610"/>
                                  <a:pt x="386027" y="152610"/>
                                  <a:pt x="415554" y="154515"/>
                                </a:cubicBezTo>
                                <a:cubicBezTo>
                                  <a:pt x="423174" y="154515"/>
                                  <a:pt x="429842" y="154515"/>
                                  <a:pt x="437462" y="154515"/>
                                </a:cubicBezTo>
                                <a:cubicBezTo>
                                  <a:pt x="449844" y="154515"/>
                                  <a:pt x="461274" y="154515"/>
                                  <a:pt x="473657" y="154515"/>
                                </a:cubicBezTo>
                                <a:cubicBezTo>
                                  <a:pt x="481277" y="154515"/>
                                  <a:pt x="487944" y="154515"/>
                                  <a:pt x="495564" y="154515"/>
                                </a:cubicBezTo>
                                <a:cubicBezTo>
                                  <a:pt x="505089" y="154515"/>
                                  <a:pt x="514614" y="154515"/>
                                  <a:pt x="524139" y="154515"/>
                                </a:cubicBezTo>
                                <a:cubicBezTo>
                                  <a:pt x="530807" y="154515"/>
                                  <a:pt x="538427" y="154515"/>
                                  <a:pt x="545094" y="154515"/>
                                </a:cubicBezTo>
                                <a:cubicBezTo>
                                  <a:pt x="554619" y="154515"/>
                                  <a:pt x="563192" y="154515"/>
                                  <a:pt x="572717" y="154515"/>
                                </a:cubicBezTo>
                                <a:cubicBezTo>
                                  <a:pt x="579384" y="154515"/>
                                  <a:pt x="586052" y="153563"/>
                                  <a:pt x="593672" y="153563"/>
                                </a:cubicBezTo>
                                <a:cubicBezTo>
                                  <a:pt x="636534" y="147847"/>
                                  <a:pt x="680349" y="156420"/>
                                  <a:pt x="723212" y="149753"/>
                                </a:cubicBezTo>
                                <a:cubicBezTo>
                                  <a:pt x="774647" y="150705"/>
                                  <a:pt x="827034" y="153563"/>
                                  <a:pt x="878469" y="153563"/>
                                </a:cubicBezTo>
                                <a:cubicBezTo>
                                  <a:pt x="883232" y="153563"/>
                                  <a:pt x="887994" y="153563"/>
                                  <a:pt x="892757" y="153563"/>
                                </a:cubicBezTo>
                                <a:cubicBezTo>
                                  <a:pt x="919427" y="153563"/>
                                  <a:pt x="947049" y="153563"/>
                                  <a:pt x="973719" y="153563"/>
                                </a:cubicBezTo>
                                <a:cubicBezTo>
                                  <a:pt x="983244" y="152610"/>
                                  <a:pt x="991817" y="150705"/>
                                  <a:pt x="1001342" y="148800"/>
                                </a:cubicBezTo>
                                <a:cubicBezTo>
                                  <a:pt x="1008009" y="147847"/>
                                  <a:pt x="1014677" y="147847"/>
                                  <a:pt x="1021344" y="148800"/>
                                </a:cubicBezTo>
                                <a:cubicBezTo>
                                  <a:pt x="1033727" y="150705"/>
                                  <a:pt x="1047062" y="151658"/>
                                  <a:pt x="1056587" y="140228"/>
                                </a:cubicBezTo>
                                <a:cubicBezTo>
                                  <a:pt x="1058492" y="135465"/>
                                  <a:pt x="1059444" y="130703"/>
                                  <a:pt x="1060397" y="125940"/>
                                </a:cubicBezTo>
                                <a:cubicBezTo>
                                  <a:pt x="1064207" y="62122"/>
                                  <a:pt x="1064207" y="62122"/>
                                  <a:pt x="998484" y="63075"/>
                                </a:cubicBezTo>
                                <a:cubicBezTo>
                                  <a:pt x="887994" y="64028"/>
                                  <a:pt x="777504" y="62122"/>
                                  <a:pt x="666062" y="64028"/>
                                </a:cubicBezTo>
                                <a:cubicBezTo>
                                  <a:pt x="512709" y="51645"/>
                                  <a:pt x="359357" y="52597"/>
                                  <a:pt x="206004" y="53550"/>
                                </a:cubicBezTo>
                                <a:cubicBezTo>
                                  <a:pt x="147902" y="53550"/>
                                  <a:pt x="89799" y="55455"/>
                                  <a:pt x="31697" y="51645"/>
                                </a:cubicBezTo>
                                <a:cubicBezTo>
                                  <a:pt x="23124" y="50693"/>
                                  <a:pt x="15504" y="48788"/>
                                  <a:pt x="8837" y="43072"/>
                                </a:cubicBezTo>
                                <a:cubicBezTo>
                                  <a:pt x="4074" y="39263"/>
                                  <a:pt x="4074" y="34500"/>
                                  <a:pt x="7884" y="29738"/>
                                </a:cubicBezTo>
                                <a:cubicBezTo>
                                  <a:pt x="344117" y="29738"/>
                                  <a:pt x="680349" y="29738"/>
                                  <a:pt x="1016582" y="28785"/>
                                </a:cubicBezTo>
                                <a:cubicBezTo>
                                  <a:pt x="1039442" y="28785"/>
                                  <a:pt x="1068969" y="42120"/>
                                  <a:pt x="1080399" y="4972"/>
                                </a:cubicBezTo>
                                <a:cubicBezTo>
                                  <a:pt x="1081352" y="1163"/>
                                  <a:pt x="1098497" y="210"/>
                                  <a:pt x="1108022" y="210"/>
                                </a:cubicBezTo>
                                <a:cubicBezTo>
                                  <a:pt x="1148979" y="210"/>
                                  <a:pt x="1189937" y="4972"/>
                                  <a:pt x="1229942" y="210"/>
                                </a:cubicBezTo>
                                <a:cubicBezTo>
                                  <a:pt x="1263279" y="-3600"/>
                                  <a:pt x="1274709" y="45930"/>
                                  <a:pt x="1309952" y="27833"/>
                                </a:cubicBezTo>
                                <a:cubicBezTo>
                                  <a:pt x="1325192" y="27833"/>
                                  <a:pt x="1340432" y="27833"/>
                                  <a:pt x="1356624" y="27833"/>
                                </a:cubicBezTo>
                                <a:cubicBezTo>
                                  <a:pt x="1373769" y="16403"/>
                                  <a:pt x="1389962" y="16403"/>
                                  <a:pt x="1407107" y="27833"/>
                                </a:cubicBezTo>
                                <a:cubicBezTo>
                                  <a:pt x="1423299" y="27833"/>
                                  <a:pt x="1439492" y="27833"/>
                                  <a:pt x="1455684" y="27833"/>
                                </a:cubicBezTo>
                                <a:cubicBezTo>
                                  <a:pt x="1469019" y="16403"/>
                                  <a:pt x="1485212" y="14497"/>
                                  <a:pt x="1501404" y="14497"/>
                                </a:cubicBezTo>
                                <a:cubicBezTo>
                                  <a:pt x="1594749" y="14497"/>
                                  <a:pt x="1689047" y="13545"/>
                                  <a:pt x="1782392" y="14497"/>
                                </a:cubicBezTo>
                                <a:cubicBezTo>
                                  <a:pt x="1798584" y="16403"/>
                                  <a:pt x="1814776" y="17355"/>
                                  <a:pt x="1827159" y="29738"/>
                                </a:cubicBezTo>
                                <a:close/>
                              </a:path>
                            </a:pathLst>
                          </a:custGeom>
                          <a:solidFill>
                            <a:srgbClr val="941F2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433431" y="836473"/>
                            <a:ext cx="2000251" cy="199407"/>
                          </a:xfrm>
                          <a:custGeom>
                            <a:avLst/>
                            <a:gdLst>
                              <a:gd name="connsiteX0" fmla="*/ 2000251 w 2000251"/>
                              <a:gd name="connsiteY0" fmla="*/ 158608 h 199407"/>
                              <a:gd name="connsiteX1" fmla="*/ 2000251 w 2000251"/>
                              <a:gd name="connsiteY1" fmla="*/ 177658 h 199407"/>
                              <a:gd name="connsiteX2" fmla="*/ 1011556 w 2000251"/>
                              <a:gd name="connsiteY2" fmla="*/ 179563 h 199407"/>
                              <a:gd name="connsiteX3" fmla="*/ 807721 w 2000251"/>
                              <a:gd name="connsiteY3" fmla="*/ 197661 h 199407"/>
                              <a:gd name="connsiteX4" fmla="*/ 70486 w 2000251"/>
                              <a:gd name="connsiteY4" fmla="*/ 178611 h 199407"/>
                              <a:gd name="connsiteX5" fmla="*/ 19051 w 2000251"/>
                              <a:gd name="connsiteY5" fmla="*/ 50976 h 199407"/>
                              <a:gd name="connsiteX6" fmla="*/ 31434 w 2000251"/>
                              <a:gd name="connsiteY6" fmla="*/ 29068 h 199407"/>
                              <a:gd name="connsiteX7" fmla="*/ 146686 w 2000251"/>
                              <a:gd name="connsiteY7" fmla="*/ 28116 h 199407"/>
                              <a:gd name="connsiteX8" fmla="*/ 722949 w 2000251"/>
                              <a:gd name="connsiteY8" fmla="*/ 29068 h 199407"/>
                              <a:gd name="connsiteX9" fmla="*/ 740094 w 2000251"/>
                              <a:gd name="connsiteY9" fmla="*/ 22401 h 199407"/>
                              <a:gd name="connsiteX10" fmla="*/ 755334 w 2000251"/>
                              <a:gd name="connsiteY10" fmla="*/ 1446 h 199407"/>
                              <a:gd name="connsiteX11" fmla="*/ 907734 w 2000251"/>
                              <a:gd name="connsiteY11" fmla="*/ 12876 h 199407"/>
                              <a:gd name="connsiteX12" fmla="*/ 879159 w 2000251"/>
                              <a:gd name="connsiteY12" fmla="*/ 29068 h 199407"/>
                              <a:gd name="connsiteX13" fmla="*/ 779146 w 2000251"/>
                              <a:gd name="connsiteY13" fmla="*/ 38593 h 199407"/>
                              <a:gd name="connsiteX14" fmla="*/ 775336 w 2000251"/>
                              <a:gd name="connsiteY14" fmla="*/ 71931 h 199407"/>
                              <a:gd name="connsiteX15" fmla="*/ 876301 w 2000251"/>
                              <a:gd name="connsiteY15" fmla="*/ 173848 h 199407"/>
                              <a:gd name="connsiteX16" fmla="*/ 916306 w 2000251"/>
                              <a:gd name="connsiteY16" fmla="*/ 130986 h 199407"/>
                              <a:gd name="connsiteX17" fmla="*/ 916306 w 2000251"/>
                              <a:gd name="connsiteY17" fmla="*/ 10018 h 199407"/>
                              <a:gd name="connsiteX18" fmla="*/ 946786 w 2000251"/>
                              <a:gd name="connsiteY18" fmla="*/ 22401 h 199407"/>
                              <a:gd name="connsiteX19" fmla="*/ 955359 w 2000251"/>
                              <a:gd name="connsiteY19" fmla="*/ 33831 h 199407"/>
                              <a:gd name="connsiteX20" fmla="*/ 958216 w 2000251"/>
                              <a:gd name="connsiteY20" fmla="*/ 48118 h 199407"/>
                              <a:gd name="connsiteX21" fmla="*/ 1068706 w 2000251"/>
                              <a:gd name="connsiteY21" fmla="*/ 152893 h 199407"/>
                              <a:gd name="connsiteX22" fmla="*/ 1122046 w 2000251"/>
                              <a:gd name="connsiteY22" fmla="*/ 153846 h 199407"/>
                              <a:gd name="connsiteX23" fmla="*/ 1143001 w 2000251"/>
                              <a:gd name="connsiteY23" fmla="*/ 154798 h 199407"/>
                              <a:gd name="connsiteX24" fmla="*/ 1176339 w 2000251"/>
                              <a:gd name="connsiteY24" fmla="*/ 154798 h 199407"/>
                              <a:gd name="connsiteX25" fmla="*/ 1202056 w 2000251"/>
                              <a:gd name="connsiteY25" fmla="*/ 151941 h 199407"/>
                              <a:gd name="connsiteX26" fmla="*/ 1240156 w 2000251"/>
                              <a:gd name="connsiteY26" fmla="*/ 154798 h 199407"/>
                              <a:gd name="connsiteX27" fmla="*/ 1259206 w 2000251"/>
                              <a:gd name="connsiteY27" fmla="*/ 152893 h 199407"/>
                              <a:gd name="connsiteX28" fmla="*/ 1350646 w 2000251"/>
                              <a:gd name="connsiteY28" fmla="*/ 152893 h 199407"/>
                              <a:gd name="connsiteX29" fmla="*/ 1369696 w 2000251"/>
                              <a:gd name="connsiteY29" fmla="*/ 154798 h 199407"/>
                              <a:gd name="connsiteX30" fmla="*/ 1402081 w 2000251"/>
                              <a:gd name="connsiteY30" fmla="*/ 154798 h 199407"/>
                              <a:gd name="connsiteX31" fmla="*/ 1421131 w 2000251"/>
                              <a:gd name="connsiteY31" fmla="*/ 153846 h 199407"/>
                              <a:gd name="connsiteX32" fmla="*/ 1451612 w 2000251"/>
                              <a:gd name="connsiteY32" fmla="*/ 150988 h 199407"/>
                              <a:gd name="connsiteX33" fmla="*/ 1474471 w 2000251"/>
                              <a:gd name="connsiteY33" fmla="*/ 153846 h 199407"/>
                              <a:gd name="connsiteX34" fmla="*/ 1498284 w 2000251"/>
                              <a:gd name="connsiteY34" fmla="*/ 152893 h 199407"/>
                              <a:gd name="connsiteX35" fmla="*/ 1528764 w 2000251"/>
                              <a:gd name="connsiteY35" fmla="*/ 150988 h 199407"/>
                              <a:gd name="connsiteX36" fmla="*/ 1606869 w 2000251"/>
                              <a:gd name="connsiteY36" fmla="*/ 153846 h 199407"/>
                              <a:gd name="connsiteX37" fmla="*/ 1626871 w 2000251"/>
                              <a:gd name="connsiteY37" fmla="*/ 154798 h 199407"/>
                              <a:gd name="connsiteX38" fmla="*/ 1659256 w 2000251"/>
                              <a:gd name="connsiteY38" fmla="*/ 154798 h 199407"/>
                              <a:gd name="connsiteX39" fmla="*/ 1678306 w 2000251"/>
                              <a:gd name="connsiteY39" fmla="*/ 152893 h 199407"/>
                              <a:gd name="connsiteX40" fmla="*/ 1715454 w 2000251"/>
                              <a:gd name="connsiteY40" fmla="*/ 149083 h 199407"/>
                              <a:gd name="connsiteX41" fmla="*/ 1744981 w 2000251"/>
                              <a:gd name="connsiteY41" fmla="*/ 150036 h 199407"/>
                              <a:gd name="connsiteX42" fmla="*/ 1776414 w 2000251"/>
                              <a:gd name="connsiteY42" fmla="*/ 153846 h 199407"/>
                              <a:gd name="connsiteX43" fmla="*/ 1802131 w 2000251"/>
                              <a:gd name="connsiteY43" fmla="*/ 154798 h 199407"/>
                              <a:gd name="connsiteX44" fmla="*/ 1829754 w 2000251"/>
                              <a:gd name="connsiteY44" fmla="*/ 154798 h 199407"/>
                              <a:gd name="connsiteX45" fmla="*/ 1857376 w 2000251"/>
                              <a:gd name="connsiteY45" fmla="*/ 154798 h 199407"/>
                              <a:gd name="connsiteX46" fmla="*/ 1885951 w 2000251"/>
                              <a:gd name="connsiteY46" fmla="*/ 154798 h 199407"/>
                              <a:gd name="connsiteX47" fmla="*/ 1906906 w 2000251"/>
                              <a:gd name="connsiteY47" fmla="*/ 154798 h 199407"/>
                              <a:gd name="connsiteX48" fmla="*/ 1934529 w 2000251"/>
                              <a:gd name="connsiteY48" fmla="*/ 154798 h 199407"/>
                              <a:gd name="connsiteX49" fmla="*/ 1954531 w 2000251"/>
                              <a:gd name="connsiteY49" fmla="*/ 154798 h 199407"/>
                              <a:gd name="connsiteX50" fmla="*/ 1993584 w 2000251"/>
                              <a:gd name="connsiteY50" fmla="*/ 153846 h 199407"/>
                              <a:gd name="connsiteX51" fmla="*/ 2000251 w 2000251"/>
                              <a:gd name="connsiteY51" fmla="*/ 158608 h 199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000251" h="199407">
                                <a:moveTo>
                                  <a:pt x="2000251" y="158608"/>
                                </a:moveTo>
                                <a:cubicBezTo>
                                  <a:pt x="2000251" y="165276"/>
                                  <a:pt x="2000251" y="171943"/>
                                  <a:pt x="2000251" y="177658"/>
                                </a:cubicBezTo>
                                <a:cubicBezTo>
                                  <a:pt x="1670687" y="177658"/>
                                  <a:pt x="1341121" y="176706"/>
                                  <a:pt x="1011556" y="179563"/>
                                </a:cubicBezTo>
                                <a:cubicBezTo>
                                  <a:pt x="943929" y="180516"/>
                                  <a:pt x="877254" y="206233"/>
                                  <a:pt x="807721" y="197661"/>
                                </a:cubicBezTo>
                                <a:cubicBezTo>
                                  <a:pt x="562929" y="167181"/>
                                  <a:pt x="316231" y="186231"/>
                                  <a:pt x="70486" y="178611"/>
                                </a:cubicBezTo>
                                <a:cubicBezTo>
                                  <a:pt x="954" y="176706"/>
                                  <a:pt x="-19049" y="125271"/>
                                  <a:pt x="19051" y="50976"/>
                                </a:cubicBezTo>
                                <a:cubicBezTo>
                                  <a:pt x="21909" y="42403"/>
                                  <a:pt x="24766" y="34783"/>
                                  <a:pt x="31434" y="29068"/>
                                </a:cubicBezTo>
                                <a:cubicBezTo>
                                  <a:pt x="69534" y="11923"/>
                                  <a:pt x="108586" y="10018"/>
                                  <a:pt x="146686" y="28116"/>
                                </a:cubicBezTo>
                                <a:cubicBezTo>
                                  <a:pt x="339091" y="28116"/>
                                  <a:pt x="531496" y="29068"/>
                                  <a:pt x="722949" y="29068"/>
                                </a:cubicBezTo>
                                <a:cubicBezTo>
                                  <a:pt x="728664" y="29068"/>
                                  <a:pt x="734379" y="24306"/>
                                  <a:pt x="740094" y="22401"/>
                                </a:cubicBezTo>
                                <a:cubicBezTo>
                                  <a:pt x="743904" y="14781"/>
                                  <a:pt x="741999" y="493"/>
                                  <a:pt x="755334" y="1446"/>
                                </a:cubicBezTo>
                                <a:cubicBezTo>
                                  <a:pt x="805816" y="4303"/>
                                  <a:pt x="858204" y="-9032"/>
                                  <a:pt x="907734" y="12876"/>
                                </a:cubicBezTo>
                                <a:cubicBezTo>
                                  <a:pt x="906781" y="32878"/>
                                  <a:pt x="891541" y="28116"/>
                                  <a:pt x="879159" y="29068"/>
                                </a:cubicBezTo>
                                <a:cubicBezTo>
                                  <a:pt x="845821" y="27163"/>
                                  <a:pt x="810579" y="10971"/>
                                  <a:pt x="779146" y="38593"/>
                                </a:cubicBezTo>
                                <a:cubicBezTo>
                                  <a:pt x="775336" y="50023"/>
                                  <a:pt x="776289" y="61453"/>
                                  <a:pt x="775336" y="71931"/>
                                </a:cubicBezTo>
                                <a:cubicBezTo>
                                  <a:pt x="773431" y="177658"/>
                                  <a:pt x="773431" y="177658"/>
                                  <a:pt x="876301" y="173848"/>
                                </a:cubicBezTo>
                                <a:cubicBezTo>
                                  <a:pt x="906781" y="172896"/>
                                  <a:pt x="920116" y="164323"/>
                                  <a:pt x="916306" y="130986"/>
                                </a:cubicBezTo>
                                <a:cubicBezTo>
                                  <a:pt x="912496" y="90981"/>
                                  <a:pt x="908686" y="50976"/>
                                  <a:pt x="916306" y="10018"/>
                                </a:cubicBezTo>
                                <a:cubicBezTo>
                                  <a:pt x="940119" y="-17604"/>
                                  <a:pt x="934404" y="24306"/>
                                  <a:pt x="946786" y="22401"/>
                                </a:cubicBezTo>
                                <a:cubicBezTo>
                                  <a:pt x="950596" y="26211"/>
                                  <a:pt x="953454" y="30021"/>
                                  <a:pt x="955359" y="33831"/>
                                </a:cubicBezTo>
                                <a:cubicBezTo>
                                  <a:pt x="957264" y="38593"/>
                                  <a:pt x="958216" y="43356"/>
                                  <a:pt x="958216" y="48118"/>
                                </a:cubicBezTo>
                                <a:cubicBezTo>
                                  <a:pt x="961074" y="154798"/>
                                  <a:pt x="961074" y="154798"/>
                                  <a:pt x="1068706" y="152893"/>
                                </a:cubicBezTo>
                                <a:cubicBezTo>
                                  <a:pt x="1086804" y="152893"/>
                                  <a:pt x="1103949" y="152893"/>
                                  <a:pt x="1122046" y="153846"/>
                                </a:cubicBezTo>
                                <a:cubicBezTo>
                                  <a:pt x="1128714" y="153846"/>
                                  <a:pt x="1135381" y="153846"/>
                                  <a:pt x="1143001" y="154798"/>
                                </a:cubicBezTo>
                                <a:cubicBezTo>
                                  <a:pt x="1154431" y="154798"/>
                                  <a:pt x="1165861" y="155751"/>
                                  <a:pt x="1176339" y="154798"/>
                                </a:cubicBezTo>
                                <a:cubicBezTo>
                                  <a:pt x="1184911" y="154798"/>
                                  <a:pt x="1193484" y="152893"/>
                                  <a:pt x="1202056" y="151941"/>
                                </a:cubicBezTo>
                                <a:cubicBezTo>
                                  <a:pt x="1215391" y="151941"/>
                                  <a:pt x="1227774" y="155751"/>
                                  <a:pt x="1240156" y="154798"/>
                                </a:cubicBezTo>
                                <a:cubicBezTo>
                                  <a:pt x="1246824" y="154798"/>
                                  <a:pt x="1252539" y="153846"/>
                                  <a:pt x="1259206" y="152893"/>
                                </a:cubicBezTo>
                                <a:cubicBezTo>
                                  <a:pt x="1289686" y="154798"/>
                                  <a:pt x="1320166" y="147178"/>
                                  <a:pt x="1350646" y="152893"/>
                                </a:cubicBezTo>
                                <a:cubicBezTo>
                                  <a:pt x="1357314" y="153846"/>
                                  <a:pt x="1363981" y="153846"/>
                                  <a:pt x="1369696" y="154798"/>
                                </a:cubicBezTo>
                                <a:cubicBezTo>
                                  <a:pt x="1380174" y="154798"/>
                                  <a:pt x="1391604" y="155751"/>
                                  <a:pt x="1402081" y="154798"/>
                                </a:cubicBezTo>
                                <a:cubicBezTo>
                                  <a:pt x="1408749" y="154798"/>
                                  <a:pt x="1414464" y="153846"/>
                                  <a:pt x="1421131" y="153846"/>
                                </a:cubicBezTo>
                                <a:cubicBezTo>
                                  <a:pt x="1430656" y="152893"/>
                                  <a:pt x="1441134" y="149083"/>
                                  <a:pt x="1451612" y="150988"/>
                                </a:cubicBezTo>
                                <a:cubicBezTo>
                                  <a:pt x="1459231" y="151941"/>
                                  <a:pt x="1466851" y="154798"/>
                                  <a:pt x="1474471" y="153846"/>
                                </a:cubicBezTo>
                                <a:cubicBezTo>
                                  <a:pt x="1482091" y="152893"/>
                                  <a:pt x="1489712" y="151941"/>
                                  <a:pt x="1498284" y="152893"/>
                                </a:cubicBezTo>
                                <a:cubicBezTo>
                                  <a:pt x="1508762" y="153846"/>
                                  <a:pt x="1518287" y="152893"/>
                                  <a:pt x="1528764" y="150988"/>
                                </a:cubicBezTo>
                                <a:cubicBezTo>
                                  <a:pt x="1554481" y="150036"/>
                                  <a:pt x="1581151" y="150036"/>
                                  <a:pt x="1606869" y="153846"/>
                                </a:cubicBezTo>
                                <a:cubicBezTo>
                                  <a:pt x="1613537" y="153846"/>
                                  <a:pt x="1620204" y="154798"/>
                                  <a:pt x="1626871" y="154798"/>
                                </a:cubicBezTo>
                                <a:cubicBezTo>
                                  <a:pt x="1637349" y="154798"/>
                                  <a:pt x="1648779" y="154798"/>
                                  <a:pt x="1659256" y="154798"/>
                                </a:cubicBezTo>
                                <a:cubicBezTo>
                                  <a:pt x="1665924" y="154798"/>
                                  <a:pt x="1671639" y="153846"/>
                                  <a:pt x="1678306" y="152893"/>
                                </a:cubicBezTo>
                                <a:cubicBezTo>
                                  <a:pt x="1690689" y="150988"/>
                                  <a:pt x="1703071" y="147178"/>
                                  <a:pt x="1715454" y="149083"/>
                                </a:cubicBezTo>
                                <a:cubicBezTo>
                                  <a:pt x="1724979" y="150988"/>
                                  <a:pt x="1735456" y="151941"/>
                                  <a:pt x="1744981" y="150036"/>
                                </a:cubicBezTo>
                                <a:cubicBezTo>
                                  <a:pt x="1755459" y="149083"/>
                                  <a:pt x="1765937" y="151941"/>
                                  <a:pt x="1776414" y="153846"/>
                                </a:cubicBezTo>
                                <a:cubicBezTo>
                                  <a:pt x="1784987" y="154798"/>
                                  <a:pt x="1793559" y="154798"/>
                                  <a:pt x="1802131" y="154798"/>
                                </a:cubicBezTo>
                                <a:cubicBezTo>
                                  <a:pt x="1811656" y="154798"/>
                                  <a:pt x="1820229" y="154798"/>
                                  <a:pt x="1829754" y="154798"/>
                                </a:cubicBezTo>
                                <a:cubicBezTo>
                                  <a:pt x="1839279" y="154798"/>
                                  <a:pt x="1848804" y="154798"/>
                                  <a:pt x="1857376" y="154798"/>
                                </a:cubicBezTo>
                                <a:cubicBezTo>
                                  <a:pt x="1866901" y="154798"/>
                                  <a:pt x="1876426" y="154798"/>
                                  <a:pt x="1885951" y="154798"/>
                                </a:cubicBezTo>
                                <a:cubicBezTo>
                                  <a:pt x="1892619" y="154798"/>
                                  <a:pt x="1900239" y="154798"/>
                                  <a:pt x="1906906" y="154798"/>
                                </a:cubicBezTo>
                                <a:cubicBezTo>
                                  <a:pt x="1916431" y="154798"/>
                                  <a:pt x="1925004" y="154798"/>
                                  <a:pt x="1934529" y="154798"/>
                                </a:cubicBezTo>
                                <a:cubicBezTo>
                                  <a:pt x="1941196" y="154798"/>
                                  <a:pt x="1947864" y="154798"/>
                                  <a:pt x="1954531" y="154798"/>
                                </a:cubicBezTo>
                                <a:cubicBezTo>
                                  <a:pt x="1967866" y="155751"/>
                                  <a:pt x="1980249" y="150988"/>
                                  <a:pt x="1993584" y="153846"/>
                                </a:cubicBezTo>
                                <a:cubicBezTo>
                                  <a:pt x="1996441" y="156703"/>
                                  <a:pt x="1998346" y="157656"/>
                                  <a:pt x="2000251" y="158608"/>
                                </a:cubicBezTo>
                                <a:close/>
                              </a:path>
                            </a:pathLst>
                          </a:custGeom>
                          <a:solidFill>
                            <a:srgbClr val="2857A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1195334" y="847444"/>
                            <a:ext cx="175684" cy="176068"/>
                          </a:xfrm>
                          <a:custGeom>
                            <a:avLst/>
                            <a:gdLst>
                              <a:gd name="connsiteX0" fmla="*/ 156308 w 175684"/>
                              <a:gd name="connsiteY0" fmla="*/ 0 h 176068"/>
                              <a:gd name="connsiteX1" fmla="*/ 175358 w 175684"/>
                              <a:gd name="connsiteY1" fmla="*/ 158115 h 176068"/>
                              <a:gd name="connsiteX2" fmla="*/ 161071 w 175684"/>
                              <a:gd name="connsiteY2" fmla="*/ 174307 h 176068"/>
                              <a:gd name="connsiteX3" fmla="*/ 142021 w 175684"/>
                              <a:gd name="connsiteY3" fmla="*/ 175260 h 176068"/>
                              <a:gd name="connsiteX4" fmla="*/ 2003 w 175684"/>
                              <a:gd name="connsiteY4" fmla="*/ 9525 h 176068"/>
                              <a:gd name="connsiteX5" fmla="*/ 119161 w 175684"/>
                              <a:gd name="connsiteY5" fmla="*/ 7620 h 176068"/>
                              <a:gd name="connsiteX6" fmla="*/ 146783 w 175684"/>
                              <a:gd name="connsiteY6" fmla="*/ 952 h 176068"/>
                              <a:gd name="connsiteX7" fmla="*/ 156308 w 175684"/>
                              <a:gd name="connsiteY7" fmla="*/ 0 h 176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84" h="176068">
                                <a:moveTo>
                                  <a:pt x="156308" y="0"/>
                                </a:moveTo>
                                <a:cubicBezTo>
                                  <a:pt x="181073" y="50482"/>
                                  <a:pt x="160118" y="106680"/>
                                  <a:pt x="175358" y="158115"/>
                                </a:cubicBezTo>
                                <a:cubicBezTo>
                                  <a:pt x="177263" y="165735"/>
                                  <a:pt x="170596" y="173355"/>
                                  <a:pt x="161071" y="174307"/>
                                </a:cubicBezTo>
                                <a:cubicBezTo>
                                  <a:pt x="154403" y="175260"/>
                                  <a:pt x="147736" y="175260"/>
                                  <a:pt x="142021" y="175260"/>
                                </a:cubicBezTo>
                                <a:cubicBezTo>
                                  <a:pt x="-30382" y="167640"/>
                                  <a:pt x="2956" y="220980"/>
                                  <a:pt x="2003" y="9525"/>
                                </a:cubicBezTo>
                                <a:cubicBezTo>
                                  <a:pt x="41056" y="952"/>
                                  <a:pt x="80108" y="4763"/>
                                  <a:pt x="119161" y="7620"/>
                                </a:cubicBezTo>
                                <a:cubicBezTo>
                                  <a:pt x="128686" y="7620"/>
                                  <a:pt x="139163" y="11430"/>
                                  <a:pt x="146783" y="952"/>
                                </a:cubicBezTo>
                                <a:cubicBezTo>
                                  <a:pt x="149641" y="952"/>
                                  <a:pt x="153451" y="0"/>
                                  <a:pt x="156308" y="0"/>
                                </a:cubicBezTo>
                                <a:close/>
                              </a:path>
                            </a:pathLst>
                          </a:custGeom>
                          <a:solidFill>
                            <a:srgbClr val="249BD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3970695" y="0"/>
                            <a:ext cx="136798" cy="275485"/>
                          </a:xfrm>
                          <a:custGeom>
                            <a:avLst/>
                            <a:gdLst>
                              <a:gd name="connsiteX0" fmla="*/ 135577 w 136798"/>
                              <a:gd name="connsiteY0" fmla="*/ 79729 h 275485"/>
                              <a:gd name="connsiteX1" fmla="*/ 127005 w 136798"/>
                              <a:gd name="connsiteY1" fmla="*/ 240701 h 275485"/>
                              <a:gd name="connsiteX2" fmla="*/ 101287 w 136798"/>
                              <a:gd name="connsiteY2" fmla="*/ 274991 h 275485"/>
                              <a:gd name="connsiteX3" fmla="*/ 73665 w 136798"/>
                              <a:gd name="connsiteY3" fmla="*/ 247369 h 275485"/>
                              <a:gd name="connsiteX4" fmla="*/ 4132 w 136798"/>
                              <a:gd name="connsiteY4" fmla="*/ 59726 h 275485"/>
                              <a:gd name="connsiteX5" fmla="*/ 26992 w 136798"/>
                              <a:gd name="connsiteY5" fmla="*/ 19721 h 275485"/>
                              <a:gd name="connsiteX6" fmla="*/ 55567 w 136798"/>
                              <a:gd name="connsiteY6" fmla="*/ 12101 h 275485"/>
                              <a:gd name="connsiteX7" fmla="*/ 135577 w 136798"/>
                              <a:gd name="connsiteY7" fmla="*/ 79729 h 275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6798" h="275485">
                                <a:moveTo>
                                  <a:pt x="135577" y="79729"/>
                                </a:moveTo>
                                <a:cubicBezTo>
                                  <a:pt x="132720" y="133069"/>
                                  <a:pt x="128910" y="187361"/>
                                  <a:pt x="127005" y="240701"/>
                                </a:cubicBezTo>
                                <a:cubicBezTo>
                                  <a:pt x="126052" y="259751"/>
                                  <a:pt x="120337" y="272134"/>
                                  <a:pt x="101287" y="274991"/>
                                </a:cubicBezTo>
                                <a:cubicBezTo>
                                  <a:pt x="79380" y="278801"/>
                                  <a:pt x="78427" y="259751"/>
                                  <a:pt x="73665" y="247369"/>
                                </a:cubicBezTo>
                                <a:cubicBezTo>
                                  <a:pt x="49852" y="185456"/>
                                  <a:pt x="27945" y="121639"/>
                                  <a:pt x="4132" y="59726"/>
                                </a:cubicBezTo>
                                <a:cubicBezTo>
                                  <a:pt x="-5393" y="34961"/>
                                  <a:pt x="1275" y="23531"/>
                                  <a:pt x="26992" y="19721"/>
                                </a:cubicBezTo>
                                <a:cubicBezTo>
                                  <a:pt x="36517" y="18769"/>
                                  <a:pt x="46042" y="14959"/>
                                  <a:pt x="55567" y="12101"/>
                                </a:cubicBezTo>
                                <a:cubicBezTo>
                                  <a:pt x="139387" y="-9806"/>
                                  <a:pt x="139387" y="-9806"/>
                                  <a:pt x="135577" y="79729"/>
                                </a:cubicBezTo>
                                <a:close/>
                              </a:path>
                            </a:pathLst>
                          </a:custGeom>
                          <a:solidFill>
                            <a:srgbClr val="FCDC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4306002" y="57490"/>
                            <a:ext cx="202224" cy="261241"/>
                          </a:xfrm>
                          <a:custGeom>
                            <a:avLst/>
                            <a:gdLst>
                              <a:gd name="connsiteX0" fmla="*/ 202225 w 202224"/>
                              <a:gd name="connsiteY0" fmla="*/ 54624 h 261241"/>
                              <a:gd name="connsiteX1" fmla="*/ 189842 w 202224"/>
                              <a:gd name="connsiteY1" fmla="*/ 72721 h 261241"/>
                              <a:gd name="connsiteX2" fmla="*/ 51730 w 202224"/>
                              <a:gd name="connsiteY2" fmla="*/ 243219 h 261241"/>
                              <a:gd name="connsiteX3" fmla="*/ 10772 w 202224"/>
                              <a:gd name="connsiteY3" fmla="*/ 256554 h 261241"/>
                              <a:gd name="connsiteX4" fmla="*/ 6010 w 202224"/>
                              <a:gd name="connsiteY4" fmla="*/ 218454 h 261241"/>
                              <a:gd name="connsiteX5" fmla="*/ 57445 w 202224"/>
                              <a:gd name="connsiteY5" fmla="*/ 26049 h 261241"/>
                              <a:gd name="connsiteX6" fmla="*/ 98402 w 202224"/>
                              <a:gd name="connsiteY6" fmla="*/ 5094 h 261241"/>
                              <a:gd name="connsiteX7" fmla="*/ 180317 w 202224"/>
                              <a:gd name="connsiteY7" fmla="*/ 36526 h 261241"/>
                              <a:gd name="connsiteX8" fmla="*/ 202225 w 202224"/>
                              <a:gd name="connsiteY8" fmla="*/ 54624 h 261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2224" h="261241">
                                <a:moveTo>
                                  <a:pt x="202225" y="54624"/>
                                </a:moveTo>
                                <a:cubicBezTo>
                                  <a:pt x="199367" y="59386"/>
                                  <a:pt x="194605" y="66054"/>
                                  <a:pt x="189842" y="72721"/>
                                </a:cubicBezTo>
                                <a:cubicBezTo>
                                  <a:pt x="144122" y="129871"/>
                                  <a:pt x="97450" y="186069"/>
                                  <a:pt x="51730" y="243219"/>
                                </a:cubicBezTo>
                                <a:cubicBezTo>
                                  <a:pt x="41252" y="256554"/>
                                  <a:pt x="30775" y="267984"/>
                                  <a:pt x="10772" y="256554"/>
                                </a:cubicBezTo>
                                <a:cubicBezTo>
                                  <a:pt x="-8278" y="245124"/>
                                  <a:pt x="3152" y="231789"/>
                                  <a:pt x="6010" y="218454"/>
                                </a:cubicBezTo>
                                <a:cubicBezTo>
                                  <a:pt x="23155" y="154636"/>
                                  <a:pt x="40300" y="89866"/>
                                  <a:pt x="57445" y="26049"/>
                                </a:cubicBezTo>
                                <a:cubicBezTo>
                                  <a:pt x="63160" y="4141"/>
                                  <a:pt x="72685" y="-7289"/>
                                  <a:pt x="98402" y="5094"/>
                                </a:cubicBezTo>
                                <a:cubicBezTo>
                                  <a:pt x="124120" y="17476"/>
                                  <a:pt x="152695" y="26049"/>
                                  <a:pt x="180317" y="36526"/>
                                </a:cubicBezTo>
                                <a:cubicBezTo>
                                  <a:pt x="188890" y="38431"/>
                                  <a:pt x="199367" y="39384"/>
                                  <a:pt x="202225" y="54624"/>
                                </a:cubicBezTo>
                                <a:close/>
                              </a:path>
                            </a:pathLst>
                          </a:custGeom>
                          <a:solidFill>
                            <a:srgbClr val="FDDC1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4469052" y="281677"/>
                            <a:ext cx="274227" cy="175701"/>
                          </a:xfrm>
                          <a:custGeom>
                            <a:avLst/>
                            <a:gdLst>
                              <a:gd name="connsiteX0" fmla="*/ 28697 w 274227"/>
                              <a:gd name="connsiteY0" fmla="*/ 175242 h 175701"/>
                              <a:gd name="connsiteX1" fmla="*/ 2027 w 274227"/>
                              <a:gd name="connsiteY1" fmla="*/ 160002 h 175701"/>
                              <a:gd name="connsiteX2" fmla="*/ 11552 w 274227"/>
                              <a:gd name="connsiteY2" fmla="*/ 130474 h 175701"/>
                              <a:gd name="connsiteX3" fmla="*/ 192527 w 274227"/>
                              <a:gd name="connsiteY3" fmla="*/ 6649 h 175701"/>
                              <a:gd name="connsiteX4" fmla="*/ 223960 w 274227"/>
                              <a:gd name="connsiteY4" fmla="*/ 12364 h 175701"/>
                              <a:gd name="connsiteX5" fmla="*/ 245867 w 274227"/>
                              <a:gd name="connsiteY5" fmla="*/ 50464 h 175701"/>
                              <a:gd name="connsiteX6" fmla="*/ 205862 w 274227"/>
                              <a:gd name="connsiteY6" fmla="*/ 141904 h 175701"/>
                              <a:gd name="connsiteX7" fmla="*/ 28697 w 274227"/>
                              <a:gd name="connsiteY7" fmla="*/ 175242 h 175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4227" h="175701">
                                <a:moveTo>
                                  <a:pt x="28697" y="175242"/>
                                </a:moveTo>
                                <a:cubicBezTo>
                                  <a:pt x="15362" y="177147"/>
                                  <a:pt x="6790" y="173337"/>
                                  <a:pt x="2027" y="160002"/>
                                </a:cubicBezTo>
                                <a:cubicBezTo>
                                  <a:pt x="-2735" y="147619"/>
                                  <a:pt x="1074" y="138094"/>
                                  <a:pt x="11552" y="130474"/>
                                </a:cubicBezTo>
                                <a:cubicBezTo>
                                  <a:pt x="71560" y="89517"/>
                                  <a:pt x="132520" y="48559"/>
                                  <a:pt x="192527" y="6649"/>
                                </a:cubicBezTo>
                                <a:cubicBezTo>
                                  <a:pt x="206815" y="-3828"/>
                                  <a:pt x="215387" y="-1923"/>
                                  <a:pt x="223960" y="12364"/>
                                </a:cubicBezTo>
                                <a:cubicBezTo>
                                  <a:pt x="231580" y="24747"/>
                                  <a:pt x="239199" y="37129"/>
                                  <a:pt x="245867" y="50464"/>
                                </a:cubicBezTo>
                                <a:cubicBezTo>
                                  <a:pt x="288730" y="125712"/>
                                  <a:pt x="288730" y="125712"/>
                                  <a:pt x="205862" y="141904"/>
                                </a:cubicBezTo>
                                <a:cubicBezTo>
                                  <a:pt x="146807" y="153334"/>
                                  <a:pt x="87752" y="163812"/>
                                  <a:pt x="28697" y="175242"/>
                                </a:cubicBezTo>
                                <a:close/>
                              </a:path>
                            </a:pathLst>
                          </a:custGeom>
                          <a:solidFill>
                            <a:srgbClr val="FCDC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1382122" y="859826"/>
                            <a:ext cx="1052512" cy="22757"/>
                          </a:xfrm>
                          <a:custGeom>
                            <a:avLst/>
                            <a:gdLst>
                              <a:gd name="connsiteX0" fmla="*/ 0 w 1052512"/>
                              <a:gd name="connsiteY0" fmla="*/ 7620 h 22757"/>
                              <a:gd name="connsiteX1" fmla="*/ 0 w 1052512"/>
                              <a:gd name="connsiteY1" fmla="*/ 0 h 22757"/>
                              <a:gd name="connsiteX2" fmla="*/ 1015365 w 1052512"/>
                              <a:gd name="connsiteY2" fmla="*/ 953 h 22757"/>
                              <a:gd name="connsiteX3" fmla="*/ 1052513 w 1052512"/>
                              <a:gd name="connsiteY3" fmla="*/ 8573 h 22757"/>
                              <a:gd name="connsiteX4" fmla="*/ 1051560 w 1052512"/>
                              <a:gd name="connsiteY4" fmla="*/ 11430 h 22757"/>
                              <a:gd name="connsiteX5" fmla="*/ 1034415 w 1052512"/>
                              <a:gd name="connsiteY5" fmla="*/ 20003 h 22757"/>
                              <a:gd name="connsiteX6" fmla="*/ 594360 w 1052512"/>
                              <a:gd name="connsiteY6" fmla="*/ 21908 h 22757"/>
                              <a:gd name="connsiteX7" fmla="*/ 71438 w 1052512"/>
                              <a:gd name="connsiteY7" fmla="*/ 21908 h 22757"/>
                              <a:gd name="connsiteX8" fmla="*/ 0 w 1052512"/>
                              <a:gd name="connsiteY8" fmla="*/ 7620 h 22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2512" h="22757">
                                <a:moveTo>
                                  <a:pt x="0" y="7620"/>
                                </a:moveTo>
                                <a:cubicBezTo>
                                  <a:pt x="0" y="4763"/>
                                  <a:pt x="0" y="1905"/>
                                  <a:pt x="0" y="0"/>
                                </a:cubicBezTo>
                                <a:cubicBezTo>
                                  <a:pt x="338138" y="0"/>
                                  <a:pt x="676275" y="0"/>
                                  <a:pt x="1015365" y="953"/>
                                </a:cubicBezTo>
                                <a:cubicBezTo>
                                  <a:pt x="1027747" y="953"/>
                                  <a:pt x="1042035" y="-952"/>
                                  <a:pt x="1052513" y="8573"/>
                                </a:cubicBezTo>
                                <a:cubicBezTo>
                                  <a:pt x="1052513" y="8573"/>
                                  <a:pt x="1051560" y="11430"/>
                                  <a:pt x="1051560" y="11430"/>
                                </a:cubicBezTo>
                                <a:cubicBezTo>
                                  <a:pt x="1046797" y="15240"/>
                                  <a:pt x="1040130" y="18098"/>
                                  <a:pt x="1034415" y="20003"/>
                                </a:cubicBezTo>
                                <a:cubicBezTo>
                                  <a:pt x="887730" y="24765"/>
                                  <a:pt x="741045" y="21908"/>
                                  <a:pt x="594360" y="21908"/>
                                </a:cubicBezTo>
                                <a:cubicBezTo>
                                  <a:pt x="420053" y="22860"/>
                                  <a:pt x="245745" y="21908"/>
                                  <a:pt x="71438" y="21908"/>
                                </a:cubicBezTo>
                                <a:cubicBezTo>
                                  <a:pt x="46673" y="20955"/>
                                  <a:pt x="20955" y="25718"/>
                                  <a:pt x="0" y="7620"/>
                                </a:cubicBezTo>
                                <a:close/>
                              </a:path>
                            </a:pathLst>
                          </a:custGeom>
                          <a:solidFill>
                            <a:srgbClr val="3D76A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366940" y="508711"/>
                            <a:ext cx="321761" cy="378737"/>
                          </a:xfrm>
                          <a:custGeom>
                            <a:avLst/>
                            <a:gdLst>
                              <a:gd name="connsiteX0" fmla="*/ 95067 w 321761"/>
                              <a:gd name="connsiteY0" fmla="*/ 370165 h 378737"/>
                              <a:gd name="connsiteX1" fmla="*/ 85542 w 321761"/>
                              <a:gd name="connsiteY1" fmla="*/ 378737 h 378737"/>
                              <a:gd name="connsiteX2" fmla="*/ 34107 w 321761"/>
                              <a:gd name="connsiteY2" fmla="*/ 366355 h 378737"/>
                              <a:gd name="connsiteX3" fmla="*/ 12199 w 321761"/>
                              <a:gd name="connsiteY3" fmla="*/ 300632 h 378737"/>
                              <a:gd name="connsiteX4" fmla="*/ 8389 w 321761"/>
                              <a:gd name="connsiteY4" fmla="*/ 231100 h 378737"/>
                              <a:gd name="connsiteX5" fmla="*/ 102687 w 321761"/>
                              <a:gd name="connsiteY5" fmla="*/ 65365 h 378737"/>
                              <a:gd name="connsiteX6" fmla="*/ 110307 w 321761"/>
                              <a:gd name="connsiteY6" fmla="*/ 47267 h 378737"/>
                              <a:gd name="connsiteX7" fmla="*/ 135072 w 321761"/>
                              <a:gd name="connsiteY7" fmla="*/ 34885 h 378737"/>
                              <a:gd name="connsiteX8" fmla="*/ 285567 w 321761"/>
                              <a:gd name="connsiteY8" fmla="*/ 13930 h 378737"/>
                              <a:gd name="connsiteX9" fmla="*/ 321762 w 321761"/>
                              <a:gd name="connsiteY9" fmla="*/ 26312 h 378737"/>
                              <a:gd name="connsiteX10" fmla="*/ 280804 w 321761"/>
                              <a:gd name="connsiteY10" fmla="*/ 54887 h 378737"/>
                              <a:gd name="connsiteX11" fmla="*/ 108402 w 321761"/>
                              <a:gd name="connsiteY11" fmla="*/ 297775 h 378737"/>
                              <a:gd name="connsiteX12" fmla="*/ 95067 w 321761"/>
                              <a:gd name="connsiteY12" fmla="*/ 370165 h 37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1761" h="378737">
                                <a:moveTo>
                                  <a:pt x="95067" y="370165"/>
                                </a:moveTo>
                                <a:cubicBezTo>
                                  <a:pt x="92209" y="373022"/>
                                  <a:pt x="88399" y="375880"/>
                                  <a:pt x="85542" y="378737"/>
                                </a:cubicBezTo>
                                <a:cubicBezTo>
                                  <a:pt x="72207" y="360640"/>
                                  <a:pt x="51252" y="371117"/>
                                  <a:pt x="34107" y="366355"/>
                                </a:cubicBezTo>
                                <a:cubicBezTo>
                                  <a:pt x="40774" y="339685"/>
                                  <a:pt x="30297" y="318730"/>
                                  <a:pt x="12199" y="300632"/>
                                </a:cubicBezTo>
                                <a:cubicBezTo>
                                  <a:pt x="-9708" y="277772"/>
                                  <a:pt x="3627" y="257770"/>
                                  <a:pt x="8389" y="231100"/>
                                </a:cubicBezTo>
                                <a:cubicBezTo>
                                  <a:pt x="19819" y="162520"/>
                                  <a:pt x="63634" y="115847"/>
                                  <a:pt x="102687" y="65365"/>
                                </a:cubicBezTo>
                                <a:cubicBezTo>
                                  <a:pt x="106497" y="60602"/>
                                  <a:pt x="106497" y="52982"/>
                                  <a:pt x="110307" y="47267"/>
                                </a:cubicBezTo>
                                <a:cubicBezTo>
                                  <a:pt x="115069" y="37742"/>
                                  <a:pt x="126499" y="31075"/>
                                  <a:pt x="135072" y="34885"/>
                                </a:cubicBezTo>
                                <a:cubicBezTo>
                                  <a:pt x="190317" y="61555"/>
                                  <a:pt x="227464" y="-34648"/>
                                  <a:pt x="285567" y="13930"/>
                                </a:cubicBezTo>
                                <a:cubicBezTo>
                                  <a:pt x="296044" y="22502"/>
                                  <a:pt x="308427" y="24407"/>
                                  <a:pt x="321762" y="26312"/>
                                </a:cubicBezTo>
                                <a:cubicBezTo>
                                  <a:pt x="317952" y="49172"/>
                                  <a:pt x="296997" y="49172"/>
                                  <a:pt x="280804" y="54887"/>
                                </a:cubicBezTo>
                                <a:cubicBezTo>
                                  <a:pt x="176029" y="94892"/>
                                  <a:pt x="111259" y="185380"/>
                                  <a:pt x="108402" y="297775"/>
                                </a:cubicBezTo>
                                <a:cubicBezTo>
                                  <a:pt x="106497" y="323492"/>
                                  <a:pt x="108402" y="348257"/>
                                  <a:pt x="95067" y="370165"/>
                                </a:cubicBezTo>
                                <a:close/>
                              </a:path>
                            </a:pathLst>
                          </a:custGeom>
                          <a:solidFill>
                            <a:srgbClr val="A4D0E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460392" y="532646"/>
                            <a:ext cx="413960" cy="346230"/>
                          </a:xfrm>
                          <a:custGeom>
                            <a:avLst/>
                            <a:gdLst>
                              <a:gd name="connsiteX0" fmla="*/ 1615 w 413960"/>
                              <a:gd name="connsiteY0" fmla="*/ 346230 h 346230"/>
                              <a:gd name="connsiteX1" fmla="*/ 84483 w 413960"/>
                              <a:gd name="connsiteY1" fmla="*/ 79530 h 346230"/>
                              <a:gd name="connsiteX2" fmla="*/ 227358 w 413960"/>
                              <a:gd name="connsiteY2" fmla="*/ 3330 h 346230"/>
                              <a:gd name="connsiteX3" fmla="*/ 311178 w 413960"/>
                              <a:gd name="connsiteY3" fmla="*/ 32858 h 346230"/>
                              <a:gd name="connsiteX4" fmla="*/ 399761 w 413960"/>
                              <a:gd name="connsiteY4" fmla="*/ 172875 h 346230"/>
                              <a:gd name="connsiteX5" fmla="*/ 388330 w 413960"/>
                              <a:gd name="connsiteY5" fmla="*/ 317655 h 346230"/>
                              <a:gd name="connsiteX6" fmla="*/ 349278 w 413960"/>
                              <a:gd name="connsiteY6" fmla="*/ 326228 h 346230"/>
                              <a:gd name="connsiteX7" fmla="*/ 120678 w 413960"/>
                              <a:gd name="connsiteY7" fmla="*/ 332895 h 346230"/>
                              <a:gd name="connsiteX8" fmla="*/ 1615 w 413960"/>
                              <a:gd name="connsiteY8" fmla="*/ 346230 h 346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3960" h="346230">
                                <a:moveTo>
                                  <a:pt x="1615" y="346230"/>
                                </a:moveTo>
                                <a:cubicBezTo>
                                  <a:pt x="-5052" y="247170"/>
                                  <a:pt x="6378" y="152873"/>
                                  <a:pt x="84483" y="79530"/>
                                </a:cubicBezTo>
                                <a:cubicBezTo>
                                  <a:pt x="125440" y="40478"/>
                                  <a:pt x="175923" y="22380"/>
                                  <a:pt x="227358" y="3330"/>
                                </a:cubicBezTo>
                                <a:cubicBezTo>
                                  <a:pt x="263553" y="-8100"/>
                                  <a:pt x="282603" y="11903"/>
                                  <a:pt x="311178" y="32858"/>
                                </a:cubicBezTo>
                                <a:cubicBezTo>
                                  <a:pt x="363565" y="70958"/>
                                  <a:pt x="371186" y="126203"/>
                                  <a:pt x="399761" y="172875"/>
                                </a:cubicBezTo>
                                <a:cubicBezTo>
                                  <a:pt x="438813" y="234788"/>
                                  <a:pt x="384520" y="270030"/>
                                  <a:pt x="388330" y="317655"/>
                                </a:cubicBezTo>
                                <a:cubicBezTo>
                                  <a:pt x="389283" y="330038"/>
                                  <a:pt x="362613" y="325275"/>
                                  <a:pt x="349278" y="326228"/>
                                </a:cubicBezTo>
                                <a:cubicBezTo>
                                  <a:pt x="273078" y="330038"/>
                                  <a:pt x="196878" y="320513"/>
                                  <a:pt x="120678" y="332895"/>
                                </a:cubicBezTo>
                                <a:cubicBezTo>
                                  <a:pt x="80673" y="336705"/>
                                  <a:pt x="38763" y="323370"/>
                                  <a:pt x="1615" y="346230"/>
                                </a:cubicBezTo>
                                <a:close/>
                              </a:path>
                            </a:pathLst>
                          </a:custGeom>
                          <a:solidFill>
                            <a:srgbClr val="D3EAF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3833761" y="501762"/>
                            <a:ext cx="465441" cy="363779"/>
                          </a:xfrm>
                          <a:custGeom>
                            <a:avLst/>
                            <a:gdLst>
                              <a:gd name="connsiteX0" fmla="*/ 420149 w 465441"/>
                              <a:gd name="connsiteY0" fmla="*/ 363779 h 363779"/>
                              <a:gd name="connsiteX1" fmla="*/ 47721 w 465441"/>
                              <a:gd name="connsiteY1" fmla="*/ 362827 h 363779"/>
                              <a:gd name="connsiteX2" fmla="*/ 139161 w 465441"/>
                              <a:gd name="connsiteY2" fmla="*/ 31357 h 363779"/>
                              <a:gd name="connsiteX3" fmla="*/ 381096 w 465441"/>
                              <a:gd name="connsiteY3" fmla="*/ 40882 h 363779"/>
                              <a:gd name="connsiteX4" fmla="*/ 448724 w 465441"/>
                              <a:gd name="connsiteY4" fmla="*/ 297104 h 363779"/>
                              <a:gd name="connsiteX5" fmla="*/ 420149 w 465441"/>
                              <a:gd name="connsiteY5" fmla="*/ 363779 h 363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65441" h="363779">
                                <a:moveTo>
                                  <a:pt x="420149" y="363779"/>
                                </a:moveTo>
                                <a:cubicBezTo>
                                  <a:pt x="296324" y="363779"/>
                                  <a:pt x="172499" y="363779"/>
                                  <a:pt x="47721" y="362827"/>
                                </a:cubicBezTo>
                                <a:cubicBezTo>
                                  <a:pt x="-40861" y="230429"/>
                                  <a:pt x="-3714" y="101842"/>
                                  <a:pt x="139161" y="31357"/>
                                </a:cubicBezTo>
                                <a:cubicBezTo>
                                  <a:pt x="223934" y="-10553"/>
                                  <a:pt x="304896" y="-13411"/>
                                  <a:pt x="381096" y="40882"/>
                                </a:cubicBezTo>
                                <a:cubicBezTo>
                                  <a:pt x="460154" y="97079"/>
                                  <a:pt x="485871" y="205664"/>
                                  <a:pt x="448724" y="297104"/>
                                </a:cubicBezTo>
                                <a:cubicBezTo>
                                  <a:pt x="440151" y="319964"/>
                                  <a:pt x="430626" y="341872"/>
                                  <a:pt x="420149" y="363779"/>
                                </a:cubicBezTo>
                                <a:close/>
                              </a:path>
                            </a:pathLst>
                          </a:custGeom>
                          <a:solidFill>
                            <a:srgbClr val="FDDB1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926726" y="427086"/>
                            <a:ext cx="88106" cy="66063"/>
                          </a:xfrm>
                          <a:custGeom>
                            <a:avLst/>
                            <a:gdLst>
                              <a:gd name="connsiteX0" fmla="*/ 88106 w 88106"/>
                              <a:gd name="connsiteY0" fmla="*/ 40310 h 66063"/>
                              <a:gd name="connsiteX1" fmla="*/ 7144 w 88106"/>
                              <a:gd name="connsiteY1" fmla="*/ 57455 h 66063"/>
                              <a:gd name="connsiteX2" fmla="*/ 10001 w 88106"/>
                              <a:gd name="connsiteY2" fmla="*/ 4115 h 66063"/>
                              <a:gd name="connsiteX3" fmla="*/ 88106 w 88106"/>
                              <a:gd name="connsiteY3" fmla="*/ 40310 h 66063"/>
                            </a:gdLst>
                            <a:ahLst/>
                            <a:cxnLst>
                              <a:cxn ang="0">
                                <a:pos x="connsiteX0" y="connsiteY0"/>
                              </a:cxn>
                              <a:cxn ang="0">
                                <a:pos x="connsiteX1" y="connsiteY1"/>
                              </a:cxn>
                              <a:cxn ang="0">
                                <a:pos x="connsiteX2" y="connsiteY2"/>
                              </a:cxn>
                              <a:cxn ang="0">
                                <a:pos x="connsiteX3" y="connsiteY3"/>
                              </a:cxn>
                            </a:cxnLst>
                            <a:rect l="l" t="t" r="r" b="b"/>
                            <a:pathLst>
                              <a:path w="88106" h="66063">
                                <a:moveTo>
                                  <a:pt x="88106" y="40310"/>
                                </a:moveTo>
                                <a:cubicBezTo>
                                  <a:pt x="58579" y="40310"/>
                                  <a:pt x="35719" y="84125"/>
                                  <a:pt x="7144" y="57455"/>
                                </a:cubicBezTo>
                                <a:cubicBezTo>
                                  <a:pt x="-1429" y="48882"/>
                                  <a:pt x="-4286" y="9830"/>
                                  <a:pt x="10001" y="4115"/>
                                </a:cubicBezTo>
                                <a:cubicBezTo>
                                  <a:pt x="42386" y="-11125"/>
                                  <a:pt x="64294" y="19355"/>
                                  <a:pt x="88106" y="40310"/>
                                </a:cubicBezTo>
                                <a:close/>
                              </a:path>
                            </a:pathLst>
                          </a:custGeom>
                          <a:solidFill>
                            <a:srgbClr val="FAF7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766230" y="594079"/>
                            <a:ext cx="64769" cy="77152"/>
                          </a:xfrm>
                          <a:custGeom>
                            <a:avLst/>
                            <a:gdLst>
                              <a:gd name="connsiteX0" fmla="*/ 0 w 64769"/>
                              <a:gd name="connsiteY0" fmla="*/ 0 h 77152"/>
                              <a:gd name="connsiteX1" fmla="*/ 64770 w 64769"/>
                              <a:gd name="connsiteY1" fmla="*/ 0 h 77152"/>
                              <a:gd name="connsiteX2" fmla="*/ 29527 w 64769"/>
                              <a:gd name="connsiteY2" fmla="*/ 77153 h 77152"/>
                              <a:gd name="connsiteX3" fmla="*/ 0 w 64769"/>
                              <a:gd name="connsiteY3" fmla="*/ 0 h 77152"/>
                            </a:gdLst>
                            <a:ahLst/>
                            <a:cxnLst>
                              <a:cxn ang="0">
                                <a:pos x="connsiteX0" y="connsiteY0"/>
                              </a:cxn>
                              <a:cxn ang="0">
                                <a:pos x="connsiteX1" y="connsiteY1"/>
                              </a:cxn>
                              <a:cxn ang="0">
                                <a:pos x="connsiteX2" y="connsiteY2"/>
                              </a:cxn>
                              <a:cxn ang="0">
                                <a:pos x="connsiteX3" y="connsiteY3"/>
                              </a:cxn>
                            </a:cxnLst>
                            <a:rect l="l" t="t" r="r" b="b"/>
                            <a:pathLst>
                              <a:path w="64769" h="77152">
                                <a:moveTo>
                                  <a:pt x="0" y="0"/>
                                </a:moveTo>
                                <a:cubicBezTo>
                                  <a:pt x="23813" y="0"/>
                                  <a:pt x="41910" y="0"/>
                                  <a:pt x="64770" y="0"/>
                                </a:cubicBezTo>
                                <a:cubicBezTo>
                                  <a:pt x="52388" y="26670"/>
                                  <a:pt x="41910" y="49530"/>
                                  <a:pt x="29527" y="77153"/>
                                </a:cubicBezTo>
                                <a:cubicBezTo>
                                  <a:pt x="8572" y="54292"/>
                                  <a:pt x="8572" y="27622"/>
                                  <a:pt x="0" y="0"/>
                                </a:cubicBezTo>
                                <a:close/>
                              </a:path>
                            </a:pathLst>
                          </a:custGeom>
                          <a:solidFill>
                            <a:srgbClr val="FAF8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4285486" y="529263"/>
                            <a:ext cx="59136" cy="75293"/>
                          </a:xfrm>
                          <a:custGeom>
                            <a:avLst/>
                            <a:gdLst>
                              <a:gd name="connsiteX0" fmla="*/ 30336 w 59136"/>
                              <a:gd name="connsiteY0" fmla="*/ 75293 h 75293"/>
                              <a:gd name="connsiteX1" fmla="*/ 3666 w 59136"/>
                              <a:gd name="connsiteY1" fmla="*/ 12428 h 75293"/>
                              <a:gd name="connsiteX2" fmla="*/ 52243 w 59136"/>
                              <a:gd name="connsiteY2" fmla="*/ 5761 h 75293"/>
                              <a:gd name="connsiteX3" fmla="*/ 30336 w 59136"/>
                              <a:gd name="connsiteY3" fmla="*/ 75293 h 75293"/>
                            </a:gdLst>
                            <a:ahLst/>
                            <a:cxnLst>
                              <a:cxn ang="0">
                                <a:pos x="connsiteX0" y="connsiteY0"/>
                              </a:cxn>
                              <a:cxn ang="0">
                                <a:pos x="connsiteX1" y="connsiteY1"/>
                              </a:cxn>
                              <a:cxn ang="0">
                                <a:pos x="connsiteX2" y="connsiteY2"/>
                              </a:cxn>
                              <a:cxn ang="0">
                                <a:pos x="connsiteX3" y="connsiteY3"/>
                              </a:cxn>
                            </a:cxnLst>
                            <a:rect l="l" t="t" r="r" b="b"/>
                            <a:pathLst>
                              <a:path w="59136" h="75293">
                                <a:moveTo>
                                  <a:pt x="30336" y="75293"/>
                                </a:moveTo>
                                <a:cubicBezTo>
                                  <a:pt x="20811" y="45766"/>
                                  <a:pt x="-10622" y="35288"/>
                                  <a:pt x="3666" y="12428"/>
                                </a:cubicBezTo>
                                <a:cubicBezTo>
                                  <a:pt x="11286" y="45"/>
                                  <a:pt x="43671" y="-4717"/>
                                  <a:pt x="52243" y="5761"/>
                                </a:cubicBezTo>
                                <a:cubicBezTo>
                                  <a:pt x="72246" y="27668"/>
                                  <a:pt x="43671" y="43861"/>
                                  <a:pt x="30336" y="75293"/>
                                </a:cubicBezTo>
                                <a:close/>
                              </a:path>
                            </a:pathLst>
                          </a:custGeom>
                          <a:solidFill>
                            <a:srgbClr val="FAF7E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3822427" y="503591"/>
                            <a:ext cx="66782" cy="58129"/>
                          </a:xfrm>
                          <a:custGeom>
                            <a:avLst/>
                            <a:gdLst>
                              <a:gd name="connsiteX0" fmla="*/ 0 w 66782"/>
                              <a:gd name="connsiteY0" fmla="*/ 0 h 58129"/>
                              <a:gd name="connsiteX1" fmla="*/ 66675 w 66782"/>
                              <a:gd name="connsiteY1" fmla="*/ 27622 h 58129"/>
                              <a:gd name="connsiteX2" fmla="*/ 35242 w 66782"/>
                              <a:gd name="connsiteY2" fmla="*/ 58103 h 58129"/>
                              <a:gd name="connsiteX3" fmla="*/ 0 w 66782"/>
                              <a:gd name="connsiteY3" fmla="*/ 0 h 58129"/>
                            </a:gdLst>
                            <a:ahLst/>
                            <a:cxnLst>
                              <a:cxn ang="0">
                                <a:pos x="connsiteX0" y="connsiteY0"/>
                              </a:cxn>
                              <a:cxn ang="0">
                                <a:pos x="connsiteX1" y="connsiteY1"/>
                              </a:cxn>
                              <a:cxn ang="0">
                                <a:pos x="connsiteX2" y="connsiteY2"/>
                              </a:cxn>
                              <a:cxn ang="0">
                                <a:pos x="connsiteX3" y="connsiteY3"/>
                              </a:cxn>
                            </a:cxnLst>
                            <a:rect l="l" t="t" r="r" b="b"/>
                            <a:pathLst>
                              <a:path w="66782" h="58129">
                                <a:moveTo>
                                  <a:pt x="0" y="0"/>
                                </a:moveTo>
                                <a:cubicBezTo>
                                  <a:pt x="32385" y="953"/>
                                  <a:pt x="58103" y="1905"/>
                                  <a:pt x="66675" y="27622"/>
                                </a:cubicBezTo>
                                <a:cubicBezTo>
                                  <a:pt x="68580" y="34290"/>
                                  <a:pt x="44767" y="59055"/>
                                  <a:pt x="35242" y="58103"/>
                                </a:cubicBezTo>
                                <a:cubicBezTo>
                                  <a:pt x="8572" y="54292"/>
                                  <a:pt x="14288" y="23813"/>
                                  <a:pt x="0" y="0"/>
                                </a:cubicBezTo>
                                <a:close/>
                              </a:path>
                            </a:pathLst>
                          </a:custGeom>
                          <a:solidFill>
                            <a:srgbClr val="FCF9F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4078650" y="408341"/>
                            <a:ext cx="53340" cy="50482"/>
                          </a:xfrm>
                          <a:custGeom>
                            <a:avLst/>
                            <a:gdLst>
                              <a:gd name="connsiteX0" fmla="*/ 53340 w 53340"/>
                              <a:gd name="connsiteY0" fmla="*/ 50483 h 50482"/>
                              <a:gd name="connsiteX1" fmla="*/ 0 w 53340"/>
                              <a:gd name="connsiteY1" fmla="*/ 50483 h 50482"/>
                              <a:gd name="connsiteX2" fmla="*/ 32385 w 53340"/>
                              <a:gd name="connsiteY2" fmla="*/ 0 h 50482"/>
                              <a:gd name="connsiteX3" fmla="*/ 53340 w 53340"/>
                              <a:gd name="connsiteY3" fmla="*/ 50483 h 50482"/>
                            </a:gdLst>
                            <a:ahLst/>
                            <a:cxnLst>
                              <a:cxn ang="0">
                                <a:pos x="connsiteX0" y="connsiteY0"/>
                              </a:cxn>
                              <a:cxn ang="0">
                                <a:pos x="connsiteX1" y="connsiteY1"/>
                              </a:cxn>
                              <a:cxn ang="0">
                                <a:pos x="connsiteX2" y="connsiteY2"/>
                              </a:cxn>
                              <a:cxn ang="0">
                                <a:pos x="connsiteX3" y="connsiteY3"/>
                              </a:cxn>
                            </a:cxnLst>
                            <a:rect l="l" t="t" r="r" b="b"/>
                            <a:pathLst>
                              <a:path w="53340" h="50482">
                                <a:moveTo>
                                  <a:pt x="53340" y="50483"/>
                                </a:moveTo>
                                <a:cubicBezTo>
                                  <a:pt x="34290" y="50483"/>
                                  <a:pt x="17145" y="50483"/>
                                  <a:pt x="0" y="50483"/>
                                </a:cubicBezTo>
                                <a:cubicBezTo>
                                  <a:pt x="953" y="24765"/>
                                  <a:pt x="18097" y="14288"/>
                                  <a:pt x="32385" y="0"/>
                                </a:cubicBezTo>
                                <a:cubicBezTo>
                                  <a:pt x="48578" y="13335"/>
                                  <a:pt x="50482" y="32385"/>
                                  <a:pt x="53340" y="50483"/>
                                </a:cubicBezTo>
                                <a:close/>
                              </a:path>
                            </a:pathLst>
                          </a:custGeom>
                          <a:solidFill>
                            <a:srgbClr val="F4F0D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4200541" y="447394"/>
                            <a:ext cx="40986" cy="58102"/>
                          </a:xfrm>
                          <a:custGeom>
                            <a:avLst/>
                            <a:gdLst>
                              <a:gd name="connsiteX0" fmla="*/ 40986 w 40986"/>
                              <a:gd name="connsiteY0" fmla="*/ 58102 h 58102"/>
                              <a:gd name="connsiteX1" fmla="*/ 29 w 40986"/>
                              <a:gd name="connsiteY1" fmla="*/ 31432 h 58102"/>
                              <a:gd name="connsiteX2" fmla="*/ 40986 w 40986"/>
                              <a:gd name="connsiteY2" fmla="*/ 0 h 58102"/>
                              <a:gd name="connsiteX3" fmla="*/ 40986 w 40986"/>
                              <a:gd name="connsiteY3" fmla="*/ 58102 h 58102"/>
                            </a:gdLst>
                            <a:ahLst/>
                            <a:cxnLst>
                              <a:cxn ang="0">
                                <a:pos x="connsiteX0" y="connsiteY0"/>
                              </a:cxn>
                              <a:cxn ang="0">
                                <a:pos x="connsiteX1" y="connsiteY1"/>
                              </a:cxn>
                              <a:cxn ang="0">
                                <a:pos x="connsiteX2" y="connsiteY2"/>
                              </a:cxn>
                              <a:cxn ang="0">
                                <a:pos x="connsiteX3" y="connsiteY3"/>
                              </a:cxn>
                            </a:cxnLst>
                            <a:rect l="l" t="t" r="r" b="b"/>
                            <a:pathLst>
                              <a:path w="40986" h="58102">
                                <a:moveTo>
                                  <a:pt x="40986" y="58102"/>
                                </a:moveTo>
                                <a:cubicBezTo>
                                  <a:pt x="20984" y="51435"/>
                                  <a:pt x="29" y="43815"/>
                                  <a:pt x="29" y="31432"/>
                                </a:cubicBezTo>
                                <a:cubicBezTo>
                                  <a:pt x="-923" y="12382"/>
                                  <a:pt x="21936" y="7620"/>
                                  <a:pt x="40986" y="0"/>
                                </a:cubicBezTo>
                                <a:cubicBezTo>
                                  <a:pt x="40986" y="19050"/>
                                  <a:pt x="40986" y="37147"/>
                                  <a:pt x="40986" y="58102"/>
                                </a:cubicBezTo>
                                <a:close/>
                              </a:path>
                            </a:pathLst>
                          </a:custGeom>
                          <a:solidFill>
                            <a:srgbClr val="F8F7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4314869" y="776006"/>
                            <a:ext cx="52429" cy="61912"/>
                          </a:xfrm>
                          <a:custGeom>
                            <a:avLst/>
                            <a:gdLst>
                              <a:gd name="connsiteX0" fmla="*/ 19050 w 52429"/>
                              <a:gd name="connsiteY0" fmla="*/ 0 h 61912"/>
                              <a:gd name="connsiteX1" fmla="*/ 51435 w 52429"/>
                              <a:gd name="connsiteY1" fmla="*/ 40957 h 61912"/>
                              <a:gd name="connsiteX2" fmla="*/ 0 w 52429"/>
                              <a:gd name="connsiteY2" fmla="*/ 61913 h 61912"/>
                              <a:gd name="connsiteX3" fmla="*/ 19050 w 52429"/>
                              <a:gd name="connsiteY3" fmla="*/ 0 h 61912"/>
                            </a:gdLst>
                            <a:ahLst/>
                            <a:cxnLst>
                              <a:cxn ang="0">
                                <a:pos x="connsiteX0" y="connsiteY0"/>
                              </a:cxn>
                              <a:cxn ang="0">
                                <a:pos x="connsiteX1" y="connsiteY1"/>
                              </a:cxn>
                              <a:cxn ang="0">
                                <a:pos x="connsiteX2" y="connsiteY2"/>
                              </a:cxn>
                              <a:cxn ang="0">
                                <a:pos x="connsiteX3" y="connsiteY3"/>
                              </a:cxn>
                            </a:cxnLst>
                            <a:rect l="l" t="t" r="r" b="b"/>
                            <a:pathLst>
                              <a:path w="52429" h="61912">
                                <a:moveTo>
                                  <a:pt x="19050" y="0"/>
                                </a:moveTo>
                                <a:cubicBezTo>
                                  <a:pt x="37148" y="12382"/>
                                  <a:pt x="57150" y="22860"/>
                                  <a:pt x="51435" y="40957"/>
                                </a:cubicBezTo>
                                <a:cubicBezTo>
                                  <a:pt x="45720" y="57150"/>
                                  <a:pt x="22860" y="56197"/>
                                  <a:pt x="0" y="61913"/>
                                </a:cubicBezTo>
                                <a:cubicBezTo>
                                  <a:pt x="7620" y="40005"/>
                                  <a:pt x="13335" y="20955"/>
                                  <a:pt x="19050" y="0"/>
                                </a:cubicBezTo>
                                <a:close/>
                              </a:path>
                            </a:pathLst>
                          </a:custGeom>
                          <a:solidFill>
                            <a:srgbClr val="F8F4E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4334474" y="653133"/>
                            <a:ext cx="41355" cy="47836"/>
                          </a:xfrm>
                          <a:custGeom>
                            <a:avLst/>
                            <a:gdLst>
                              <a:gd name="connsiteX0" fmla="*/ 398 w 41355"/>
                              <a:gd name="connsiteY0" fmla="*/ 0 h 47836"/>
                              <a:gd name="connsiteX1" fmla="*/ 41356 w 41355"/>
                              <a:gd name="connsiteY1" fmla="*/ 32385 h 47836"/>
                              <a:gd name="connsiteX2" fmla="*/ 14686 w 41355"/>
                              <a:gd name="connsiteY2" fmla="*/ 47625 h 47836"/>
                              <a:gd name="connsiteX3" fmla="*/ 398 w 41355"/>
                              <a:gd name="connsiteY3" fmla="*/ 0 h 47836"/>
                            </a:gdLst>
                            <a:ahLst/>
                            <a:cxnLst>
                              <a:cxn ang="0">
                                <a:pos x="connsiteX0" y="connsiteY0"/>
                              </a:cxn>
                              <a:cxn ang="0">
                                <a:pos x="connsiteX1" y="connsiteY1"/>
                              </a:cxn>
                              <a:cxn ang="0">
                                <a:pos x="connsiteX2" y="connsiteY2"/>
                              </a:cxn>
                              <a:cxn ang="0">
                                <a:pos x="connsiteX3" y="connsiteY3"/>
                              </a:cxn>
                            </a:cxnLst>
                            <a:rect l="l" t="t" r="r" b="b"/>
                            <a:pathLst>
                              <a:path w="41355" h="47836">
                                <a:moveTo>
                                  <a:pt x="398" y="0"/>
                                </a:moveTo>
                                <a:cubicBezTo>
                                  <a:pt x="19448" y="8573"/>
                                  <a:pt x="41356" y="8573"/>
                                  <a:pt x="41356" y="32385"/>
                                </a:cubicBezTo>
                                <a:cubicBezTo>
                                  <a:pt x="41356" y="38100"/>
                                  <a:pt x="22306" y="49530"/>
                                  <a:pt x="14686" y="47625"/>
                                </a:cubicBezTo>
                                <a:cubicBezTo>
                                  <a:pt x="-8175" y="40005"/>
                                  <a:pt x="3256" y="19050"/>
                                  <a:pt x="398" y="0"/>
                                </a:cubicBezTo>
                                <a:close/>
                              </a:path>
                            </a:pathLst>
                          </a:custGeom>
                          <a:solidFill>
                            <a:srgbClr val="F4EFC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3744322" y="739811"/>
                            <a:ext cx="54212" cy="50549"/>
                          </a:xfrm>
                          <a:custGeom>
                            <a:avLst/>
                            <a:gdLst>
                              <a:gd name="connsiteX0" fmla="*/ 0 w 54212"/>
                              <a:gd name="connsiteY0" fmla="*/ 34290 h 50549"/>
                              <a:gd name="connsiteX1" fmla="*/ 41910 w 54212"/>
                              <a:gd name="connsiteY1" fmla="*/ 0 h 50549"/>
                              <a:gd name="connsiteX2" fmla="*/ 50483 w 54212"/>
                              <a:gd name="connsiteY2" fmla="*/ 44767 h 50549"/>
                              <a:gd name="connsiteX3" fmla="*/ 0 w 54212"/>
                              <a:gd name="connsiteY3" fmla="*/ 34290 h 50549"/>
                            </a:gdLst>
                            <a:ahLst/>
                            <a:cxnLst>
                              <a:cxn ang="0">
                                <a:pos x="connsiteX0" y="connsiteY0"/>
                              </a:cxn>
                              <a:cxn ang="0">
                                <a:pos x="connsiteX1" y="connsiteY1"/>
                              </a:cxn>
                              <a:cxn ang="0">
                                <a:pos x="connsiteX2" y="connsiteY2"/>
                              </a:cxn>
                              <a:cxn ang="0">
                                <a:pos x="connsiteX3" y="connsiteY3"/>
                              </a:cxn>
                            </a:cxnLst>
                            <a:rect l="l" t="t" r="r" b="b"/>
                            <a:pathLst>
                              <a:path w="54212" h="50549">
                                <a:moveTo>
                                  <a:pt x="0" y="34290"/>
                                </a:moveTo>
                                <a:cubicBezTo>
                                  <a:pt x="7620" y="14288"/>
                                  <a:pt x="27622" y="14288"/>
                                  <a:pt x="41910" y="0"/>
                                </a:cubicBezTo>
                                <a:cubicBezTo>
                                  <a:pt x="51435" y="16192"/>
                                  <a:pt x="59055" y="37147"/>
                                  <a:pt x="50483" y="44767"/>
                                </a:cubicBezTo>
                                <a:cubicBezTo>
                                  <a:pt x="35243" y="58102"/>
                                  <a:pt x="16193" y="45720"/>
                                  <a:pt x="0" y="34290"/>
                                </a:cubicBezTo>
                                <a:close/>
                              </a:path>
                            </a:pathLst>
                          </a:custGeom>
                          <a:solidFill>
                            <a:srgbClr val="F7F4E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3782422" y="823631"/>
                            <a:ext cx="50482" cy="41909"/>
                          </a:xfrm>
                          <a:custGeom>
                            <a:avLst/>
                            <a:gdLst>
                              <a:gd name="connsiteX0" fmla="*/ 50483 w 50482"/>
                              <a:gd name="connsiteY0" fmla="*/ 41910 h 41909"/>
                              <a:gd name="connsiteX1" fmla="*/ 0 w 50482"/>
                              <a:gd name="connsiteY1" fmla="*/ 41910 h 41909"/>
                              <a:gd name="connsiteX2" fmla="*/ 24765 w 50482"/>
                              <a:gd name="connsiteY2" fmla="*/ 0 h 41909"/>
                              <a:gd name="connsiteX3" fmla="*/ 50483 w 50482"/>
                              <a:gd name="connsiteY3" fmla="*/ 41910 h 41909"/>
                            </a:gdLst>
                            <a:ahLst/>
                            <a:cxnLst>
                              <a:cxn ang="0">
                                <a:pos x="connsiteX0" y="connsiteY0"/>
                              </a:cxn>
                              <a:cxn ang="0">
                                <a:pos x="connsiteX1" y="connsiteY1"/>
                              </a:cxn>
                              <a:cxn ang="0">
                                <a:pos x="connsiteX2" y="connsiteY2"/>
                              </a:cxn>
                              <a:cxn ang="0">
                                <a:pos x="connsiteX3" y="connsiteY3"/>
                              </a:cxn>
                            </a:cxnLst>
                            <a:rect l="l" t="t" r="r" b="b"/>
                            <a:pathLst>
                              <a:path w="50482" h="41909">
                                <a:moveTo>
                                  <a:pt x="50483" y="41910"/>
                                </a:moveTo>
                                <a:cubicBezTo>
                                  <a:pt x="33338" y="41910"/>
                                  <a:pt x="17145" y="41910"/>
                                  <a:pt x="0" y="41910"/>
                                </a:cubicBezTo>
                                <a:cubicBezTo>
                                  <a:pt x="1905" y="23813"/>
                                  <a:pt x="8572" y="952"/>
                                  <a:pt x="24765" y="0"/>
                                </a:cubicBezTo>
                                <a:cubicBezTo>
                                  <a:pt x="42863" y="0"/>
                                  <a:pt x="45720" y="25717"/>
                                  <a:pt x="50483" y="41910"/>
                                </a:cubicBezTo>
                                <a:close/>
                              </a:path>
                            </a:pathLst>
                          </a:custGeom>
                          <a:solidFill>
                            <a:srgbClr val="FAF4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3941807" y="882686"/>
                            <a:ext cx="481676" cy="113347"/>
                          </a:xfrm>
                          <a:custGeom>
                            <a:avLst/>
                            <a:gdLst>
                              <a:gd name="connsiteX0" fmla="*/ 27305 w 481676"/>
                              <a:gd name="connsiteY0" fmla="*/ 111442 h 113347"/>
                              <a:gd name="connsiteX1" fmla="*/ 10160 w 481676"/>
                              <a:gd name="connsiteY1" fmla="*/ 110490 h 113347"/>
                              <a:gd name="connsiteX2" fmla="*/ 1587 w 481676"/>
                              <a:gd name="connsiteY2" fmla="*/ 78105 h 113347"/>
                              <a:gd name="connsiteX3" fmla="*/ 29210 w 481676"/>
                              <a:gd name="connsiteY3" fmla="*/ 4763 h 113347"/>
                              <a:gd name="connsiteX4" fmla="*/ 423545 w 481676"/>
                              <a:gd name="connsiteY4" fmla="*/ 0 h 113347"/>
                              <a:gd name="connsiteX5" fmla="*/ 481648 w 481676"/>
                              <a:gd name="connsiteY5" fmla="*/ 61913 h 113347"/>
                              <a:gd name="connsiteX6" fmla="*/ 420687 w 481676"/>
                              <a:gd name="connsiteY6" fmla="*/ 111442 h 113347"/>
                              <a:gd name="connsiteX7" fmla="*/ 394970 w 481676"/>
                              <a:gd name="connsiteY7" fmla="*/ 110490 h 113347"/>
                              <a:gd name="connsiteX8" fmla="*/ 371157 w 481676"/>
                              <a:gd name="connsiteY8" fmla="*/ 111442 h 113347"/>
                              <a:gd name="connsiteX9" fmla="*/ 343535 w 481676"/>
                              <a:gd name="connsiteY9" fmla="*/ 111442 h 113347"/>
                              <a:gd name="connsiteX10" fmla="*/ 314960 w 481676"/>
                              <a:gd name="connsiteY10" fmla="*/ 112395 h 113347"/>
                              <a:gd name="connsiteX11" fmla="*/ 286385 w 481676"/>
                              <a:gd name="connsiteY11" fmla="*/ 111442 h 113347"/>
                              <a:gd name="connsiteX12" fmla="*/ 57785 w 481676"/>
                              <a:gd name="connsiteY12" fmla="*/ 111442 h 113347"/>
                              <a:gd name="connsiteX13" fmla="*/ 27305 w 481676"/>
                              <a:gd name="connsiteY13" fmla="*/ 111442 h 113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1676" h="113347">
                                <a:moveTo>
                                  <a:pt x="27305" y="111442"/>
                                </a:moveTo>
                                <a:cubicBezTo>
                                  <a:pt x="21590" y="111442"/>
                                  <a:pt x="15875" y="111442"/>
                                  <a:pt x="10160" y="110490"/>
                                </a:cubicBezTo>
                                <a:cubicBezTo>
                                  <a:pt x="-1270" y="101917"/>
                                  <a:pt x="-1270" y="90488"/>
                                  <a:pt x="1587" y="78105"/>
                                </a:cubicBezTo>
                                <a:cubicBezTo>
                                  <a:pt x="19685" y="57150"/>
                                  <a:pt x="6350" y="23813"/>
                                  <a:pt x="29210" y="4763"/>
                                </a:cubicBezTo>
                                <a:cubicBezTo>
                                  <a:pt x="160655" y="2858"/>
                                  <a:pt x="292100" y="952"/>
                                  <a:pt x="423545" y="0"/>
                                </a:cubicBezTo>
                                <a:cubicBezTo>
                                  <a:pt x="462598" y="0"/>
                                  <a:pt x="479743" y="20002"/>
                                  <a:pt x="481648" y="61913"/>
                                </a:cubicBezTo>
                                <a:cubicBezTo>
                                  <a:pt x="482600" y="108585"/>
                                  <a:pt x="459740" y="118110"/>
                                  <a:pt x="420687" y="111442"/>
                                </a:cubicBezTo>
                                <a:cubicBezTo>
                                  <a:pt x="413068" y="100013"/>
                                  <a:pt x="404495" y="94297"/>
                                  <a:pt x="394970" y="110490"/>
                                </a:cubicBezTo>
                                <a:cubicBezTo>
                                  <a:pt x="387350" y="110490"/>
                                  <a:pt x="378778" y="111442"/>
                                  <a:pt x="371157" y="111442"/>
                                </a:cubicBezTo>
                                <a:cubicBezTo>
                                  <a:pt x="361632" y="94297"/>
                                  <a:pt x="352107" y="96202"/>
                                  <a:pt x="343535" y="111442"/>
                                </a:cubicBezTo>
                                <a:cubicBezTo>
                                  <a:pt x="334010" y="111442"/>
                                  <a:pt x="324485" y="111442"/>
                                  <a:pt x="314960" y="112395"/>
                                </a:cubicBezTo>
                                <a:cubicBezTo>
                                  <a:pt x="305435" y="100965"/>
                                  <a:pt x="296862" y="92392"/>
                                  <a:pt x="286385" y="111442"/>
                                </a:cubicBezTo>
                                <a:cubicBezTo>
                                  <a:pt x="210185" y="111442"/>
                                  <a:pt x="133985" y="111442"/>
                                  <a:pt x="57785" y="111442"/>
                                </a:cubicBezTo>
                                <a:cubicBezTo>
                                  <a:pt x="46355" y="100965"/>
                                  <a:pt x="36830" y="102870"/>
                                  <a:pt x="27305" y="111442"/>
                                </a:cubicBezTo>
                                <a:close/>
                              </a:path>
                            </a:pathLst>
                          </a:custGeom>
                          <a:solidFill>
                            <a:srgbClr val="D7212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2420690" y="877924"/>
                            <a:ext cx="433118" cy="125344"/>
                          </a:xfrm>
                          <a:custGeom>
                            <a:avLst/>
                            <a:gdLst>
                              <a:gd name="connsiteX0" fmla="*/ 20612 w 433118"/>
                              <a:gd name="connsiteY0" fmla="*/ 0 h 125344"/>
                              <a:gd name="connsiteX1" fmla="*/ 207302 w 433118"/>
                              <a:gd name="connsiteY1" fmla="*/ 952 h 125344"/>
                              <a:gd name="connsiteX2" fmla="*/ 328270 w 433118"/>
                              <a:gd name="connsiteY2" fmla="*/ 3810 h 125344"/>
                              <a:gd name="connsiteX3" fmla="*/ 429235 w 433118"/>
                              <a:gd name="connsiteY3" fmla="*/ 73342 h 125344"/>
                              <a:gd name="connsiteX4" fmla="*/ 422567 w 433118"/>
                              <a:gd name="connsiteY4" fmla="*/ 123825 h 125344"/>
                              <a:gd name="connsiteX5" fmla="*/ 333032 w 433118"/>
                              <a:gd name="connsiteY5" fmla="*/ 123825 h 125344"/>
                              <a:gd name="connsiteX6" fmla="*/ 315887 w 433118"/>
                              <a:gd name="connsiteY6" fmla="*/ 122872 h 125344"/>
                              <a:gd name="connsiteX7" fmla="*/ 276835 w 433118"/>
                              <a:gd name="connsiteY7" fmla="*/ 123825 h 125344"/>
                              <a:gd name="connsiteX8" fmla="*/ 257785 w 433118"/>
                              <a:gd name="connsiteY8" fmla="*/ 121920 h 125344"/>
                              <a:gd name="connsiteX9" fmla="*/ 169202 w 433118"/>
                              <a:gd name="connsiteY9" fmla="*/ 123825 h 125344"/>
                              <a:gd name="connsiteX10" fmla="*/ 162535 w 433118"/>
                              <a:gd name="connsiteY10" fmla="*/ 115252 h 125344"/>
                              <a:gd name="connsiteX11" fmla="*/ 156820 w 433118"/>
                              <a:gd name="connsiteY11" fmla="*/ 123825 h 125344"/>
                              <a:gd name="connsiteX12" fmla="*/ 118720 w 433118"/>
                              <a:gd name="connsiteY12" fmla="*/ 123825 h 125344"/>
                              <a:gd name="connsiteX13" fmla="*/ 109195 w 433118"/>
                              <a:gd name="connsiteY13" fmla="*/ 79058 h 125344"/>
                              <a:gd name="connsiteX14" fmla="*/ 108242 w 433118"/>
                              <a:gd name="connsiteY14" fmla="*/ 124777 h 125344"/>
                              <a:gd name="connsiteX15" fmla="*/ 12992 w 433118"/>
                              <a:gd name="connsiteY15" fmla="*/ 117158 h 125344"/>
                              <a:gd name="connsiteX16" fmla="*/ 11087 w 433118"/>
                              <a:gd name="connsiteY16" fmla="*/ 119063 h 125344"/>
                              <a:gd name="connsiteX17" fmla="*/ 8229 w 433118"/>
                              <a:gd name="connsiteY17" fmla="*/ 119063 h 125344"/>
                              <a:gd name="connsiteX18" fmla="*/ 4420 w 433118"/>
                              <a:gd name="connsiteY18" fmla="*/ 88583 h 125344"/>
                              <a:gd name="connsiteX19" fmla="*/ 20612 w 433118"/>
                              <a:gd name="connsiteY19" fmla="*/ 0 h 125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33118" h="125344">
                                <a:moveTo>
                                  <a:pt x="20612" y="0"/>
                                </a:moveTo>
                                <a:cubicBezTo>
                                  <a:pt x="82525" y="0"/>
                                  <a:pt x="145390" y="952"/>
                                  <a:pt x="207302" y="952"/>
                                </a:cubicBezTo>
                                <a:cubicBezTo>
                                  <a:pt x="247307" y="8572"/>
                                  <a:pt x="288265" y="3810"/>
                                  <a:pt x="328270" y="3810"/>
                                </a:cubicBezTo>
                                <a:cubicBezTo>
                                  <a:pt x="404470" y="4763"/>
                                  <a:pt x="404470" y="3810"/>
                                  <a:pt x="429235" y="73342"/>
                                </a:cubicBezTo>
                                <a:cubicBezTo>
                                  <a:pt x="433997" y="91440"/>
                                  <a:pt x="436855" y="108585"/>
                                  <a:pt x="422567" y="123825"/>
                                </a:cubicBezTo>
                                <a:cubicBezTo>
                                  <a:pt x="393040" y="123825"/>
                                  <a:pt x="362560" y="123825"/>
                                  <a:pt x="333032" y="123825"/>
                                </a:cubicBezTo>
                                <a:cubicBezTo>
                                  <a:pt x="327317" y="116205"/>
                                  <a:pt x="321602" y="110490"/>
                                  <a:pt x="315887" y="122872"/>
                                </a:cubicBezTo>
                                <a:cubicBezTo>
                                  <a:pt x="302552" y="122872"/>
                                  <a:pt x="290170" y="123825"/>
                                  <a:pt x="276835" y="123825"/>
                                </a:cubicBezTo>
                                <a:cubicBezTo>
                                  <a:pt x="272072" y="106680"/>
                                  <a:pt x="265405" y="108585"/>
                                  <a:pt x="257785" y="121920"/>
                                </a:cubicBezTo>
                                <a:cubicBezTo>
                                  <a:pt x="228257" y="122872"/>
                                  <a:pt x="198730" y="122872"/>
                                  <a:pt x="169202" y="123825"/>
                                </a:cubicBezTo>
                                <a:cubicBezTo>
                                  <a:pt x="167297" y="120967"/>
                                  <a:pt x="167297" y="115252"/>
                                  <a:pt x="162535" y="115252"/>
                                </a:cubicBezTo>
                                <a:cubicBezTo>
                                  <a:pt x="157772" y="115252"/>
                                  <a:pt x="158725" y="120967"/>
                                  <a:pt x="156820" y="123825"/>
                                </a:cubicBezTo>
                                <a:cubicBezTo>
                                  <a:pt x="144437" y="123825"/>
                                  <a:pt x="131102" y="123825"/>
                                  <a:pt x="118720" y="123825"/>
                                </a:cubicBezTo>
                                <a:cubicBezTo>
                                  <a:pt x="106337" y="110490"/>
                                  <a:pt x="109195" y="93345"/>
                                  <a:pt x="109195" y="79058"/>
                                </a:cubicBezTo>
                                <a:cubicBezTo>
                                  <a:pt x="107290" y="93345"/>
                                  <a:pt x="112052" y="109538"/>
                                  <a:pt x="108242" y="124777"/>
                                </a:cubicBezTo>
                                <a:cubicBezTo>
                                  <a:pt x="76810" y="118110"/>
                                  <a:pt x="43472" y="134302"/>
                                  <a:pt x="12992" y="117158"/>
                                </a:cubicBezTo>
                                <a:cubicBezTo>
                                  <a:pt x="12992" y="117158"/>
                                  <a:pt x="11087" y="119063"/>
                                  <a:pt x="11087" y="119063"/>
                                </a:cubicBezTo>
                                <a:lnTo>
                                  <a:pt x="8229" y="119063"/>
                                </a:lnTo>
                                <a:cubicBezTo>
                                  <a:pt x="-343" y="109538"/>
                                  <a:pt x="-3200" y="94297"/>
                                  <a:pt x="4420" y="88583"/>
                                </a:cubicBezTo>
                                <a:cubicBezTo>
                                  <a:pt x="35852" y="61913"/>
                                  <a:pt x="19660" y="29527"/>
                                  <a:pt x="20612" y="0"/>
                                </a:cubicBezTo>
                                <a:close/>
                              </a:path>
                            </a:pathLst>
                          </a:custGeom>
                          <a:solidFill>
                            <a:srgbClr val="81496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3098527" y="884591"/>
                            <a:ext cx="401101" cy="119062"/>
                          </a:xfrm>
                          <a:custGeom>
                            <a:avLst/>
                            <a:gdLst>
                              <a:gd name="connsiteX0" fmla="*/ 204788 w 401101"/>
                              <a:gd name="connsiteY0" fmla="*/ 119063 h 119062"/>
                              <a:gd name="connsiteX1" fmla="*/ 48578 w 401101"/>
                              <a:gd name="connsiteY1" fmla="*/ 109538 h 119062"/>
                              <a:gd name="connsiteX2" fmla="*/ 0 w 401101"/>
                              <a:gd name="connsiteY2" fmla="*/ 1905 h 119062"/>
                              <a:gd name="connsiteX3" fmla="*/ 376238 w 401101"/>
                              <a:gd name="connsiteY3" fmla="*/ 0 h 119062"/>
                              <a:gd name="connsiteX4" fmla="*/ 401003 w 401101"/>
                              <a:gd name="connsiteY4" fmla="*/ 22860 h 119062"/>
                              <a:gd name="connsiteX5" fmla="*/ 401003 w 401101"/>
                              <a:gd name="connsiteY5" fmla="*/ 96203 h 119062"/>
                              <a:gd name="connsiteX6" fmla="*/ 379095 w 401101"/>
                              <a:gd name="connsiteY6" fmla="*/ 107633 h 119062"/>
                              <a:gd name="connsiteX7" fmla="*/ 368617 w 401101"/>
                              <a:gd name="connsiteY7" fmla="*/ 61913 h 119062"/>
                              <a:gd name="connsiteX8" fmla="*/ 350520 w 401101"/>
                              <a:gd name="connsiteY8" fmla="*/ 110490 h 119062"/>
                              <a:gd name="connsiteX9" fmla="*/ 328613 w 401101"/>
                              <a:gd name="connsiteY9" fmla="*/ 107633 h 119062"/>
                              <a:gd name="connsiteX10" fmla="*/ 312420 w 401101"/>
                              <a:gd name="connsiteY10" fmla="*/ 117158 h 119062"/>
                              <a:gd name="connsiteX11" fmla="*/ 213360 w 401101"/>
                              <a:gd name="connsiteY11" fmla="*/ 118110 h 119062"/>
                              <a:gd name="connsiteX12" fmla="*/ 210503 w 401101"/>
                              <a:gd name="connsiteY12" fmla="*/ 103822 h 119062"/>
                              <a:gd name="connsiteX13" fmla="*/ 204788 w 401101"/>
                              <a:gd name="connsiteY13" fmla="*/ 119063 h 119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101" h="119062">
                                <a:moveTo>
                                  <a:pt x="204788" y="119063"/>
                                </a:moveTo>
                                <a:cubicBezTo>
                                  <a:pt x="153353" y="113347"/>
                                  <a:pt x="100013" y="124778"/>
                                  <a:pt x="48578" y="109538"/>
                                </a:cubicBezTo>
                                <a:cubicBezTo>
                                  <a:pt x="29528" y="75247"/>
                                  <a:pt x="8572" y="40958"/>
                                  <a:pt x="0" y="1905"/>
                                </a:cubicBezTo>
                                <a:cubicBezTo>
                                  <a:pt x="125730" y="1905"/>
                                  <a:pt x="251460" y="1905"/>
                                  <a:pt x="376238" y="0"/>
                                </a:cubicBezTo>
                                <a:cubicBezTo>
                                  <a:pt x="396240" y="0"/>
                                  <a:pt x="401955" y="3810"/>
                                  <a:pt x="401003" y="22860"/>
                                </a:cubicBezTo>
                                <a:cubicBezTo>
                                  <a:pt x="400050" y="47625"/>
                                  <a:pt x="400050" y="71438"/>
                                  <a:pt x="401003" y="96203"/>
                                </a:cubicBezTo>
                                <a:cubicBezTo>
                                  <a:pt x="401003" y="115253"/>
                                  <a:pt x="391478" y="113347"/>
                                  <a:pt x="379095" y="107633"/>
                                </a:cubicBezTo>
                                <a:cubicBezTo>
                                  <a:pt x="366713" y="94297"/>
                                  <a:pt x="370522" y="78105"/>
                                  <a:pt x="368617" y="61913"/>
                                </a:cubicBezTo>
                                <a:cubicBezTo>
                                  <a:pt x="360045" y="77153"/>
                                  <a:pt x="367665" y="98108"/>
                                  <a:pt x="350520" y="110490"/>
                                </a:cubicBezTo>
                                <a:cubicBezTo>
                                  <a:pt x="342900" y="109538"/>
                                  <a:pt x="336232" y="108585"/>
                                  <a:pt x="328613" y="107633"/>
                                </a:cubicBezTo>
                                <a:cubicBezTo>
                                  <a:pt x="311467" y="91440"/>
                                  <a:pt x="317182" y="112395"/>
                                  <a:pt x="312420" y="117158"/>
                                </a:cubicBezTo>
                                <a:cubicBezTo>
                                  <a:pt x="279082" y="117158"/>
                                  <a:pt x="246697" y="118110"/>
                                  <a:pt x="213360" y="118110"/>
                                </a:cubicBezTo>
                                <a:cubicBezTo>
                                  <a:pt x="211455" y="113347"/>
                                  <a:pt x="210503" y="109538"/>
                                  <a:pt x="210503" y="103822"/>
                                </a:cubicBezTo>
                                <a:cubicBezTo>
                                  <a:pt x="203835" y="107633"/>
                                  <a:pt x="208597" y="116205"/>
                                  <a:pt x="204788" y="119063"/>
                                </a:cubicBezTo>
                                <a:close/>
                              </a:path>
                            </a:pathLst>
                          </a:custGeom>
                          <a:solidFill>
                            <a:srgbClr val="A5314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310"/>
                        <wps:cNvSpPr/>
                        <wps:spPr>
                          <a:xfrm>
                            <a:off x="2076439" y="870304"/>
                            <a:ext cx="385828" cy="135405"/>
                          </a:xfrm>
                          <a:custGeom>
                            <a:avLst/>
                            <a:gdLst>
                              <a:gd name="connsiteX0" fmla="*/ 364863 w 385828"/>
                              <a:gd name="connsiteY0" fmla="*/ 7620 h 135405"/>
                              <a:gd name="connsiteX1" fmla="*/ 358196 w 385828"/>
                              <a:gd name="connsiteY1" fmla="*/ 95250 h 135405"/>
                              <a:gd name="connsiteX2" fmla="*/ 352481 w 385828"/>
                              <a:gd name="connsiteY2" fmla="*/ 127635 h 135405"/>
                              <a:gd name="connsiteX3" fmla="*/ 315333 w 385828"/>
                              <a:gd name="connsiteY3" fmla="*/ 134303 h 135405"/>
                              <a:gd name="connsiteX4" fmla="*/ 297236 w 385828"/>
                              <a:gd name="connsiteY4" fmla="*/ 132397 h 135405"/>
                              <a:gd name="connsiteX5" fmla="*/ 265803 w 385828"/>
                              <a:gd name="connsiteY5" fmla="*/ 133350 h 135405"/>
                              <a:gd name="connsiteX6" fmla="*/ 247706 w 385828"/>
                              <a:gd name="connsiteY6" fmla="*/ 132397 h 135405"/>
                              <a:gd name="connsiteX7" fmla="*/ 214368 w 385828"/>
                              <a:gd name="connsiteY7" fmla="*/ 131445 h 135405"/>
                              <a:gd name="connsiteX8" fmla="*/ 187698 w 385828"/>
                              <a:gd name="connsiteY8" fmla="*/ 132397 h 135405"/>
                              <a:gd name="connsiteX9" fmla="*/ 156266 w 385828"/>
                              <a:gd name="connsiteY9" fmla="*/ 131445 h 135405"/>
                              <a:gd name="connsiteX10" fmla="*/ 129596 w 385828"/>
                              <a:gd name="connsiteY10" fmla="*/ 131445 h 135405"/>
                              <a:gd name="connsiteX11" fmla="*/ 100068 w 385828"/>
                              <a:gd name="connsiteY11" fmla="*/ 125730 h 135405"/>
                              <a:gd name="connsiteX12" fmla="*/ 77208 w 385828"/>
                              <a:gd name="connsiteY12" fmla="*/ 125730 h 135405"/>
                              <a:gd name="connsiteX13" fmla="*/ 38156 w 385828"/>
                              <a:gd name="connsiteY13" fmla="*/ 131445 h 135405"/>
                              <a:gd name="connsiteX14" fmla="*/ 11486 w 385828"/>
                              <a:gd name="connsiteY14" fmla="*/ 90488 h 135405"/>
                              <a:gd name="connsiteX15" fmla="*/ 6723 w 385828"/>
                              <a:gd name="connsiteY15" fmla="*/ 41910 h 135405"/>
                              <a:gd name="connsiteX16" fmla="*/ 6723 w 385828"/>
                              <a:gd name="connsiteY16" fmla="*/ 28575 h 135405"/>
                              <a:gd name="connsiteX17" fmla="*/ 9581 w 385828"/>
                              <a:gd name="connsiteY17" fmla="*/ 11430 h 135405"/>
                              <a:gd name="connsiteX18" fmla="*/ 46728 w 385828"/>
                              <a:gd name="connsiteY18" fmla="*/ 2858 h 135405"/>
                              <a:gd name="connsiteX19" fmla="*/ 342956 w 385828"/>
                              <a:gd name="connsiteY19" fmla="*/ 0 h 135405"/>
                              <a:gd name="connsiteX20" fmla="*/ 356291 w 385828"/>
                              <a:gd name="connsiteY20" fmla="*/ 953 h 135405"/>
                              <a:gd name="connsiteX21" fmla="*/ 364863 w 385828"/>
                              <a:gd name="connsiteY21" fmla="*/ 7620 h 135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5828" h="135405">
                                <a:moveTo>
                                  <a:pt x="364863" y="7620"/>
                                </a:moveTo>
                                <a:cubicBezTo>
                                  <a:pt x="382008" y="38100"/>
                                  <a:pt x="404868" y="67628"/>
                                  <a:pt x="358196" y="95250"/>
                                </a:cubicBezTo>
                                <a:cubicBezTo>
                                  <a:pt x="352481" y="99060"/>
                                  <a:pt x="354386" y="116205"/>
                                  <a:pt x="352481" y="127635"/>
                                </a:cubicBezTo>
                                <a:cubicBezTo>
                                  <a:pt x="341051" y="134303"/>
                                  <a:pt x="328668" y="137160"/>
                                  <a:pt x="315333" y="134303"/>
                                </a:cubicBezTo>
                                <a:cubicBezTo>
                                  <a:pt x="309618" y="127635"/>
                                  <a:pt x="304856" y="119063"/>
                                  <a:pt x="297236" y="132397"/>
                                </a:cubicBezTo>
                                <a:cubicBezTo>
                                  <a:pt x="286758" y="132397"/>
                                  <a:pt x="276281" y="133350"/>
                                  <a:pt x="265803" y="133350"/>
                                </a:cubicBezTo>
                                <a:cubicBezTo>
                                  <a:pt x="260088" y="125730"/>
                                  <a:pt x="254373" y="117158"/>
                                  <a:pt x="247706" y="132397"/>
                                </a:cubicBezTo>
                                <a:cubicBezTo>
                                  <a:pt x="236276" y="132397"/>
                                  <a:pt x="225798" y="131445"/>
                                  <a:pt x="214368" y="131445"/>
                                </a:cubicBezTo>
                                <a:cubicBezTo>
                                  <a:pt x="204843" y="113347"/>
                                  <a:pt x="196271" y="118110"/>
                                  <a:pt x="187698" y="132397"/>
                                </a:cubicBezTo>
                                <a:cubicBezTo>
                                  <a:pt x="177221" y="132397"/>
                                  <a:pt x="166743" y="131445"/>
                                  <a:pt x="156266" y="131445"/>
                                </a:cubicBezTo>
                                <a:cubicBezTo>
                                  <a:pt x="147693" y="113347"/>
                                  <a:pt x="138168" y="113347"/>
                                  <a:pt x="129596" y="131445"/>
                                </a:cubicBezTo>
                                <a:cubicBezTo>
                                  <a:pt x="120071" y="129540"/>
                                  <a:pt x="109593" y="127635"/>
                                  <a:pt x="100068" y="125730"/>
                                </a:cubicBezTo>
                                <a:cubicBezTo>
                                  <a:pt x="92448" y="118110"/>
                                  <a:pt x="84828" y="119063"/>
                                  <a:pt x="77208" y="125730"/>
                                </a:cubicBezTo>
                                <a:cubicBezTo>
                                  <a:pt x="63873" y="127635"/>
                                  <a:pt x="51491" y="129540"/>
                                  <a:pt x="38156" y="131445"/>
                                </a:cubicBezTo>
                                <a:cubicBezTo>
                                  <a:pt x="26726" y="119063"/>
                                  <a:pt x="27678" y="99060"/>
                                  <a:pt x="11486" y="90488"/>
                                </a:cubicBezTo>
                                <a:cubicBezTo>
                                  <a:pt x="-1849" y="75247"/>
                                  <a:pt x="-3754" y="58103"/>
                                  <a:pt x="6723" y="41910"/>
                                </a:cubicBezTo>
                                <a:cubicBezTo>
                                  <a:pt x="10533" y="35242"/>
                                  <a:pt x="33393" y="35242"/>
                                  <a:pt x="6723" y="28575"/>
                                </a:cubicBezTo>
                                <a:cubicBezTo>
                                  <a:pt x="-2802" y="26670"/>
                                  <a:pt x="1008" y="15240"/>
                                  <a:pt x="9581" y="11430"/>
                                </a:cubicBezTo>
                                <a:cubicBezTo>
                                  <a:pt x="21011" y="5715"/>
                                  <a:pt x="33393" y="2858"/>
                                  <a:pt x="46728" y="2858"/>
                                </a:cubicBezTo>
                                <a:cubicBezTo>
                                  <a:pt x="145788" y="953"/>
                                  <a:pt x="244848" y="6667"/>
                                  <a:pt x="342956" y="0"/>
                                </a:cubicBezTo>
                                <a:cubicBezTo>
                                  <a:pt x="347718" y="0"/>
                                  <a:pt x="351528" y="953"/>
                                  <a:pt x="356291" y="953"/>
                                </a:cubicBezTo>
                                <a:cubicBezTo>
                                  <a:pt x="360101" y="1905"/>
                                  <a:pt x="362006" y="4763"/>
                                  <a:pt x="364863" y="7620"/>
                                </a:cubicBezTo>
                                <a:close/>
                              </a:path>
                            </a:pathLst>
                          </a:custGeom>
                          <a:solidFill>
                            <a:srgbClr val="6A588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2627992" y="877252"/>
                            <a:ext cx="519349" cy="126401"/>
                          </a:xfrm>
                          <a:custGeom>
                            <a:avLst/>
                            <a:gdLst>
                              <a:gd name="connsiteX0" fmla="*/ 469582 w 519349"/>
                              <a:gd name="connsiteY0" fmla="*/ 9244 h 126401"/>
                              <a:gd name="connsiteX1" fmla="*/ 518160 w 519349"/>
                              <a:gd name="connsiteY1" fmla="*/ 116877 h 126401"/>
                              <a:gd name="connsiteX2" fmla="*/ 388620 w 519349"/>
                              <a:gd name="connsiteY2" fmla="*/ 125449 h 126401"/>
                              <a:gd name="connsiteX3" fmla="*/ 381000 w 519349"/>
                              <a:gd name="connsiteY3" fmla="*/ 75919 h 126401"/>
                              <a:gd name="connsiteX4" fmla="*/ 372427 w 519349"/>
                              <a:gd name="connsiteY4" fmla="*/ 126402 h 126401"/>
                              <a:gd name="connsiteX5" fmla="*/ 340995 w 519349"/>
                              <a:gd name="connsiteY5" fmla="*/ 126402 h 126401"/>
                              <a:gd name="connsiteX6" fmla="*/ 323850 w 519349"/>
                              <a:gd name="connsiteY6" fmla="*/ 125449 h 126401"/>
                              <a:gd name="connsiteX7" fmla="*/ 291465 w 519349"/>
                              <a:gd name="connsiteY7" fmla="*/ 125449 h 126401"/>
                              <a:gd name="connsiteX8" fmla="*/ 272415 w 519349"/>
                              <a:gd name="connsiteY8" fmla="*/ 126402 h 126401"/>
                              <a:gd name="connsiteX9" fmla="*/ 232410 w 519349"/>
                              <a:gd name="connsiteY9" fmla="*/ 125449 h 126401"/>
                              <a:gd name="connsiteX10" fmla="*/ 217170 w 519349"/>
                              <a:gd name="connsiteY10" fmla="*/ 79729 h 126401"/>
                              <a:gd name="connsiteX11" fmla="*/ 198120 w 519349"/>
                              <a:gd name="connsiteY11" fmla="*/ 59727 h 126401"/>
                              <a:gd name="connsiteX12" fmla="*/ 129540 w 519349"/>
                              <a:gd name="connsiteY12" fmla="*/ 9244 h 126401"/>
                              <a:gd name="connsiteX13" fmla="*/ 0 w 519349"/>
                              <a:gd name="connsiteY13" fmla="*/ 1624 h 126401"/>
                              <a:gd name="connsiteX14" fmla="*/ 469582 w 519349"/>
                              <a:gd name="connsiteY14" fmla="*/ 9244 h 126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9349" h="126401">
                                <a:moveTo>
                                  <a:pt x="469582" y="9244"/>
                                </a:moveTo>
                                <a:cubicBezTo>
                                  <a:pt x="495300" y="40677"/>
                                  <a:pt x="525780" y="70204"/>
                                  <a:pt x="518160" y="116877"/>
                                </a:cubicBezTo>
                                <a:cubicBezTo>
                                  <a:pt x="476250" y="137832"/>
                                  <a:pt x="431482" y="113067"/>
                                  <a:pt x="388620" y="125449"/>
                                </a:cubicBezTo>
                                <a:cubicBezTo>
                                  <a:pt x="376238" y="110209"/>
                                  <a:pt x="382905" y="91159"/>
                                  <a:pt x="381000" y="75919"/>
                                </a:cubicBezTo>
                                <a:cubicBezTo>
                                  <a:pt x="379095" y="92112"/>
                                  <a:pt x="385763" y="110209"/>
                                  <a:pt x="372427" y="126402"/>
                                </a:cubicBezTo>
                                <a:cubicBezTo>
                                  <a:pt x="361950" y="126402"/>
                                  <a:pt x="351472" y="126402"/>
                                  <a:pt x="340995" y="126402"/>
                                </a:cubicBezTo>
                                <a:cubicBezTo>
                                  <a:pt x="335280" y="117829"/>
                                  <a:pt x="330517" y="114019"/>
                                  <a:pt x="323850" y="125449"/>
                                </a:cubicBezTo>
                                <a:cubicBezTo>
                                  <a:pt x="313372" y="125449"/>
                                  <a:pt x="301942" y="125449"/>
                                  <a:pt x="291465" y="125449"/>
                                </a:cubicBezTo>
                                <a:cubicBezTo>
                                  <a:pt x="283845" y="114972"/>
                                  <a:pt x="278130" y="113067"/>
                                  <a:pt x="272415" y="126402"/>
                                </a:cubicBezTo>
                                <a:cubicBezTo>
                                  <a:pt x="259080" y="126402"/>
                                  <a:pt x="245745" y="125449"/>
                                  <a:pt x="232410" y="125449"/>
                                </a:cubicBezTo>
                                <a:cubicBezTo>
                                  <a:pt x="219075" y="113067"/>
                                  <a:pt x="228600" y="93064"/>
                                  <a:pt x="217170" y="79729"/>
                                </a:cubicBezTo>
                                <a:cubicBezTo>
                                  <a:pt x="208597" y="75919"/>
                                  <a:pt x="196215" y="69252"/>
                                  <a:pt x="198120" y="59727"/>
                                </a:cubicBezTo>
                                <a:cubicBezTo>
                                  <a:pt x="204788" y="1624"/>
                                  <a:pt x="163830" y="11149"/>
                                  <a:pt x="129540" y="9244"/>
                                </a:cubicBezTo>
                                <a:cubicBezTo>
                                  <a:pt x="86677" y="6387"/>
                                  <a:pt x="41910" y="18769"/>
                                  <a:pt x="0" y="1624"/>
                                </a:cubicBezTo>
                                <a:cubicBezTo>
                                  <a:pt x="156210" y="-1233"/>
                                  <a:pt x="313372" y="-1233"/>
                                  <a:pt x="469582" y="9244"/>
                                </a:cubicBezTo>
                                <a:close/>
                              </a:path>
                            </a:pathLst>
                          </a:custGeom>
                          <a:solidFill>
                            <a:srgbClr val="923D5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312"/>
                        <wps:cNvSpPr/>
                        <wps:spPr>
                          <a:xfrm>
                            <a:off x="3692636" y="880487"/>
                            <a:ext cx="277428" cy="114593"/>
                          </a:xfrm>
                          <a:custGeom>
                            <a:avLst/>
                            <a:gdLst>
                              <a:gd name="connsiteX0" fmla="*/ 277429 w 277428"/>
                              <a:gd name="connsiteY0" fmla="*/ 6961 h 114593"/>
                              <a:gd name="connsiteX1" fmla="*/ 259331 w 277428"/>
                              <a:gd name="connsiteY1" fmla="*/ 75541 h 114593"/>
                              <a:gd name="connsiteX2" fmla="*/ 247901 w 277428"/>
                              <a:gd name="connsiteY2" fmla="*/ 75541 h 114593"/>
                              <a:gd name="connsiteX3" fmla="*/ 237424 w 277428"/>
                              <a:gd name="connsiteY3" fmla="*/ 114594 h 114593"/>
                              <a:gd name="connsiteX4" fmla="*/ 25016 w 277428"/>
                              <a:gd name="connsiteY4" fmla="*/ 109831 h 114593"/>
                              <a:gd name="connsiteX5" fmla="*/ 2156 w 277428"/>
                              <a:gd name="connsiteY5" fmla="*/ 88876 h 114593"/>
                              <a:gd name="connsiteX6" fmla="*/ 103121 w 277428"/>
                              <a:gd name="connsiteY6" fmla="*/ 294 h 114593"/>
                              <a:gd name="connsiteX7" fmla="*/ 277429 w 277428"/>
                              <a:gd name="connsiteY7" fmla="*/ 6961 h 114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7428" h="114593">
                                <a:moveTo>
                                  <a:pt x="277429" y="6961"/>
                                </a:moveTo>
                                <a:cubicBezTo>
                                  <a:pt x="265999" y="27916"/>
                                  <a:pt x="290764" y="59349"/>
                                  <a:pt x="259331" y="75541"/>
                                </a:cubicBezTo>
                                <a:cubicBezTo>
                                  <a:pt x="255521" y="77446"/>
                                  <a:pt x="250759" y="61254"/>
                                  <a:pt x="247901" y="75541"/>
                                </a:cubicBezTo>
                                <a:cubicBezTo>
                                  <a:pt x="245044" y="88876"/>
                                  <a:pt x="250759" y="104116"/>
                                  <a:pt x="237424" y="114594"/>
                                </a:cubicBezTo>
                                <a:cubicBezTo>
                                  <a:pt x="166939" y="112689"/>
                                  <a:pt x="95501" y="109831"/>
                                  <a:pt x="25016" y="109831"/>
                                </a:cubicBezTo>
                                <a:cubicBezTo>
                                  <a:pt x="5966" y="109831"/>
                                  <a:pt x="4061" y="103164"/>
                                  <a:pt x="2156" y="88876"/>
                                </a:cubicBezTo>
                                <a:cubicBezTo>
                                  <a:pt x="-7369" y="14581"/>
                                  <a:pt x="12634" y="-2564"/>
                                  <a:pt x="103121" y="294"/>
                                </a:cubicBezTo>
                                <a:cubicBezTo>
                                  <a:pt x="162176" y="2199"/>
                                  <a:pt x="219326" y="4104"/>
                                  <a:pt x="277429" y="6961"/>
                                </a:cubicBezTo>
                                <a:close/>
                              </a:path>
                            </a:pathLst>
                          </a:custGeom>
                          <a:solidFill>
                            <a:srgbClr val="C123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3518492" y="857183"/>
                            <a:ext cx="158359" cy="158748"/>
                          </a:xfrm>
                          <a:custGeom>
                            <a:avLst/>
                            <a:gdLst>
                              <a:gd name="connsiteX0" fmla="*/ 88 w 158359"/>
                              <a:gd name="connsiteY0" fmla="*/ 83605 h 158748"/>
                              <a:gd name="connsiteX1" fmla="*/ 82002 w 158359"/>
                              <a:gd name="connsiteY1" fmla="*/ 738 h 158748"/>
                              <a:gd name="connsiteX2" fmla="*/ 158202 w 158359"/>
                              <a:gd name="connsiteY2" fmla="*/ 75033 h 158748"/>
                              <a:gd name="connsiteX3" fmla="*/ 158202 w 158359"/>
                              <a:gd name="connsiteY3" fmla="*/ 84558 h 158748"/>
                              <a:gd name="connsiteX4" fmla="*/ 85813 w 158359"/>
                              <a:gd name="connsiteY4" fmla="*/ 157900 h 158748"/>
                              <a:gd name="connsiteX5" fmla="*/ 76288 w 158359"/>
                              <a:gd name="connsiteY5" fmla="*/ 157900 h 158748"/>
                              <a:gd name="connsiteX6" fmla="*/ 88 w 158359"/>
                              <a:gd name="connsiteY6" fmla="*/ 83605 h 158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8359" h="158748">
                                <a:moveTo>
                                  <a:pt x="88" y="83605"/>
                                </a:moveTo>
                                <a:cubicBezTo>
                                  <a:pt x="1040" y="-13550"/>
                                  <a:pt x="-11343" y="738"/>
                                  <a:pt x="82002" y="738"/>
                                </a:cubicBezTo>
                                <a:cubicBezTo>
                                  <a:pt x="176300" y="738"/>
                                  <a:pt x="155345" y="-3072"/>
                                  <a:pt x="158202" y="75033"/>
                                </a:cubicBezTo>
                                <a:cubicBezTo>
                                  <a:pt x="158202" y="77891"/>
                                  <a:pt x="158202" y="81700"/>
                                  <a:pt x="158202" y="84558"/>
                                </a:cubicBezTo>
                                <a:cubicBezTo>
                                  <a:pt x="158202" y="156948"/>
                                  <a:pt x="158202" y="156948"/>
                                  <a:pt x="85813" y="157900"/>
                                </a:cubicBezTo>
                                <a:cubicBezTo>
                                  <a:pt x="82955" y="157900"/>
                                  <a:pt x="79145" y="157900"/>
                                  <a:pt x="76288" y="157900"/>
                                </a:cubicBezTo>
                                <a:cubicBezTo>
                                  <a:pt x="88" y="160758"/>
                                  <a:pt x="88" y="160758"/>
                                  <a:pt x="88" y="83605"/>
                                </a:cubicBezTo>
                                <a:close/>
                              </a:path>
                            </a:pathLst>
                          </a:custGeom>
                          <a:solidFill>
                            <a:srgbClr val="E3282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3450000" y="904594"/>
                            <a:ext cx="29222" cy="98319"/>
                          </a:xfrm>
                          <a:custGeom>
                            <a:avLst/>
                            <a:gdLst>
                              <a:gd name="connsiteX0" fmla="*/ 0 w 29222"/>
                              <a:gd name="connsiteY0" fmla="*/ 91440 h 98319"/>
                              <a:gd name="connsiteX1" fmla="*/ 19050 w 29222"/>
                              <a:gd name="connsiteY1" fmla="*/ 0 h 98319"/>
                              <a:gd name="connsiteX2" fmla="*/ 27622 w 29222"/>
                              <a:gd name="connsiteY2" fmla="*/ 88582 h 98319"/>
                              <a:gd name="connsiteX3" fmla="*/ 0 w 29222"/>
                              <a:gd name="connsiteY3" fmla="*/ 91440 h 98319"/>
                            </a:gdLst>
                            <a:ahLst/>
                            <a:cxnLst>
                              <a:cxn ang="0">
                                <a:pos x="connsiteX0" y="connsiteY0"/>
                              </a:cxn>
                              <a:cxn ang="0">
                                <a:pos x="connsiteX1" y="connsiteY1"/>
                              </a:cxn>
                              <a:cxn ang="0">
                                <a:pos x="connsiteX2" y="connsiteY2"/>
                              </a:cxn>
                              <a:cxn ang="0">
                                <a:pos x="connsiteX3" y="connsiteY3"/>
                              </a:cxn>
                            </a:cxnLst>
                            <a:rect l="l" t="t" r="r" b="b"/>
                            <a:pathLst>
                              <a:path w="29222" h="98319">
                                <a:moveTo>
                                  <a:pt x="0" y="91440"/>
                                </a:moveTo>
                                <a:cubicBezTo>
                                  <a:pt x="6668" y="62865"/>
                                  <a:pt x="-3810" y="30480"/>
                                  <a:pt x="19050" y="0"/>
                                </a:cubicBezTo>
                                <a:cubicBezTo>
                                  <a:pt x="38100" y="30480"/>
                                  <a:pt x="23813" y="60007"/>
                                  <a:pt x="27622" y="88582"/>
                                </a:cubicBezTo>
                                <a:cubicBezTo>
                                  <a:pt x="18097" y="92392"/>
                                  <a:pt x="10478" y="106680"/>
                                  <a:pt x="0" y="91440"/>
                                </a:cubicBezTo>
                                <a:close/>
                              </a:path>
                            </a:pathLst>
                          </a:custGeom>
                          <a:solidFill>
                            <a:srgbClr val="C69A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2998219" y="900783"/>
                            <a:ext cx="21377" cy="101917"/>
                          </a:xfrm>
                          <a:custGeom>
                            <a:avLst/>
                            <a:gdLst>
                              <a:gd name="connsiteX0" fmla="*/ 3153 w 21377"/>
                              <a:gd name="connsiteY0" fmla="*/ 101917 h 101917"/>
                              <a:gd name="connsiteX1" fmla="*/ 15536 w 21377"/>
                              <a:gd name="connsiteY1" fmla="*/ 0 h 101917"/>
                              <a:gd name="connsiteX2" fmla="*/ 19346 w 21377"/>
                              <a:gd name="connsiteY2" fmla="*/ 100965 h 101917"/>
                              <a:gd name="connsiteX3" fmla="*/ 3153 w 21377"/>
                              <a:gd name="connsiteY3" fmla="*/ 101917 h 101917"/>
                            </a:gdLst>
                            <a:ahLst/>
                            <a:cxnLst>
                              <a:cxn ang="0">
                                <a:pos x="connsiteX0" y="connsiteY0"/>
                              </a:cxn>
                              <a:cxn ang="0">
                                <a:pos x="connsiteX1" y="connsiteY1"/>
                              </a:cxn>
                              <a:cxn ang="0">
                                <a:pos x="connsiteX2" y="connsiteY2"/>
                              </a:cxn>
                              <a:cxn ang="0">
                                <a:pos x="connsiteX3" y="connsiteY3"/>
                              </a:cxn>
                            </a:cxnLst>
                            <a:rect l="l" t="t" r="r" b="b"/>
                            <a:pathLst>
                              <a:path w="21377" h="101917">
                                <a:moveTo>
                                  <a:pt x="3153" y="101917"/>
                                </a:moveTo>
                                <a:cubicBezTo>
                                  <a:pt x="1248" y="70485"/>
                                  <a:pt x="-7325" y="37148"/>
                                  <a:pt x="15536" y="0"/>
                                </a:cubicBezTo>
                                <a:cubicBezTo>
                                  <a:pt x="25061" y="39053"/>
                                  <a:pt x="20298" y="70485"/>
                                  <a:pt x="19346" y="100965"/>
                                </a:cubicBezTo>
                                <a:cubicBezTo>
                                  <a:pt x="13630" y="101917"/>
                                  <a:pt x="7915" y="101917"/>
                                  <a:pt x="3153" y="101917"/>
                                </a:cubicBezTo>
                                <a:close/>
                              </a:path>
                            </a:pathLst>
                          </a:custGeom>
                          <a:solidFill>
                            <a:srgbClr val="CCC1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2519659" y="910308"/>
                            <a:ext cx="23336" cy="93345"/>
                          </a:xfrm>
                          <a:custGeom>
                            <a:avLst/>
                            <a:gdLst>
                              <a:gd name="connsiteX0" fmla="*/ 9273 w 23336"/>
                              <a:gd name="connsiteY0" fmla="*/ 93345 h 93345"/>
                              <a:gd name="connsiteX1" fmla="*/ 8321 w 23336"/>
                              <a:gd name="connsiteY1" fmla="*/ 0 h 93345"/>
                              <a:gd name="connsiteX2" fmla="*/ 19751 w 23336"/>
                              <a:gd name="connsiteY2" fmla="*/ 92392 h 93345"/>
                              <a:gd name="connsiteX3" fmla="*/ 9273 w 23336"/>
                              <a:gd name="connsiteY3" fmla="*/ 93345 h 93345"/>
                            </a:gdLst>
                            <a:ahLst/>
                            <a:cxnLst>
                              <a:cxn ang="0">
                                <a:pos x="connsiteX0" y="connsiteY0"/>
                              </a:cxn>
                              <a:cxn ang="0">
                                <a:pos x="connsiteX1" y="connsiteY1"/>
                              </a:cxn>
                              <a:cxn ang="0">
                                <a:pos x="connsiteX2" y="connsiteY2"/>
                              </a:cxn>
                              <a:cxn ang="0">
                                <a:pos x="connsiteX3" y="connsiteY3"/>
                              </a:cxn>
                            </a:cxnLst>
                            <a:rect l="l" t="t" r="r" b="b"/>
                            <a:pathLst>
                              <a:path w="23336" h="93345">
                                <a:moveTo>
                                  <a:pt x="9273" y="93345"/>
                                </a:moveTo>
                                <a:cubicBezTo>
                                  <a:pt x="-6919" y="62865"/>
                                  <a:pt x="1653" y="31433"/>
                                  <a:pt x="8321" y="0"/>
                                </a:cubicBezTo>
                                <a:cubicBezTo>
                                  <a:pt x="31181" y="28575"/>
                                  <a:pt x="21656" y="60960"/>
                                  <a:pt x="19751" y="92392"/>
                                </a:cubicBezTo>
                                <a:cubicBezTo>
                                  <a:pt x="15941" y="92392"/>
                                  <a:pt x="12131" y="93345"/>
                                  <a:pt x="9273" y="93345"/>
                                </a:cubicBezTo>
                                <a:close/>
                              </a:path>
                            </a:pathLst>
                          </a:custGeom>
                          <a:solidFill>
                            <a:srgbClr val="BEB1B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3929882" y="903641"/>
                            <a:ext cx="22085" cy="91440"/>
                          </a:xfrm>
                          <a:custGeom>
                            <a:avLst/>
                            <a:gdLst>
                              <a:gd name="connsiteX0" fmla="*/ 178 w 22085"/>
                              <a:gd name="connsiteY0" fmla="*/ 91440 h 91440"/>
                              <a:gd name="connsiteX1" fmla="*/ 10655 w 22085"/>
                              <a:gd name="connsiteY1" fmla="*/ 0 h 91440"/>
                              <a:gd name="connsiteX2" fmla="*/ 22085 w 22085"/>
                              <a:gd name="connsiteY2" fmla="*/ 52388 h 91440"/>
                              <a:gd name="connsiteX3" fmla="*/ 21133 w 22085"/>
                              <a:gd name="connsiteY3" fmla="*/ 90488 h 91440"/>
                              <a:gd name="connsiteX4" fmla="*/ 178 w 22085"/>
                              <a:gd name="connsiteY4" fmla="*/ 91440 h 91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85" h="91440">
                                <a:moveTo>
                                  <a:pt x="178" y="91440"/>
                                </a:moveTo>
                                <a:cubicBezTo>
                                  <a:pt x="2083" y="62865"/>
                                  <a:pt x="-5537" y="32385"/>
                                  <a:pt x="10655" y="0"/>
                                </a:cubicBezTo>
                                <a:cubicBezTo>
                                  <a:pt x="28753" y="19050"/>
                                  <a:pt x="16370" y="37147"/>
                                  <a:pt x="22085" y="52388"/>
                                </a:cubicBezTo>
                                <a:cubicBezTo>
                                  <a:pt x="22085" y="64770"/>
                                  <a:pt x="22085" y="77153"/>
                                  <a:pt x="21133" y="90488"/>
                                </a:cubicBezTo>
                                <a:cubicBezTo>
                                  <a:pt x="14465" y="90488"/>
                                  <a:pt x="7798" y="90488"/>
                                  <a:pt x="178" y="91440"/>
                                </a:cubicBezTo>
                                <a:close/>
                              </a:path>
                            </a:pathLst>
                          </a:custGeom>
                          <a:solidFill>
                            <a:srgbClr val="D3C0C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2676787" y="963401"/>
                            <a:ext cx="28434" cy="40252"/>
                          </a:xfrm>
                          <a:custGeom>
                            <a:avLst/>
                            <a:gdLst>
                              <a:gd name="connsiteX0" fmla="*/ 1687 w 28434"/>
                              <a:gd name="connsiteY0" fmla="*/ 38348 h 40252"/>
                              <a:gd name="connsiteX1" fmla="*/ 11212 w 28434"/>
                              <a:gd name="connsiteY1" fmla="*/ 248 h 40252"/>
                              <a:gd name="connsiteX2" fmla="*/ 23595 w 28434"/>
                              <a:gd name="connsiteY2" fmla="*/ 4058 h 40252"/>
                              <a:gd name="connsiteX3" fmla="*/ 21690 w 28434"/>
                              <a:gd name="connsiteY3" fmla="*/ 40253 h 40252"/>
                              <a:gd name="connsiteX4" fmla="*/ 1687 w 28434"/>
                              <a:gd name="connsiteY4" fmla="*/ 38348 h 40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34" h="40252">
                                <a:moveTo>
                                  <a:pt x="1687" y="38348"/>
                                </a:moveTo>
                                <a:cubicBezTo>
                                  <a:pt x="1687" y="25013"/>
                                  <a:pt x="-5932" y="8820"/>
                                  <a:pt x="11212" y="248"/>
                                </a:cubicBezTo>
                                <a:cubicBezTo>
                                  <a:pt x="14070" y="-705"/>
                                  <a:pt x="20737" y="1200"/>
                                  <a:pt x="23595" y="4058"/>
                                </a:cubicBezTo>
                                <a:cubicBezTo>
                                  <a:pt x="33120" y="16440"/>
                                  <a:pt x="26452" y="27870"/>
                                  <a:pt x="21690" y="40253"/>
                                </a:cubicBezTo>
                                <a:cubicBezTo>
                                  <a:pt x="14070" y="39300"/>
                                  <a:pt x="7402" y="38348"/>
                                  <a:pt x="1687" y="38348"/>
                                </a:cubicBezTo>
                                <a:close/>
                              </a:path>
                            </a:pathLst>
                          </a:custGeom>
                          <a:solidFill>
                            <a:srgbClr val="B293A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3401064" y="962717"/>
                            <a:ext cx="27028" cy="39984"/>
                          </a:xfrm>
                          <a:custGeom>
                            <a:avLst/>
                            <a:gdLst>
                              <a:gd name="connsiteX0" fmla="*/ 10836 w 27028"/>
                              <a:gd name="connsiteY0" fmla="*/ 39984 h 39984"/>
                              <a:gd name="connsiteX1" fmla="*/ 10836 w 27028"/>
                              <a:gd name="connsiteY1" fmla="*/ 932 h 39984"/>
                              <a:gd name="connsiteX2" fmla="*/ 27028 w 27028"/>
                              <a:gd name="connsiteY2" fmla="*/ 30459 h 39984"/>
                              <a:gd name="connsiteX3" fmla="*/ 10836 w 27028"/>
                              <a:gd name="connsiteY3" fmla="*/ 39984 h 39984"/>
                            </a:gdLst>
                            <a:ahLst/>
                            <a:cxnLst>
                              <a:cxn ang="0">
                                <a:pos x="connsiteX0" y="connsiteY0"/>
                              </a:cxn>
                              <a:cxn ang="0">
                                <a:pos x="connsiteX1" y="connsiteY1"/>
                              </a:cxn>
                              <a:cxn ang="0">
                                <a:pos x="connsiteX2" y="connsiteY2"/>
                              </a:cxn>
                              <a:cxn ang="0">
                                <a:pos x="connsiteX3" y="connsiteY3"/>
                              </a:cxn>
                            </a:cxnLst>
                            <a:rect l="l" t="t" r="r" b="b"/>
                            <a:pathLst>
                              <a:path w="27028" h="39984">
                                <a:moveTo>
                                  <a:pt x="10836" y="39984"/>
                                </a:moveTo>
                                <a:cubicBezTo>
                                  <a:pt x="3216" y="26649"/>
                                  <a:pt x="-9167" y="7599"/>
                                  <a:pt x="10836" y="932"/>
                                </a:cubicBezTo>
                                <a:cubicBezTo>
                                  <a:pt x="29886" y="-4783"/>
                                  <a:pt x="26076" y="17124"/>
                                  <a:pt x="27028" y="30459"/>
                                </a:cubicBezTo>
                                <a:cubicBezTo>
                                  <a:pt x="21313" y="33317"/>
                                  <a:pt x="16551" y="37127"/>
                                  <a:pt x="10836" y="39984"/>
                                </a:cubicBezTo>
                                <a:close/>
                              </a:path>
                            </a:pathLst>
                          </a:custGeom>
                          <a:solidFill>
                            <a:srgbClr val="C3959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reeform: Shape 320"/>
                        <wps:cNvSpPr/>
                        <wps:spPr>
                          <a:xfrm>
                            <a:off x="4225864" y="962665"/>
                            <a:ext cx="28998" cy="37677"/>
                          </a:xfrm>
                          <a:custGeom>
                            <a:avLst/>
                            <a:gdLst>
                              <a:gd name="connsiteX0" fmla="*/ 423 w 28998"/>
                              <a:gd name="connsiteY0" fmla="*/ 31464 h 37677"/>
                              <a:gd name="connsiteX1" fmla="*/ 11853 w 28998"/>
                              <a:gd name="connsiteY1" fmla="*/ 31 h 37677"/>
                              <a:gd name="connsiteX2" fmla="*/ 28998 w 28998"/>
                              <a:gd name="connsiteY2" fmla="*/ 32416 h 37677"/>
                              <a:gd name="connsiteX3" fmla="*/ 423 w 28998"/>
                              <a:gd name="connsiteY3" fmla="*/ 31464 h 37677"/>
                            </a:gdLst>
                            <a:ahLst/>
                            <a:cxnLst>
                              <a:cxn ang="0">
                                <a:pos x="connsiteX0" y="connsiteY0"/>
                              </a:cxn>
                              <a:cxn ang="0">
                                <a:pos x="connsiteX1" y="connsiteY1"/>
                              </a:cxn>
                              <a:cxn ang="0">
                                <a:pos x="connsiteX2" y="connsiteY2"/>
                              </a:cxn>
                              <a:cxn ang="0">
                                <a:pos x="connsiteX3" y="connsiteY3"/>
                              </a:cxn>
                            </a:cxnLst>
                            <a:rect l="l" t="t" r="r" b="b"/>
                            <a:pathLst>
                              <a:path w="28998" h="37677">
                                <a:moveTo>
                                  <a:pt x="423" y="31464"/>
                                </a:moveTo>
                                <a:cubicBezTo>
                                  <a:pt x="423" y="19081"/>
                                  <a:pt x="-3387" y="31"/>
                                  <a:pt x="11853" y="31"/>
                                </a:cubicBezTo>
                                <a:cubicBezTo>
                                  <a:pt x="31856" y="-921"/>
                                  <a:pt x="26141" y="20034"/>
                                  <a:pt x="28998" y="32416"/>
                                </a:cubicBezTo>
                                <a:cubicBezTo>
                                  <a:pt x="19473" y="40036"/>
                                  <a:pt x="9948" y="39084"/>
                                  <a:pt x="423" y="31464"/>
                                </a:cubicBezTo>
                                <a:close/>
                              </a:path>
                            </a:pathLst>
                          </a:custGeom>
                          <a:solidFill>
                            <a:srgbClr val="CB848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reeform: Shape 321"/>
                        <wps:cNvSpPr/>
                        <wps:spPr>
                          <a:xfrm>
                            <a:off x="4334795" y="962696"/>
                            <a:ext cx="26760" cy="35982"/>
                          </a:xfrm>
                          <a:custGeom>
                            <a:avLst/>
                            <a:gdLst>
                              <a:gd name="connsiteX0" fmla="*/ 1029 w 26760"/>
                              <a:gd name="connsiteY0" fmla="*/ 30480 h 35982"/>
                              <a:gd name="connsiteX1" fmla="*/ 13412 w 26760"/>
                              <a:gd name="connsiteY1" fmla="*/ 0 h 35982"/>
                              <a:gd name="connsiteX2" fmla="*/ 26747 w 26760"/>
                              <a:gd name="connsiteY2" fmla="*/ 31433 h 35982"/>
                              <a:gd name="connsiteX3" fmla="*/ 1029 w 26760"/>
                              <a:gd name="connsiteY3" fmla="*/ 30480 h 35982"/>
                            </a:gdLst>
                            <a:ahLst/>
                            <a:cxnLst>
                              <a:cxn ang="0">
                                <a:pos x="connsiteX0" y="connsiteY0"/>
                              </a:cxn>
                              <a:cxn ang="0">
                                <a:pos x="connsiteX1" y="connsiteY1"/>
                              </a:cxn>
                              <a:cxn ang="0">
                                <a:pos x="connsiteX2" y="connsiteY2"/>
                              </a:cxn>
                              <a:cxn ang="0">
                                <a:pos x="connsiteX3" y="connsiteY3"/>
                              </a:cxn>
                            </a:cxnLst>
                            <a:rect l="l" t="t" r="r" b="b"/>
                            <a:pathLst>
                              <a:path w="26760" h="35982">
                                <a:moveTo>
                                  <a:pt x="1029" y="30480"/>
                                </a:moveTo>
                                <a:cubicBezTo>
                                  <a:pt x="77" y="18098"/>
                                  <a:pt x="-3733" y="0"/>
                                  <a:pt x="13412" y="0"/>
                                </a:cubicBezTo>
                                <a:cubicBezTo>
                                  <a:pt x="27699" y="0"/>
                                  <a:pt x="26747" y="19050"/>
                                  <a:pt x="26747" y="31433"/>
                                </a:cubicBezTo>
                                <a:cubicBezTo>
                                  <a:pt x="18174" y="36195"/>
                                  <a:pt x="9602" y="39053"/>
                                  <a:pt x="1029" y="30480"/>
                                </a:cubicBezTo>
                                <a:close/>
                              </a:path>
                            </a:pathLst>
                          </a:custGeom>
                          <a:solidFill>
                            <a:srgbClr val="DA8D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reeform: Shape 322"/>
                        <wps:cNvSpPr/>
                        <wps:spPr>
                          <a:xfrm>
                            <a:off x="4283437" y="962696"/>
                            <a:ext cx="28575" cy="36082"/>
                          </a:xfrm>
                          <a:custGeom>
                            <a:avLst/>
                            <a:gdLst>
                              <a:gd name="connsiteX0" fmla="*/ 0 w 28575"/>
                              <a:gd name="connsiteY0" fmla="*/ 31433 h 36082"/>
                              <a:gd name="connsiteX1" fmla="*/ 13335 w 28575"/>
                              <a:gd name="connsiteY1" fmla="*/ 0 h 36082"/>
                              <a:gd name="connsiteX2" fmla="*/ 28575 w 28575"/>
                              <a:gd name="connsiteY2" fmla="*/ 31433 h 36082"/>
                              <a:gd name="connsiteX3" fmla="*/ 0 w 28575"/>
                              <a:gd name="connsiteY3" fmla="*/ 31433 h 36082"/>
                            </a:gdLst>
                            <a:ahLst/>
                            <a:cxnLst>
                              <a:cxn ang="0">
                                <a:pos x="connsiteX0" y="connsiteY0"/>
                              </a:cxn>
                              <a:cxn ang="0">
                                <a:pos x="connsiteX1" y="connsiteY1"/>
                              </a:cxn>
                              <a:cxn ang="0">
                                <a:pos x="connsiteX2" y="connsiteY2"/>
                              </a:cxn>
                              <a:cxn ang="0">
                                <a:pos x="connsiteX3" y="connsiteY3"/>
                              </a:cxn>
                            </a:cxnLst>
                            <a:rect l="l" t="t" r="r" b="b"/>
                            <a:pathLst>
                              <a:path w="28575" h="36082">
                                <a:moveTo>
                                  <a:pt x="0" y="31433"/>
                                </a:moveTo>
                                <a:cubicBezTo>
                                  <a:pt x="1905" y="20003"/>
                                  <a:pt x="-4763" y="0"/>
                                  <a:pt x="13335" y="0"/>
                                </a:cubicBezTo>
                                <a:cubicBezTo>
                                  <a:pt x="29527" y="0"/>
                                  <a:pt x="25718" y="19050"/>
                                  <a:pt x="28575" y="31433"/>
                                </a:cubicBezTo>
                                <a:cubicBezTo>
                                  <a:pt x="19050" y="37148"/>
                                  <a:pt x="9525" y="38100"/>
                                  <a:pt x="0" y="31433"/>
                                </a:cubicBezTo>
                                <a:close/>
                              </a:path>
                            </a:pathLst>
                          </a:custGeom>
                          <a:solidFill>
                            <a:srgbClr val="D7919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reeform: Shape 323"/>
                        <wps:cNvSpPr/>
                        <wps:spPr>
                          <a:xfrm>
                            <a:off x="3294096" y="961267"/>
                            <a:ext cx="27790" cy="43338"/>
                          </a:xfrm>
                          <a:custGeom>
                            <a:avLst/>
                            <a:gdLst>
                              <a:gd name="connsiteX0" fmla="*/ 9219 w 27790"/>
                              <a:gd name="connsiteY0" fmla="*/ 42386 h 43338"/>
                              <a:gd name="connsiteX1" fmla="*/ 5409 w 27790"/>
                              <a:gd name="connsiteY1" fmla="*/ 4286 h 43338"/>
                              <a:gd name="connsiteX2" fmla="*/ 21601 w 27790"/>
                              <a:gd name="connsiteY2" fmla="*/ 4286 h 43338"/>
                              <a:gd name="connsiteX3" fmla="*/ 19696 w 27790"/>
                              <a:gd name="connsiteY3" fmla="*/ 43339 h 43338"/>
                              <a:gd name="connsiteX4" fmla="*/ 9219 w 27790"/>
                              <a:gd name="connsiteY4" fmla="*/ 42386 h 433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790" h="43338">
                                <a:moveTo>
                                  <a:pt x="9219" y="42386"/>
                                </a:moveTo>
                                <a:cubicBezTo>
                                  <a:pt x="1599" y="30004"/>
                                  <a:pt x="-5069" y="17621"/>
                                  <a:pt x="5409" y="4286"/>
                                </a:cubicBezTo>
                                <a:cubicBezTo>
                                  <a:pt x="10171" y="-1429"/>
                                  <a:pt x="16839" y="-1429"/>
                                  <a:pt x="21601" y="4286"/>
                                </a:cubicBezTo>
                                <a:cubicBezTo>
                                  <a:pt x="33031" y="17621"/>
                                  <a:pt x="26364" y="30004"/>
                                  <a:pt x="19696" y="43339"/>
                                </a:cubicBezTo>
                                <a:cubicBezTo>
                                  <a:pt x="15886" y="42386"/>
                                  <a:pt x="12076" y="42386"/>
                                  <a:pt x="9219" y="42386"/>
                                </a:cubicBezTo>
                                <a:close/>
                              </a:path>
                            </a:pathLst>
                          </a:custGeom>
                          <a:solidFill>
                            <a:srgbClr val="BE8B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reeform: Shape 324"/>
                        <wps:cNvSpPr/>
                        <wps:spPr>
                          <a:xfrm>
                            <a:off x="2570346" y="964839"/>
                            <a:ext cx="26710" cy="37861"/>
                          </a:xfrm>
                          <a:custGeom>
                            <a:avLst/>
                            <a:gdLst>
                              <a:gd name="connsiteX0" fmla="*/ 7164 w 26710"/>
                              <a:gd name="connsiteY0" fmla="*/ 37862 h 37861"/>
                              <a:gd name="connsiteX1" fmla="*/ 5259 w 26710"/>
                              <a:gd name="connsiteY1" fmla="*/ 3572 h 37861"/>
                              <a:gd name="connsiteX2" fmla="*/ 21451 w 26710"/>
                              <a:gd name="connsiteY2" fmla="*/ 3572 h 37861"/>
                              <a:gd name="connsiteX3" fmla="*/ 19547 w 26710"/>
                              <a:gd name="connsiteY3" fmla="*/ 37862 h 37861"/>
                              <a:gd name="connsiteX4" fmla="*/ 7164 w 26710"/>
                              <a:gd name="connsiteY4" fmla="*/ 37862 h 37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710" h="37861">
                                <a:moveTo>
                                  <a:pt x="7164" y="37862"/>
                                </a:moveTo>
                                <a:cubicBezTo>
                                  <a:pt x="2401" y="26432"/>
                                  <a:pt x="-5219" y="15002"/>
                                  <a:pt x="5259" y="3572"/>
                                </a:cubicBezTo>
                                <a:cubicBezTo>
                                  <a:pt x="10022" y="-1191"/>
                                  <a:pt x="16689" y="-1191"/>
                                  <a:pt x="21451" y="3572"/>
                                </a:cubicBezTo>
                                <a:cubicBezTo>
                                  <a:pt x="31929" y="15002"/>
                                  <a:pt x="24309" y="26432"/>
                                  <a:pt x="19547" y="37862"/>
                                </a:cubicBezTo>
                                <a:cubicBezTo>
                                  <a:pt x="14784" y="37862"/>
                                  <a:pt x="10974" y="37862"/>
                                  <a:pt x="7164" y="37862"/>
                                </a:cubicBezTo>
                                <a:close/>
                              </a:path>
                            </a:pathLst>
                          </a:custGeom>
                          <a:solidFill>
                            <a:srgbClr val="B399A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reeform: Shape 325"/>
                        <wps:cNvSpPr/>
                        <wps:spPr>
                          <a:xfrm>
                            <a:off x="2951479" y="955076"/>
                            <a:ext cx="21099" cy="47625"/>
                          </a:xfrm>
                          <a:custGeom>
                            <a:avLst/>
                            <a:gdLst>
                              <a:gd name="connsiteX0" fmla="*/ 1315 w 21099"/>
                              <a:gd name="connsiteY0" fmla="*/ 47625 h 47625"/>
                              <a:gd name="connsiteX1" fmla="*/ 10840 w 21099"/>
                              <a:gd name="connsiteY1" fmla="*/ 0 h 47625"/>
                              <a:gd name="connsiteX2" fmla="*/ 18460 w 21099"/>
                              <a:gd name="connsiteY2" fmla="*/ 47625 h 47625"/>
                              <a:gd name="connsiteX3" fmla="*/ 1315 w 21099"/>
                              <a:gd name="connsiteY3" fmla="*/ 47625 h 47625"/>
                            </a:gdLst>
                            <a:ahLst/>
                            <a:cxnLst>
                              <a:cxn ang="0">
                                <a:pos x="connsiteX0" y="connsiteY0"/>
                              </a:cxn>
                              <a:cxn ang="0">
                                <a:pos x="connsiteX1" y="connsiteY1"/>
                              </a:cxn>
                              <a:cxn ang="0">
                                <a:pos x="connsiteX2" y="connsiteY2"/>
                              </a:cxn>
                              <a:cxn ang="0">
                                <a:pos x="connsiteX3" y="connsiteY3"/>
                              </a:cxn>
                            </a:cxnLst>
                            <a:rect l="l" t="t" r="r" b="b"/>
                            <a:pathLst>
                              <a:path w="21099" h="47625">
                                <a:moveTo>
                                  <a:pt x="1315" y="47625"/>
                                </a:moveTo>
                                <a:cubicBezTo>
                                  <a:pt x="2268" y="32385"/>
                                  <a:pt x="-6305" y="16193"/>
                                  <a:pt x="10840" y="0"/>
                                </a:cubicBezTo>
                                <a:cubicBezTo>
                                  <a:pt x="26080" y="15240"/>
                                  <a:pt x="20365" y="32385"/>
                                  <a:pt x="18460" y="47625"/>
                                </a:cubicBezTo>
                                <a:cubicBezTo>
                                  <a:pt x="11793" y="47625"/>
                                  <a:pt x="7030" y="47625"/>
                                  <a:pt x="1315" y="47625"/>
                                </a:cubicBezTo>
                                <a:close/>
                              </a:path>
                            </a:pathLst>
                          </a:custGeom>
                          <a:solidFill>
                            <a:srgbClr val="C9B9C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reeform: Shape 326"/>
                        <wps:cNvSpPr/>
                        <wps:spPr>
                          <a:xfrm>
                            <a:off x="2840830" y="956981"/>
                            <a:ext cx="22313" cy="45719"/>
                          </a:xfrm>
                          <a:custGeom>
                            <a:avLst/>
                            <a:gdLst>
                              <a:gd name="connsiteX0" fmla="*/ 4332 w 22313"/>
                              <a:gd name="connsiteY0" fmla="*/ 0 h 45719"/>
                              <a:gd name="connsiteX1" fmla="*/ 19572 w 22313"/>
                              <a:gd name="connsiteY1" fmla="*/ 45720 h 45719"/>
                              <a:gd name="connsiteX2" fmla="*/ 1475 w 22313"/>
                              <a:gd name="connsiteY2" fmla="*/ 44767 h 45719"/>
                              <a:gd name="connsiteX3" fmla="*/ 4332 w 22313"/>
                              <a:gd name="connsiteY3" fmla="*/ 0 h 45719"/>
                            </a:gdLst>
                            <a:ahLst/>
                            <a:cxnLst>
                              <a:cxn ang="0">
                                <a:pos x="connsiteX0" y="connsiteY0"/>
                              </a:cxn>
                              <a:cxn ang="0">
                                <a:pos x="connsiteX1" y="connsiteY1"/>
                              </a:cxn>
                              <a:cxn ang="0">
                                <a:pos x="connsiteX2" y="connsiteY2"/>
                              </a:cxn>
                              <a:cxn ang="0">
                                <a:pos x="connsiteX3" y="connsiteY3"/>
                              </a:cxn>
                            </a:cxnLst>
                            <a:rect l="l" t="t" r="r" b="b"/>
                            <a:pathLst>
                              <a:path w="22313" h="45719">
                                <a:moveTo>
                                  <a:pt x="4332" y="0"/>
                                </a:moveTo>
                                <a:cubicBezTo>
                                  <a:pt x="32907" y="7620"/>
                                  <a:pt x="18620" y="28575"/>
                                  <a:pt x="19572" y="45720"/>
                                </a:cubicBezTo>
                                <a:cubicBezTo>
                                  <a:pt x="13857" y="45720"/>
                                  <a:pt x="8142" y="45720"/>
                                  <a:pt x="1475" y="44767"/>
                                </a:cubicBezTo>
                                <a:cubicBezTo>
                                  <a:pt x="-430" y="29527"/>
                                  <a:pt x="-1383" y="15240"/>
                                  <a:pt x="4332" y="0"/>
                                </a:cubicBezTo>
                                <a:close/>
                              </a:path>
                            </a:pathLst>
                          </a:custGeom>
                          <a:solidFill>
                            <a:srgbClr val="C0ADB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reeform: Shape 327"/>
                        <wps:cNvSpPr/>
                        <wps:spPr>
                          <a:xfrm>
                            <a:off x="3969112" y="966218"/>
                            <a:ext cx="28998" cy="33387"/>
                          </a:xfrm>
                          <a:custGeom>
                            <a:avLst/>
                            <a:gdLst>
                              <a:gd name="connsiteX0" fmla="*/ 0 w 28998"/>
                              <a:gd name="connsiteY0" fmla="*/ 27911 h 33387"/>
                              <a:gd name="connsiteX1" fmla="*/ 17145 w 28998"/>
                              <a:gd name="connsiteY1" fmla="*/ 288 h 33387"/>
                              <a:gd name="connsiteX2" fmla="*/ 28575 w 28998"/>
                              <a:gd name="connsiteY2" fmla="*/ 28863 h 33387"/>
                              <a:gd name="connsiteX3" fmla="*/ 0 w 28998"/>
                              <a:gd name="connsiteY3" fmla="*/ 27911 h 33387"/>
                            </a:gdLst>
                            <a:ahLst/>
                            <a:cxnLst>
                              <a:cxn ang="0">
                                <a:pos x="connsiteX0" y="connsiteY0"/>
                              </a:cxn>
                              <a:cxn ang="0">
                                <a:pos x="connsiteX1" y="connsiteY1"/>
                              </a:cxn>
                              <a:cxn ang="0">
                                <a:pos x="connsiteX2" y="connsiteY2"/>
                              </a:cxn>
                              <a:cxn ang="0">
                                <a:pos x="connsiteX3" y="connsiteY3"/>
                              </a:cxn>
                            </a:cxnLst>
                            <a:rect l="l" t="t" r="r" b="b"/>
                            <a:pathLst>
                              <a:path w="28998" h="33387">
                                <a:moveTo>
                                  <a:pt x="0" y="27911"/>
                                </a:moveTo>
                                <a:cubicBezTo>
                                  <a:pt x="1905" y="16481"/>
                                  <a:pt x="-2857" y="-2569"/>
                                  <a:pt x="17145" y="288"/>
                                </a:cubicBezTo>
                                <a:cubicBezTo>
                                  <a:pt x="32385" y="2193"/>
                                  <a:pt x="28575" y="17433"/>
                                  <a:pt x="28575" y="28863"/>
                                </a:cubicBezTo>
                                <a:cubicBezTo>
                                  <a:pt x="19050" y="34578"/>
                                  <a:pt x="9525" y="35531"/>
                                  <a:pt x="0" y="27911"/>
                                </a:cubicBezTo>
                                <a:close/>
                              </a:path>
                            </a:pathLst>
                          </a:custGeom>
                          <a:solidFill>
                            <a:srgbClr val="C4818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reeform: Shape 328"/>
                        <wps:cNvSpPr/>
                        <wps:spPr>
                          <a:xfrm>
                            <a:off x="2735262" y="954124"/>
                            <a:ext cx="20388" cy="47625"/>
                          </a:xfrm>
                          <a:custGeom>
                            <a:avLst/>
                            <a:gdLst>
                              <a:gd name="connsiteX0" fmla="*/ 1315 w 20388"/>
                              <a:gd name="connsiteY0" fmla="*/ 47625 h 47625"/>
                              <a:gd name="connsiteX1" fmla="*/ 10840 w 20388"/>
                              <a:gd name="connsiteY1" fmla="*/ 0 h 47625"/>
                              <a:gd name="connsiteX2" fmla="*/ 18460 w 20388"/>
                              <a:gd name="connsiteY2" fmla="*/ 47625 h 47625"/>
                              <a:gd name="connsiteX3" fmla="*/ 1315 w 20388"/>
                              <a:gd name="connsiteY3" fmla="*/ 47625 h 47625"/>
                            </a:gdLst>
                            <a:ahLst/>
                            <a:cxnLst>
                              <a:cxn ang="0">
                                <a:pos x="connsiteX0" y="connsiteY0"/>
                              </a:cxn>
                              <a:cxn ang="0">
                                <a:pos x="connsiteX1" y="connsiteY1"/>
                              </a:cxn>
                              <a:cxn ang="0">
                                <a:pos x="connsiteX2" y="connsiteY2"/>
                              </a:cxn>
                              <a:cxn ang="0">
                                <a:pos x="connsiteX3" y="connsiteY3"/>
                              </a:cxn>
                            </a:cxnLst>
                            <a:rect l="l" t="t" r="r" b="b"/>
                            <a:pathLst>
                              <a:path w="20388" h="47625">
                                <a:moveTo>
                                  <a:pt x="1315" y="47625"/>
                                </a:moveTo>
                                <a:cubicBezTo>
                                  <a:pt x="2268" y="32385"/>
                                  <a:pt x="-6305" y="16192"/>
                                  <a:pt x="10840" y="0"/>
                                </a:cubicBezTo>
                                <a:cubicBezTo>
                                  <a:pt x="25128" y="15240"/>
                                  <a:pt x="19413" y="32385"/>
                                  <a:pt x="18460" y="47625"/>
                                </a:cubicBezTo>
                                <a:cubicBezTo>
                                  <a:pt x="12745" y="47625"/>
                                  <a:pt x="7030" y="47625"/>
                                  <a:pt x="1315" y="47625"/>
                                </a:cubicBezTo>
                                <a:close/>
                              </a:path>
                            </a:pathLst>
                          </a:custGeom>
                          <a:solidFill>
                            <a:srgbClr val="C7B9C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reeform: Shape 329"/>
                        <wps:cNvSpPr/>
                        <wps:spPr>
                          <a:xfrm>
                            <a:off x="2892420" y="968157"/>
                            <a:ext cx="27347" cy="35496"/>
                          </a:xfrm>
                          <a:custGeom>
                            <a:avLst/>
                            <a:gdLst>
                              <a:gd name="connsiteX0" fmla="*/ 7987 w 27347"/>
                              <a:gd name="connsiteY0" fmla="*/ 35496 h 35496"/>
                              <a:gd name="connsiteX1" fmla="*/ 11797 w 27347"/>
                              <a:gd name="connsiteY1" fmla="*/ 254 h 35496"/>
                              <a:gd name="connsiteX2" fmla="*/ 27037 w 27347"/>
                              <a:gd name="connsiteY2" fmla="*/ 33591 h 35496"/>
                              <a:gd name="connsiteX3" fmla="*/ 7987 w 27347"/>
                              <a:gd name="connsiteY3" fmla="*/ 35496 h 35496"/>
                            </a:gdLst>
                            <a:ahLst/>
                            <a:cxnLst>
                              <a:cxn ang="0">
                                <a:pos x="connsiteX0" y="connsiteY0"/>
                              </a:cxn>
                              <a:cxn ang="0">
                                <a:pos x="connsiteX1" y="connsiteY1"/>
                              </a:cxn>
                              <a:cxn ang="0">
                                <a:pos x="connsiteX2" y="connsiteY2"/>
                              </a:cxn>
                              <a:cxn ang="0">
                                <a:pos x="connsiteX3" y="connsiteY3"/>
                              </a:cxn>
                            </a:cxnLst>
                            <a:rect l="l" t="t" r="r" b="b"/>
                            <a:pathLst>
                              <a:path w="27347" h="35496">
                                <a:moveTo>
                                  <a:pt x="7987" y="35496"/>
                                </a:moveTo>
                                <a:cubicBezTo>
                                  <a:pt x="3224" y="23114"/>
                                  <a:pt x="-9158" y="3111"/>
                                  <a:pt x="11797" y="254"/>
                                </a:cubicBezTo>
                                <a:cubicBezTo>
                                  <a:pt x="30847" y="-2604"/>
                                  <a:pt x="27037" y="19304"/>
                                  <a:pt x="27037" y="33591"/>
                                </a:cubicBezTo>
                                <a:cubicBezTo>
                                  <a:pt x="21322" y="34544"/>
                                  <a:pt x="14655" y="35496"/>
                                  <a:pt x="7987" y="35496"/>
                                </a:cubicBezTo>
                                <a:close/>
                              </a:path>
                            </a:pathLst>
                          </a:custGeom>
                          <a:solidFill>
                            <a:srgbClr val="B48E9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reeform: Shape 330"/>
                        <wps:cNvSpPr/>
                        <wps:spPr>
                          <a:xfrm>
                            <a:off x="449606" y="877500"/>
                            <a:ext cx="408428" cy="126589"/>
                          </a:xfrm>
                          <a:custGeom>
                            <a:avLst/>
                            <a:gdLst>
                              <a:gd name="connsiteX0" fmla="*/ 374351 w 408428"/>
                              <a:gd name="connsiteY0" fmla="*/ 116628 h 126589"/>
                              <a:gd name="connsiteX1" fmla="*/ 324821 w 408428"/>
                              <a:gd name="connsiteY1" fmla="*/ 125201 h 126589"/>
                              <a:gd name="connsiteX2" fmla="*/ 306724 w 408428"/>
                              <a:gd name="connsiteY2" fmla="*/ 125201 h 126589"/>
                              <a:gd name="connsiteX3" fmla="*/ 266719 w 408428"/>
                              <a:gd name="connsiteY3" fmla="*/ 125201 h 126589"/>
                              <a:gd name="connsiteX4" fmla="*/ 261004 w 408428"/>
                              <a:gd name="connsiteY4" fmla="*/ 110913 h 126589"/>
                              <a:gd name="connsiteX5" fmla="*/ 255289 w 408428"/>
                              <a:gd name="connsiteY5" fmla="*/ 126153 h 126589"/>
                              <a:gd name="connsiteX6" fmla="*/ 148609 w 408428"/>
                              <a:gd name="connsiteY6" fmla="*/ 125201 h 126589"/>
                              <a:gd name="connsiteX7" fmla="*/ 147656 w 408428"/>
                              <a:gd name="connsiteY7" fmla="*/ 79481 h 126589"/>
                              <a:gd name="connsiteX8" fmla="*/ 139084 w 408428"/>
                              <a:gd name="connsiteY8" fmla="*/ 124248 h 126589"/>
                              <a:gd name="connsiteX9" fmla="*/ 71456 w 408428"/>
                              <a:gd name="connsiteY9" fmla="*/ 126153 h 126589"/>
                              <a:gd name="connsiteX10" fmla="*/ 19 w 408428"/>
                              <a:gd name="connsiteY10" fmla="*/ 67098 h 126589"/>
                              <a:gd name="connsiteX11" fmla="*/ 71456 w 408428"/>
                              <a:gd name="connsiteY11" fmla="*/ 423 h 126589"/>
                              <a:gd name="connsiteX12" fmla="*/ 178136 w 408428"/>
                              <a:gd name="connsiteY12" fmla="*/ 423 h 126589"/>
                              <a:gd name="connsiteX13" fmla="*/ 324821 w 408428"/>
                              <a:gd name="connsiteY13" fmla="*/ 4233 h 126589"/>
                              <a:gd name="connsiteX14" fmla="*/ 404831 w 408428"/>
                              <a:gd name="connsiteY14" fmla="*/ 34713 h 126589"/>
                              <a:gd name="connsiteX15" fmla="*/ 374351 w 408428"/>
                              <a:gd name="connsiteY15" fmla="*/ 116628 h 126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8428" h="126589">
                                <a:moveTo>
                                  <a:pt x="374351" y="116628"/>
                                </a:moveTo>
                                <a:cubicBezTo>
                                  <a:pt x="359111" y="127106"/>
                                  <a:pt x="341966" y="128058"/>
                                  <a:pt x="324821" y="125201"/>
                                </a:cubicBezTo>
                                <a:cubicBezTo>
                                  <a:pt x="319106" y="114723"/>
                                  <a:pt x="312439" y="115676"/>
                                  <a:pt x="306724" y="125201"/>
                                </a:cubicBezTo>
                                <a:cubicBezTo>
                                  <a:pt x="293389" y="125201"/>
                                  <a:pt x="280054" y="125201"/>
                                  <a:pt x="266719" y="125201"/>
                                </a:cubicBezTo>
                                <a:cubicBezTo>
                                  <a:pt x="263861" y="120438"/>
                                  <a:pt x="264814" y="114723"/>
                                  <a:pt x="261004" y="110913"/>
                                </a:cubicBezTo>
                                <a:cubicBezTo>
                                  <a:pt x="257194" y="115676"/>
                                  <a:pt x="258146" y="121391"/>
                                  <a:pt x="255289" y="126153"/>
                                </a:cubicBezTo>
                                <a:cubicBezTo>
                                  <a:pt x="220046" y="126153"/>
                                  <a:pt x="184804" y="126153"/>
                                  <a:pt x="148609" y="125201"/>
                                </a:cubicBezTo>
                                <a:cubicBezTo>
                                  <a:pt x="145751" y="109961"/>
                                  <a:pt x="149561" y="94721"/>
                                  <a:pt x="147656" y="79481"/>
                                </a:cubicBezTo>
                                <a:cubicBezTo>
                                  <a:pt x="147656" y="94721"/>
                                  <a:pt x="149561" y="110913"/>
                                  <a:pt x="139084" y="124248"/>
                                </a:cubicBezTo>
                                <a:cubicBezTo>
                                  <a:pt x="116224" y="125201"/>
                                  <a:pt x="93364" y="127106"/>
                                  <a:pt x="71456" y="126153"/>
                                </a:cubicBezTo>
                                <a:cubicBezTo>
                                  <a:pt x="34309" y="124248"/>
                                  <a:pt x="-934" y="118533"/>
                                  <a:pt x="19" y="67098"/>
                                </a:cubicBezTo>
                                <a:cubicBezTo>
                                  <a:pt x="971" y="24236"/>
                                  <a:pt x="23831" y="1376"/>
                                  <a:pt x="71456" y="423"/>
                                </a:cubicBezTo>
                                <a:cubicBezTo>
                                  <a:pt x="106699" y="-529"/>
                                  <a:pt x="142894" y="423"/>
                                  <a:pt x="178136" y="423"/>
                                </a:cubicBezTo>
                                <a:cubicBezTo>
                                  <a:pt x="226714" y="8996"/>
                                  <a:pt x="275291" y="2328"/>
                                  <a:pt x="324821" y="4233"/>
                                </a:cubicBezTo>
                                <a:cubicBezTo>
                                  <a:pt x="355301" y="5186"/>
                                  <a:pt x="391496" y="-1482"/>
                                  <a:pt x="404831" y="34713"/>
                                </a:cubicBezTo>
                                <a:cubicBezTo>
                                  <a:pt x="417214" y="68051"/>
                                  <a:pt x="395306" y="93768"/>
                                  <a:pt x="374351" y="116628"/>
                                </a:cubicBezTo>
                                <a:close/>
                              </a:path>
                            </a:pathLst>
                          </a:custGeom>
                          <a:solidFill>
                            <a:srgbClr val="1F94D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reeform: Shape 331"/>
                        <wps:cNvSpPr/>
                        <wps:spPr>
                          <a:xfrm>
                            <a:off x="627742" y="876019"/>
                            <a:ext cx="551722" cy="129902"/>
                          </a:xfrm>
                          <a:custGeom>
                            <a:avLst/>
                            <a:gdLst>
                              <a:gd name="connsiteX0" fmla="*/ 196215 w 551722"/>
                              <a:gd name="connsiteY0" fmla="*/ 118110 h 129902"/>
                              <a:gd name="connsiteX1" fmla="*/ 219075 w 551722"/>
                              <a:gd name="connsiteY1" fmla="*/ 59055 h 129902"/>
                              <a:gd name="connsiteX2" fmla="*/ 168592 w 551722"/>
                              <a:gd name="connsiteY2" fmla="*/ 11430 h 129902"/>
                              <a:gd name="connsiteX3" fmla="*/ 46673 w 551722"/>
                              <a:gd name="connsiteY3" fmla="*/ 10477 h 129902"/>
                              <a:gd name="connsiteX4" fmla="*/ 0 w 551722"/>
                              <a:gd name="connsiteY4" fmla="*/ 1905 h 129902"/>
                              <a:gd name="connsiteX5" fmla="*/ 511492 w 551722"/>
                              <a:gd name="connsiteY5" fmla="*/ 0 h 129902"/>
                              <a:gd name="connsiteX6" fmla="*/ 546735 w 551722"/>
                              <a:gd name="connsiteY6" fmla="*/ 36195 h 129902"/>
                              <a:gd name="connsiteX7" fmla="*/ 519113 w 551722"/>
                              <a:gd name="connsiteY7" fmla="*/ 119063 h 129902"/>
                              <a:gd name="connsiteX8" fmla="*/ 498158 w 551722"/>
                              <a:gd name="connsiteY8" fmla="*/ 126682 h 129902"/>
                              <a:gd name="connsiteX9" fmla="*/ 457200 w 551722"/>
                              <a:gd name="connsiteY9" fmla="*/ 126682 h 129902"/>
                              <a:gd name="connsiteX10" fmla="*/ 449580 w 551722"/>
                              <a:gd name="connsiteY10" fmla="*/ 78105 h 129902"/>
                              <a:gd name="connsiteX11" fmla="*/ 441008 w 551722"/>
                              <a:gd name="connsiteY11" fmla="*/ 127635 h 129902"/>
                              <a:gd name="connsiteX12" fmla="*/ 409575 w 551722"/>
                              <a:gd name="connsiteY12" fmla="*/ 127635 h 129902"/>
                              <a:gd name="connsiteX13" fmla="*/ 382905 w 551722"/>
                              <a:gd name="connsiteY13" fmla="*/ 127635 h 129902"/>
                              <a:gd name="connsiteX14" fmla="*/ 311467 w 551722"/>
                              <a:gd name="connsiteY14" fmla="*/ 128588 h 129902"/>
                              <a:gd name="connsiteX15" fmla="*/ 292417 w 551722"/>
                              <a:gd name="connsiteY15" fmla="*/ 129540 h 129902"/>
                              <a:gd name="connsiteX16" fmla="*/ 196215 w 551722"/>
                              <a:gd name="connsiteY16" fmla="*/ 118110 h 129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1722" h="129902">
                                <a:moveTo>
                                  <a:pt x="196215" y="118110"/>
                                </a:moveTo>
                                <a:cubicBezTo>
                                  <a:pt x="205740" y="99060"/>
                                  <a:pt x="211455" y="78105"/>
                                  <a:pt x="219075" y="59055"/>
                                </a:cubicBezTo>
                                <a:cubicBezTo>
                                  <a:pt x="230505" y="30480"/>
                                  <a:pt x="199073" y="12382"/>
                                  <a:pt x="168592" y="11430"/>
                                </a:cubicBezTo>
                                <a:cubicBezTo>
                                  <a:pt x="127635" y="9525"/>
                                  <a:pt x="87630" y="11430"/>
                                  <a:pt x="46673" y="10477"/>
                                </a:cubicBezTo>
                                <a:cubicBezTo>
                                  <a:pt x="30480" y="10477"/>
                                  <a:pt x="13335" y="15240"/>
                                  <a:pt x="0" y="1905"/>
                                </a:cubicBezTo>
                                <a:cubicBezTo>
                                  <a:pt x="170498" y="1905"/>
                                  <a:pt x="340995" y="1905"/>
                                  <a:pt x="511492" y="0"/>
                                </a:cubicBezTo>
                                <a:cubicBezTo>
                                  <a:pt x="538163" y="0"/>
                                  <a:pt x="555308" y="9525"/>
                                  <a:pt x="546735" y="36195"/>
                                </a:cubicBezTo>
                                <a:cubicBezTo>
                                  <a:pt x="538163" y="63817"/>
                                  <a:pt x="577215" y="107632"/>
                                  <a:pt x="519113" y="119063"/>
                                </a:cubicBezTo>
                                <a:cubicBezTo>
                                  <a:pt x="503873" y="100013"/>
                                  <a:pt x="502920" y="117157"/>
                                  <a:pt x="498158" y="126682"/>
                                </a:cubicBezTo>
                                <a:cubicBezTo>
                                  <a:pt x="484823" y="126682"/>
                                  <a:pt x="471488" y="126682"/>
                                  <a:pt x="457200" y="126682"/>
                                </a:cubicBezTo>
                                <a:cubicBezTo>
                                  <a:pt x="444817" y="111442"/>
                                  <a:pt x="451485" y="93345"/>
                                  <a:pt x="449580" y="78105"/>
                                </a:cubicBezTo>
                                <a:cubicBezTo>
                                  <a:pt x="447675" y="93345"/>
                                  <a:pt x="454342" y="112395"/>
                                  <a:pt x="441008" y="127635"/>
                                </a:cubicBezTo>
                                <a:cubicBezTo>
                                  <a:pt x="430530" y="127635"/>
                                  <a:pt x="420053" y="127635"/>
                                  <a:pt x="409575" y="127635"/>
                                </a:cubicBezTo>
                                <a:cubicBezTo>
                                  <a:pt x="401003" y="113347"/>
                                  <a:pt x="392430" y="112395"/>
                                  <a:pt x="382905" y="127635"/>
                                </a:cubicBezTo>
                                <a:cubicBezTo>
                                  <a:pt x="359092" y="131445"/>
                                  <a:pt x="335280" y="118110"/>
                                  <a:pt x="311467" y="128588"/>
                                </a:cubicBezTo>
                                <a:cubicBezTo>
                                  <a:pt x="303848" y="107632"/>
                                  <a:pt x="298133" y="121920"/>
                                  <a:pt x="292417" y="129540"/>
                                </a:cubicBezTo>
                                <a:cubicBezTo>
                                  <a:pt x="260985" y="126682"/>
                                  <a:pt x="226695" y="137160"/>
                                  <a:pt x="196215" y="118110"/>
                                </a:cubicBezTo>
                                <a:close/>
                              </a:path>
                            </a:pathLst>
                          </a:custGeom>
                          <a:solidFill>
                            <a:srgbClr val="2688C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reeform: Shape 332"/>
                        <wps:cNvSpPr/>
                        <wps:spPr>
                          <a:xfrm>
                            <a:off x="1564163" y="871256"/>
                            <a:ext cx="296166" cy="132531"/>
                          </a:xfrm>
                          <a:custGeom>
                            <a:avLst/>
                            <a:gdLst>
                              <a:gd name="connsiteX0" fmla="*/ 222771 w 296166"/>
                              <a:gd name="connsiteY0" fmla="*/ 130492 h 132531"/>
                              <a:gd name="connsiteX1" fmla="*/ 128474 w 296166"/>
                              <a:gd name="connsiteY1" fmla="*/ 130492 h 132531"/>
                              <a:gd name="connsiteX2" fmla="*/ 114186 w 296166"/>
                              <a:gd name="connsiteY2" fmla="*/ 131445 h 132531"/>
                              <a:gd name="connsiteX3" fmla="*/ 73229 w 296166"/>
                              <a:gd name="connsiteY3" fmla="*/ 123825 h 132531"/>
                              <a:gd name="connsiteX4" fmla="*/ 55131 w 296166"/>
                              <a:gd name="connsiteY4" fmla="*/ 131445 h 132531"/>
                              <a:gd name="connsiteX5" fmla="*/ 11316 w 296166"/>
                              <a:gd name="connsiteY5" fmla="*/ 130492 h 132531"/>
                              <a:gd name="connsiteX6" fmla="*/ 839 w 296166"/>
                              <a:gd name="connsiteY6" fmla="*/ 34290 h 132531"/>
                              <a:gd name="connsiteX7" fmla="*/ 16079 w 296166"/>
                              <a:gd name="connsiteY7" fmla="*/ 1905 h 132531"/>
                              <a:gd name="connsiteX8" fmla="*/ 264681 w 296166"/>
                              <a:gd name="connsiteY8" fmla="*/ 0 h 132531"/>
                              <a:gd name="connsiteX9" fmla="*/ 278016 w 296166"/>
                              <a:gd name="connsiteY9" fmla="*/ 43815 h 132531"/>
                              <a:gd name="connsiteX10" fmla="*/ 268491 w 296166"/>
                              <a:gd name="connsiteY10" fmla="*/ 96202 h 132531"/>
                              <a:gd name="connsiteX11" fmla="*/ 278968 w 296166"/>
                              <a:gd name="connsiteY11" fmla="*/ 54292 h 132531"/>
                              <a:gd name="connsiteX12" fmla="*/ 296114 w 296166"/>
                              <a:gd name="connsiteY12" fmla="*/ 80963 h 132531"/>
                              <a:gd name="connsiteX13" fmla="*/ 280874 w 296166"/>
                              <a:gd name="connsiteY13" fmla="*/ 129540 h 132531"/>
                              <a:gd name="connsiteX14" fmla="*/ 237059 w 296166"/>
                              <a:gd name="connsiteY14" fmla="*/ 129540 h 132531"/>
                              <a:gd name="connsiteX15" fmla="*/ 222771 w 296166"/>
                              <a:gd name="connsiteY15" fmla="*/ 130492 h 132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96166" h="132531">
                                <a:moveTo>
                                  <a:pt x="222771" y="130492"/>
                                </a:moveTo>
                                <a:cubicBezTo>
                                  <a:pt x="191339" y="130492"/>
                                  <a:pt x="159906" y="130492"/>
                                  <a:pt x="128474" y="130492"/>
                                </a:cubicBezTo>
                                <a:cubicBezTo>
                                  <a:pt x="122759" y="117157"/>
                                  <a:pt x="117996" y="124777"/>
                                  <a:pt x="114186" y="131445"/>
                                </a:cubicBezTo>
                                <a:cubicBezTo>
                                  <a:pt x="99899" y="134302"/>
                                  <a:pt x="86564" y="131445"/>
                                  <a:pt x="73229" y="123825"/>
                                </a:cubicBezTo>
                                <a:cubicBezTo>
                                  <a:pt x="59894" y="110490"/>
                                  <a:pt x="60846" y="127635"/>
                                  <a:pt x="55131" y="131445"/>
                                </a:cubicBezTo>
                                <a:cubicBezTo>
                                  <a:pt x="40844" y="131445"/>
                                  <a:pt x="25604" y="130492"/>
                                  <a:pt x="11316" y="130492"/>
                                </a:cubicBezTo>
                                <a:cubicBezTo>
                                  <a:pt x="-7734" y="100013"/>
                                  <a:pt x="3696" y="66675"/>
                                  <a:pt x="839" y="34290"/>
                                </a:cubicBezTo>
                                <a:cubicBezTo>
                                  <a:pt x="1791" y="21907"/>
                                  <a:pt x="4649" y="10477"/>
                                  <a:pt x="16079" y="1905"/>
                                </a:cubicBezTo>
                                <a:cubicBezTo>
                                  <a:pt x="98946" y="-1905"/>
                                  <a:pt x="181814" y="1905"/>
                                  <a:pt x="264681" y="0"/>
                                </a:cubicBezTo>
                                <a:cubicBezTo>
                                  <a:pt x="298018" y="5715"/>
                                  <a:pt x="283731" y="27622"/>
                                  <a:pt x="278016" y="43815"/>
                                </a:cubicBezTo>
                                <a:cubicBezTo>
                                  <a:pt x="272301" y="59055"/>
                                  <a:pt x="254204" y="70485"/>
                                  <a:pt x="268491" y="96202"/>
                                </a:cubicBezTo>
                                <a:cubicBezTo>
                                  <a:pt x="259918" y="74295"/>
                                  <a:pt x="261824" y="58102"/>
                                  <a:pt x="278968" y="54292"/>
                                </a:cubicBezTo>
                                <a:cubicBezTo>
                                  <a:pt x="298018" y="50482"/>
                                  <a:pt x="296114" y="67627"/>
                                  <a:pt x="296114" y="80963"/>
                                </a:cubicBezTo>
                                <a:cubicBezTo>
                                  <a:pt x="291351" y="97155"/>
                                  <a:pt x="292304" y="115252"/>
                                  <a:pt x="280874" y="129540"/>
                                </a:cubicBezTo>
                                <a:cubicBezTo>
                                  <a:pt x="266586" y="129540"/>
                                  <a:pt x="252299" y="129540"/>
                                  <a:pt x="237059" y="129540"/>
                                </a:cubicBezTo>
                                <a:cubicBezTo>
                                  <a:pt x="233249" y="122872"/>
                                  <a:pt x="228486" y="118110"/>
                                  <a:pt x="222771" y="130492"/>
                                </a:cubicBezTo>
                                <a:close/>
                              </a:path>
                            </a:pathLst>
                          </a:custGeom>
                          <a:solidFill>
                            <a:srgbClr val="4B6D9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reeform: Shape 333"/>
                        <wps:cNvSpPr/>
                        <wps:spPr>
                          <a:xfrm>
                            <a:off x="1820629" y="871132"/>
                            <a:ext cx="308261" cy="131568"/>
                          </a:xfrm>
                          <a:custGeom>
                            <a:avLst/>
                            <a:gdLst>
                              <a:gd name="connsiteX0" fmla="*/ 32028 w 308261"/>
                              <a:gd name="connsiteY0" fmla="*/ 84896 h 131568"/>
                              <a:gd name="connsiteX1" fmla="*/ 30123 w 308261"/>
                              <a:gd name="connsiteY1" fmla="*/ 65846 h 131568"/>
                              <a:gd name="connsiteX2" fmla="*/ 16788 w 308261"/>
                              <a:gd name="connsiteY2" fmla="*/ 69656 h 131568"/>
                              <a:gd name="connsiteX3" fmla="*/ 10120 w 308261"/>
                              <a:gd name="connsiteY3" fmla="*/ 106804 h 131568"/>
                              <a:gd name="connsiteX4" fmla="*/ 22503 w 308261"/>
                              <a:gd name="connsiteY4" fmla="*/ 6791 h 131568"/>
                              <a:gd name="connsiteX5" fmla="*/ 287298 w 308261"/>
                              <a:gd name="connsiteY5" fmla="*/ 6791 h 131568"/>
                              <a:gd name="connsiteX6" fmla="*/ 263485 w 308261"/>
                              <a:gd name="connsiteY6" fmla="*/ 22031 h 131568"/>
                              <a:gd name="connsiteX7" fmla="*/ 308253 w 308261"/>
                              <a:gd name="connsiteY7" fmla="*/ 26794 h 131568"/>
                              <a:gd name="connsiteX8" fmla="*/ 278725 w 308261"/>
                              <a:gd name="connsiteY8" fmla="*/ 83944 h 131568"/>
                              <a:gd name="connsiteX9" fmla="*/ 279678 w 308261"/>
                              <a:gd name="connsiteY9" fmla="*/ 130616 h 131568"/>
                              <a:gd name="connsiteX10" fmla="*/ 235863 w 308261"/>
                              <a:gd name="connsiteY10" fmla="*/ 130616 h 131568"/>
                              <a:gd name="connsiteX11" fmla="*/ 229195 w 308261"/>
                              <a:gd name="connsiteY11" fmla="*/ 72514 h 131568"/>
                              <a:gd name="connsiteX12" fmla="*/ 220623 w 308261"/>
                              <a:gd name="connsiteY12" fmla="*/ 130616 h 131568"/>
                              <a:gd name="connsiteX13" fmla="*/ 140613 w 308261"/>
                              <a:gd name="connsiteY13" fmla="*/ 123949 h 131568"/>
                              <a:gd name="connsiteX14" fmla="*/ 109180 w 308261"/>
                              <a:gd name="connsiteY14" fmla="*/ 123949 h 131568"/>
                              <a:gd name="connsiteX15" fmla="*/ 89178 w 308261"/>
                              <a:gd name="connsiteY15" fmla="*/ 130616 h 131568"/>
                              <a:gd name="connsiteX16" fmla="*/ 69175 w 308261"/>
                              <a:gd name="connsiteY16" fmla="*/ 123949 h 131568"/>
                              <a:gd name="connsiteX17" fmla="*/ 39648 w 308261"/>
                              <a:gd name="connsiteY17" fmla="*/ 131569 h 131568"/>
                              <a:gd name="connsiteX18" fmla="*/ 32028 w 308261"/>
                              <a:gd name="connsiteY18" fmla="*/ 84896 h 131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8261" h="131568">
                                <a:moveTo>
                                  <a:pt x="32028" y="84896"/>
                                </a:moveTo>
                                <a:cubicBezTo>
                                  <a:pt x="31075" y="78229"/>
                                  <a:pt x="32980" y="70609"/>
                                  <a:pt x="30123" y="65846"/>
                                </a:cubicBezTo>
                                <a:cubicBezTo>
                                  <a:pt x="24408" y="57274"/>
                                  <a:pt x="17740" y="64894"/>
                                  <a:pt x="16788" y="69656"/>
                                </a:cubicBezTo>
                                <a:cubicBezTo>
                                  <a:pt x="13930" y="80134"/>
                                  <a:pt x="12978" y="91564"/>
                                  <a:pt x="10120" y="106804"/>
                                </a:cubicBezTo>
                                <a:cubicBezTo>
                                  <a:pt x="-19407" y="65846"/>
                                  <a:pt x="25360" y="39176"/>
                                  <a:pt x="22503" y="6791"/>
                                </a:cubicBezTo>
                                <a:cubicBezTo>
                                  <a:pt x="111085" y="-1781"/>
                                  <a:pt x="198715" y="-2734"/>
                                  <a:pt x="287298" y="6791"/>
                                </a:cubicBezTo>
                                <a:cubicBezTo>
                                  <a:pt x="280630" y="10601"/>
                                  <a:pt x="273963" y="15364"/>
                                  <a:pt x="263485" y="22031"/>
                                </a:cubicBezTo>
                                <a:cubicBezTo>
                                  <a:pt x="280630" y="23936"/>
                                  <a:pt x="293013" y="24889"/>
                                  <a:pt x="308253" y="26794"/>
                                </a:cubicBezTo>
                                <a:cubicBezTo>
                                  <a:pt x="309205" y="51559"/>
                                  <a:pt x="234910" y="39176"/>
                                  <a:pt x="278725" y="83944"/>
                                </a:cubicBezTo>
                                <a:cubicBezTo>
                                  <a:pt x="289203" y="99184"/>
                                  <a:pt x="289203" y="114424"/>
                                  <a:pt x="279678" y="130616"/>
                                </a:cubicBezTo>
                                <a:cubicBezTo>
                                  <a:pt x="265390" y="130616"/>
                                  <a:pt x="251103" y="130616"/>
                                  <a:pt x="235863" y="130616"/>
                                </a:cubicBezTo>
                                <a:cubicBezTo>
                                  <a:pt x="222528" y="111566"/>
                                  <a:pt x="230148" y="90611"/>
                                  <a:pt x="229195" y="72514"/>
                                </a:cubicBezTo>
                                <a:cubicBezTo>
                                  <a:pt x="223480" y="90611"/>
                                  <a:pt x="233958" y="112519"/>
                                  <a:pt x="220623" y="130616"/>
                                </a:cubicBezTo>
                                <a:cubicBezTo>
                                  <a:pt x="193953" y="128711"/>
                                  <a:pt x="167283" y="125854"/>
                                  <a:pt x="140613" y="123949"/>
                                </a:cubicBezTo>
                                <a:cubicBezTo>
                                  <a:pt x="130135" y="114424"/>
                                  <a:pt x="119658" y="116329"/>
                                  <a:pt x="109180" y="123949"/>
                                </a:cubicBezTo>
                                <a:cubicBezTo>
                                  <a:pt x="102513" y="125854"/>
                                  <a:pt x="95845" y="128711"/>
                                  <a:pt x="89178" y="130616"/>
                                </a:cubicBezTo>
                                <a:cubicBezTo>
                                  <a:pt x="84415" y="122996"/>
                                  <a:pt x="80605" y="112519"/>
                                  <a:pt x="69175" y="123949"/>
                                </a:cubicBezTo>
                                <a:cubicBezTo>
                                  <a:pt x="59650" y="126806"/>
                                  <a:pt x="49173" y="128711"/>
                                  <a:pt x="39648" y="131569"/>
                                </a:cubicBezTo>
                                <a:cubicBezTo>
                                  <a:pt x="29170" y="117281"/>
                                  <a:pt x="33933" y="100136"/>
                                  <a:pt x="32028" y="84896"/>
                                </a:cubicBezTo>
                                <a:close/>
                              </a:path>
                            </a:pathLst>
                          </a:custGeom>
                          <a:solidFill>
                            <a:srgbClr val="58649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reeform: Shape 334"/>
                        <wps:cNvSpPr/>
                        <wps:spPr>
                          <a:xfrm>
                            <a:off x="1382051" y="871018"/>
                            <a:ext cx="196285" cy="132713"/>
                          </a:xfrm>
                          <a:custGeom>
                            <a:avLst/>
                            <a:gdLst>
                              <a:gd name="connsiteX0" fmla="*/ 196286 w 196285"/>
                              <a:gd name="connsiteY0" fmla="*/ 6906 h 132713"/>
                              <a:gd name="connsiteX1" fmla="*/ 196286 w 196285"/>
                              <a:gd name="connsiteY1" fmla="*/ 35481 h 132713"/>
                              <a:gd name="connsiteX2" fmla="*/ 179141 w 196285"/>
                              <a:gd name="connsiteY2" fmla="*/ 131683 h 132713"/>
                              <a:gd name="connsiteX3" fmla="*/ 31503 w 196285"/>
                              <a:gd name="connsiteY3" fmla="*/ 132636 h 132713"/>
                              <a:gd name="connsiteX4" fmla="*/ 71 w 196285"/>
                              <a:gd name="connsiteY4" fmla="*/ 103108 h 132713"/>
                              <a:gd name="connsiteX5" fmla="*/ 71 w 196285"/>
                              <a:gd name="connsiteY5" fmla="*/ 5953 h 132713"/>
                              <a:gd name="connsiteX6" fmla="*/ 196286 w 196285"/>
                              <a:gd name="connsiteY6" fmla="*/ 6906 h 132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6285" h="132713">
                                <a:moveTo>
                                  <a:pt x="196286" y="6906"/>
                                </a:moveTo>
                                <a:cubicBezTo>
                                  <a:pt x="196286" y="16431"/>
                                  <a:pt x="196286" y="25956"/>
                                  <a:pt x="196286" y="35481"/>
                                </a:cubicBezTo>
                                <a:cubicBezTo>
                                  <a:pt x="174378" y="65008"/>
                                  <a:pt x="197238" y="101203"/>
                                  <a:pt x="179141" y="131683"/>
                                </a:cubicBezTo>
                                <a:cubicBezTo>
                                  <a:pt x="129611" y="131683"/>
                                  <a:pt x="81033" y="130731"/>
                                  <a:pt x="31503" y="132636"/>
                                </a:cubicBezTo>
                                <a:cubicBezTo>
                                  <a:pt x="7691" y="133588"/>
                                  <a:pt x="-882" y="125968"/>
                                  <a:pt x="71" y="103108"/>
                                </a:cubicBezTo>
                                <a:cubicBezTo>
                                  <a:pt x="1023" y="70723"/>
                                  <a:pt x="71" y="38338"/>
                                  <a:pt x="71" y="5953"/>
                                </a:cubicBezTo>
                                <a:cubicBezTo>
                                  <a:pt x="65793" y="-1667"/>
                                  <a:pt x="131516" y="-2619"/>
                                  <a:pt x="196286" y="6906"/>
                                </a:cubicBezTo>
                                <a:close/>
                              </a:path>
                            </a:pathLst>
                          </a:custGeom>
                          <a:solidFill>
                            <a:srgbClr val="3D76A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reeform: Shape 335"/>
                        <wps:cNvSpPr/>
                        <wps:spPr>
                          <a:xfrm>
                            <a:off x="1382122" y="867446"/>
                            <a:ext cx="1038225" cy="11511"/>
                          </a:xfrm>
                          <a:custGeom>
                            <a:avLst/>
                            <a:gdLst>
                              <a:gd name="connsiteX0" fmla="*/ 196215 w 1038225"/>
                              <a:gd name="connsiteY0" fmla="*/ 10478 h 11511"/>
                              <a:gd name="connsiteX1" fmla="*/ 0 w 1038225"/>
                              <a:gd name="connsiteY1" fmla="*/ 9525 h 11511"/>
                              <a:gd name="connsiteX2" fmla="*/ 0 w 1038225"/>
                              <a:gd name="connsiteY2" fmla="*/ 0 h 11511"/>
                              <a:gd name="connsiteX3" fmla="*/ 1038225 w 1038225"/>
                              <a:gd name="connsiteY3" fmla="*/ 1905 h 11511"/>
                              <a:gd name="connsiteX4" fmla="*/ 895350 w 1038225"/>
                              <a:gd name="connsiteY4" fmla="*/ 9525 h 11511"/>
                              <a:gd name="connsiteX5" fmla="*/ 725805 w 1038225"/>
                              <a:gd name="connsiteY5" fmla="*/ 10478 h 11511"/>
                              <a:gd name="connsiteX6" fmla="*/ 461010 w 1038225"/>
                              <a:gd name="connsiteY6" fmla="*/ 10478 h 11511"/>
                              <a:gd name="connsiteX7" fmla="*/ 196215 w 1038225"/>
                              <a:gd name="connsiteY7" fmla="*/ 10478 h 11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38225" h="11511">
                                <a:moveTo>
                                  <a:pt x="196215" y="10478"/>
                                </a:moveTo>
                                <a:cubicBezTo>
                                  <a:pt x="130493" y="10478"/>
                                  <a:pt x="65723" y="10478"/>
                                  <a:pt x="0" y="9525"/>
                                </a:cubicBezTo>
                                <a:cubicBezTo>
                                  <a:pt x="0" y="6667"/>
                                  <a:pt x="0" y="2858"/>
                                  <a:pt x="0" y="0"/>
                                </a:cubicBezTo>
                                <a:cubicBezTo>
                                  <a:pt x="345758" y="0"/>
                                  <a:pt x="692468" y="953"/>
                                  <a:pt x="1038225" y="1905"/>
                                </a:cubicBezTo>
                                <a:cubicBezTo>
                                  <a:pt x="991553" y="19050"/>
                                  <a:pt x="942975" y="7620"/>
                                  <a:pt x="895350" y="9525"/>
                                </a:cubicBezTo>
                                <a:cubicBezTo>
                                  <a:pt x="839153" y="11430"/>
                                  <a:pt x="782003" y="10478"/>
                                  <a:pt x="725805" y="10478"/>
                                </a:cubicBezTo>
                                <a:cubicBezTo>
                                  <a:pt x="637222" y="10478"/>
                                  <a:pt x="549593" y="10478"/>
                                  <a:pt x="461010" y="10478"/>
                                </a:cubicBezTo>
                                <a:cubicBezTo>
                                  <a:pt x="372428" y="10478"/>
                                  <a:pt x="284798" y="10478"/>
                                  <a:pt x="196215" y="10478"/>
                                </a:cubicBezTo>
                                <a:close/>
                              </a:path>
                            </a:pathLst>
                          </a:custGeom>
                          <a:solidFill>
                            <a:srgbClr val="2856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reeform: Shape 336"/>
                        <wps:cNvSpPr/>
                        <wps:spPr>
                          <a:xfrm>
                            <a:off x="2038764" y="900783"/>
                            <a:ext cx="24109" cy="101917"/>
                          </a:xfrm>
                          <a:custGeom>
                            <a:avLst/>
                            <a:gdLst>
                              <a:gd name="connsiteX0" fmla="*/ 2488 w 24109"/>
                              <a:gd name="connsiteY0" fmla="*/ 100965 h 101917"/>
                              <a:gd name="connsiteX1" fmla="*/ 20586 w 24109"/>
                              <a:gd name="connsiteY1" fmla="*/ 0 h 101917"/>
                              <a:gd name="connsiteX2" fmla="*/ 17728 w 24109"/>
                              <a:gd name="connsiteY2" fmla="*/ 101917 h 101917"/>
                              <a:gd name="connsiteX3" fmla="*/ 2488 w 24109"/>
                              <a:gd name="connsiteY3" fmla="*/ 100965 h 101917"/>
                            </a:gdLst>
                            <a:ahLst/>
                            <a:cxnLst>
                              <a:cxn ang="0">
                                <a:pos x="connsiteX0" y="connsiteY0"/>
                              </a:cxn>
                              <a:cxn ang="0">
                                <a:pos x="connsiteX1" y="connsiteY1"/>
                              </a:cxn>
                              <a:cxn ang="0">
                                <a:pos x="connsiteX2" y="connsiteY2"/>
                              </a:cxn>
                              <a:cxn ang="0">
                                <a:pos x="connsiteX3" y="connsiteY3"/>
                              </a:cxn>
                            </a:cxnLst>
                            <a:rect l="l" t="t" r="r" b="b"/>
                            <a:pathLst>
                              <a:path w="24109" h="101917">
                                <a:moveTo>
                                  <a:pt x="2488" y="100965"/>
                                </a:moveTo>
                                <a:cubicBezTo>
                                  <a:pt x="2488" y="69533"/>
                                  <a:pt x="-9894" y="35242"/>
                                  <a:pt x="20586" y="0"/>
                                </a:cubicBezTo>
                                <a:cubicBezTo>
                                  <a:pt x="29158" y="40005"/>
                                  <a:pt x="19633" y="71438"/>
                                  <a:pt x="17728" y="101917"/>
                                </a:cubicBezTo>
                                <a:cubicBezTo>
                                  <a:pt x="12966" y="101917"/>
                                  <a:pt x="7251" y="100965"/>
                                  <a:pt x="2488" y="100965"/>
                                </a:cubicBezTo>
                                <a:close/>
                              </a:path>
                            </a:pathLst>
                          </a:custGeom>
                          <a:solidFill>
                            <a:srgbClr val="B4B7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reeform: Shape 337"/>
                        <wps:cNvSpPr/>
                        <wps:spPr>
                          <a:xfrm>
                            <a:off x="1068355" y="911261"/>
                            <a:ext cx="19792" cy="92392"/>
                          </a:xfrm>
                          <a:custGeom>
                            <a:avLst/>
                            <a:gdLst>
                              <a:gd name="connsiteX0" fmla="*/ 1347 w 19792"/>
                              <a:gd name="connsiteY0" fmla="*/ 92392 h 92392"/>
                              <a:gd name="connsiteX1" fmla="*/ 10872 w 19792"/>
                              <a:gd name="connsiteY1" fmla="*/ 0 h 92392"/>
                              <a:gd name="connsiteX2" fmla="*/ 18492 w 19792"/>
                              <a:gd name="connsiteY2" fmla="*/ 92392 h 92392"/>
                              <a:gd name="connsiteX3" fmla="*/ 1347 w 19792"/>
                              <a:gd name="connsiteY3" fmla="*/ 92392 h 92392"/>
                            </a:gdLst>
                            <a:ahLst/>
                            <a:cxnLst>
                              <a:cxn ang="0">
                                <a:pos x="connsiteX0" y="connsiteY0"/>
                              </a:cxn>
                              <a:cxn ang="0">
                                <a:pos x="connsiteX1" y="connsiteY1"/>
                              </a:cxn>
                              <a:cxn ang="0">
                                <a:pos x="connsiteX2" y="connsiteY2"/>
                              </a:cxn>
                              <a:cxn ang="0">
                                <a:pos x="connsiteX3" y="connsiteY3"/>
                              </a:cxn>
                            </a:cxnLst>
                            <a:rect l="l" t="t" r="r" b="b"/>
                            <a:pathLst>
                              <a:path w="19792" h="92392">
                                <a:moveTo>
                                  <a:pt x="1347" y="92392"/>
                                </a:moveTo>
                                <a:cubicBezTo>
                                  <a:pt x="-558" y="60960"/>
                                  <a:pt x="-2463" y="30480"/>
                                  <a:pt x="10872" y="0"/>
                                </a:cubicBezTo>
                                <a:cubicBezTo>
                                  <a:pt x="23254" y="30480"/>
                                  <a:pt x="19445" y="60960"/>
                                  <a:pt x="18492" y="92392"/>
                                </a:cubicBezTo>
                                <a:cubicBezTo>
                                  <a:pt x="12777" y="91440"/>
                                  <a:pt x="7062" y="91440"/>
                                  <a:pt x="1347" y="92392"/>
                                </a:cubicBezTo>
                                <a:close/>
                              </a:path>
                            </a:pathLst>
                          </a:custGeom>
                          <a:solidFill>
                            <a:srgbClr val="C0C9D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reeform: Shape 338"/>
                        <wps:cNvSpPr/>
                        <wps:spPr>
                          <a:xfrm>
                            <a:off x="587830" y="910308"/>
                            <a:ext cx="20862" cy="91863"/>
                          </a:xfrm>
                          <a:custGeom>
                            <a:avLst/>
                            <a:gdLst>
                              <a:gd name="connsiteX0" fmla="*/ 1812 w 20862"/>
                              <a:gd name="connsiteY0" fmla="*/ 91440 h 91863"/>
                              <a:gd name="connsiteX1" fmla="*/ 10385 w 20862"/>
                              <a:gd name="connsiteY1" fmla="*/ 0 h 91863"/>
                              <a:gd name="connsiteX2" fmla="*/ 11337 w 20862"/>
                              <a:gd name="connsiteY2" fmla="*/ 91440 h 91863"/>
                              <a:gd name="connsiteX3" fmla="*/ 1812 w 20862"/>
                              <a:gd name="connsiteY3" fmla="*/ 91440 h 91863"/>
                            </a:gdLst>
                            <a:ahLst/>
                            <a:cxnLst>
                              <a:cxn ang="0">
                                <a:pos x="connsiteX0" y="connsiteY0"/>
                              </a:cxn>
                              <a:cxn ang="0">
                                <a:pos x="connsiteX1" y="connsiteY1"/>
                              </a:cxn>
                              <a:cxn ang="0">
                                <a:pos x="connsiteX2" y="connsiteY2"/>
                              </a:cxn>
                              <a:cxn ang="0">
                                <a:pos x="connsiteX3" y="connsiteY3"/>
                              </a:cxn>
                            </a:cxnLst>
                            <a:rect l="l" t="t" r="r" b="b"/>
                            <a:pathLst>
                              <a:path w="20862" h="91863">
                                <a:moveTo>
                                  <a:pt x="1812" y="91440"/>
                                </a:moveTo>
                                <a:cubicBezTo>
                                  <a:pt x="-1045" y="60960"/>
                                  <a:pt x="-1998" y="30480"/>
                                  <a:pt x="10385" y="0"/>
                                </a:cubicBezTo>
                                <a:cubicBezTo>
                                  <a:pt x="24672" y="29528"/>
                                  <a:pt x="23720" y="60008"/>
                                  <a:pt x="11337" y="91440"/>
                                </a:cubicBezTo>
                                <a:cubicBezTo>
                                  <a:pt x="7527" y="92392"/>
                                  <a:pt x="4670" y="91440"/>
                                  <a:pt x="1812" y="91440"/>
                                </a:cubicBezTo>
                                <a:close/>
                              </a:path>
                            </a:pathLst>
                          </a:custGeom>
                          <a:solidFill>
                            <a:srgbClr val="B0C6D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reeform: Shape 339"/>
                        <wps:cNvSpPr/>
                        <wps:spPr>
                          <a:xfrm>
                            <a:off x="1556491" y="905546"/>
                            <a:ext cx="21845" cy="96202"/>
                          </a:xfrm>
                          <a:custGeom>
                            <a:avLst/>
                            <a:gdLst>
                              <a:gd name="connsiteX0" fmla="*/ 4701 w 21845"/>
                              <a:gd name="connsiteY0" fmla="*/ 96203 h 96202"/>
                              <a:gd name="connsiteX1" fmla="*/ 21846 w 21845"/>
                              <a:gd name="connsiteY1" fmla="*/ 0 h 96202"/>
                              <a:gd name="connsiteX2" fmla="*/ 18988 w 21845"/>
                              <a:gd name="connsiteY2" fmla="*/ 96203 h 96202"/>
                              <a:gd name="connsiteX3" fmla="*/ 4701 w 21845"/>
                              <a:gd name="connsiteY3" fmla="*/ 96203 h 96202"/>
                            </a:gdLst>
                            <a:ahLst/>
                            <a:cxnLst>
                              <a:cxn ang="0">
                                <a:pos x="connsiteX0" y="connsiteY0"/>
                              </a:cxn>
                              <a:cxn ang="0">
                                <a:pos x="connsiteX1" y="connsiteY1"/>
                              </a:cxn>
                              <a:cxn ang="0">
                                <a:pos x="connsiteX2" y="connsiteY2"/>
                              </a:cxn>
                              <a:cxn ang="0">
                                <a:pos x="connsiteX3" y="connsiteY3"/>
                              </a:cxn>
                            </a:cxnLst>
                            <a:rect l="l" t="t" r="r" b="b"/>
                            <a:pathLst>
                              <a:path w="21845" h="96202">
                                <a:moveTo>
                                  <a:pt x="4701" y="96203"/>
                                </a:moveTo>
                                <a:cubicBezTo>
                                  <a:pt x="6606" y="63817"/>
                                  <a:pt x="-15302" y="26670"/>
                                  <a:pt x="21846" y="0"/>
                                </a:cubicBezTo>
                                <a:cubicBezTo>
                                  <a:pt x="20893" y="32385"/>
                                  <a:pt x="19941" y="63817"/>
                                  <a:pt x="18988" y="96203"/>
                                </a:cubicBezTo>
                                <a:cubicBezTo>
                                  <a:pt x="14226" y="96203"/>
                                  <a:pt x="9463" y="96203"/>
                                  <a:pt x="4701" y="96203"/>
                                </a:cubicBezTo>
                                <a:close/>
                              </a:path>
                            </a:pathLst>
                          </a:custGeom>
                          <a:solidFill>
                            <a:srgbClr val="BEC6C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reeform: Shape 340"/>
                        <wps:cNvSpPr/>
                        <wps:spPr>
                          <a:xfrm>
                            <a:off x="2206034" y="956981"/>
                            <a:ext cx="28575" cy="43814"/>
                          </a:xfrm>
                          <a:custGeom>
                            <a:avLst/>
                            <a:gdLst>
                              <a:gd name="connsiteX0" fmla="*/ 953 w 28575"/>
                              <a:gd name="connsiteY0" fmla="*/ 43815 h 43814"/>
                              <a:gd name="connsiteX1" fmla="*/ 0 w 28575"/>
                              <a:gd name="connsiteY1" fmla="*/ 29527 h 43814"/>
                              <a:gd name="connsiteX2" fmla="*/ 14288 w 28575"/>
                              <a:gd name="connsiteY2" fmla="*/ 0 h 43814"/>
                              <a:gd name="connsiteX3" fmla="*/ 28575 w 28575"/>
                              <a:gd name="connsiteY3" fmla="*/ 29527 h 43814"/>
                              <a:gd name="connsiteX4" fmla="*/ 28575 w 28575"/>
                              <a:gd name="connsiteY4" fmla="*/ 43815 h 43814"/>
                              <a:gd name="connsiteX5" fmla="*/ 953 w 28575"/>
                              <a:gd name="connsiteY5" fmla="*/ 43815 h 43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43814">
                                <a:moveTo>
                                  <a:pt x="953" y="43815"/>
                                </a:moveTo>
                                <a:cubicBezTo>
                                  <a:pt x="953" y="39052"/>
                                  <a:pt x="0" y="34290"/>
                                  <a:pt x="0" y="29527"/>
                                </a:cubicBezTo>
                                <a:cubicBezTo>
                                  <a:pt x="953" y="17145"/>
                                  <a:pt x="-3810" y="0"/>
                                  <a:pt x="14288" y="0"/>
                                </a:cubicBezTo>
                                <a:cubicBezTo>
                                  <a:pt x="31433" y="0"/>
                                  <a:pt x="27622" y="18097"/>
                                  <a:pt x="28575" y="29527"/>
                                </a:cubicBezTo>
                                <a:cubicBezTo>
                                  <a:pt x="28575" y="34290"/>
                                  <a:pt x="28575" y="39052"/>
                                  <a:pt x="28575" y="43815"/>
                                </a:cubicBezTo>
                                <a:cubicBezTo>
                                  <a:pt x="19050" y="43815"/>
                                  <a:pt x="10478" y="43815"/>
                                  <a:pt x="953" y="43815"/>
                                </a:cubicBezTo>
                                <a:close/>
                              </a:path>
                            </a:pathLst>
                          </a:custGeom>
                          <a:solidFill>
                            <a:srgbClr val="A09DB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reeform: Shape 341"/>
                        <wps:cNvSpPr/>
                        <wps:spPr>
                          <a:xfrm>
                            <a:off x="2263775" y="961643"/>
                            <a:ext cx="28259" cy="40105"/>
                          </a:xfrm>
                          <a:custGeom>
                            <a:avLst/>
                            <a:gdLst>
                              <a:gd name="connsiteX0" fmla="*/ 1315 w 28259"/>
                              <a:gd name="connsiteY0" fmla="*/ 40105 h 40105"/>
                              <a:gd name="connsiteX1" fmla="*/ 10840 w 28259"/>
                              <a:gd name="connsiteY1" fmla="*/ 100 h 40105"/>
                              <a:gd name="connsiteX2" fmla="*/ 27985 w 28259"/>
                              <a:gd name="connsiteY2" fmla="*/ 39153 h 40105"/>
                              <a:gd name="connsiteX3" fmla="*/ 1315 w 28259"/>
                              <a:gd name="connsiteY3" fmla="*/ 40105 h 40105"/>
                            </a:gdLst>
                            <a:ahLst/>
                            <a:cxnLst>
                              <a:cxn ang="0">
                                <a:pos x="connsiteX0" y="connsiteY0"/>
                              </a:cxn>
                              <a:cxn ang="0">
                                <a:pos x="connsiteX1" y="connsiteY1"/>
                              </a:cxn>
                              <a:cxn ang="0">
                                <a:pos x="connsiteX2" y="connsiteY2"/>
                              </a:cxn>
                              <a:cxn ang="0">
                                <a:pos x="connsiteX3" y="connsiteY3"/>
                              </a:cxn>
                            </a:cxnLst>
                            <a:rect l="l" t="t" r="r" b="b"/>
                            <a:pathLst>
                              <a:path w="28259" h="40105">
                                <a:moveTo>
                                  <a:pt x="1315" y="40105"/>
                                </a:moveTo>
                                <a:cubicBezTo>
                                  <a:pt x="3220" y="25818"/>
                                  <a:pt x="-7258" y="1053"/>
                                  <a:pt x="10840" y="100"/>
                                </a:cubicBezTo>
                                <a:cubicBezTo>
                                  <a:pt x="35605" y="-1805"/>
                                  <a:pt x="26080" y="23913"/>
                                  <a:pt x="27985" y="39153"/>
                                </a:cubicBezTo>
                                <a:cubicBezTo>
                                  <a:pt x="19412" y="39153"/>
                                  <a:pt x="9887" y="40105"/>
                                  <a:pt x="1315" y="40105"/>
                                </a:cubicBezTo>
                                <a:close/>
                              </a:path>
                            </a:pathLst>
                          </a:custGeom>
                          <a:solidFill>
                            <a:srgbClr val="A19AB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reeform: Shape 342"/>
                        <wps:cNvSpPr/>
                        <wps:spPr>
                          <a:xfrm>
                            <a:off x="1118471" y="960245"/>
                            <a:ext cx="28383" cy="43588"/>
                          </a:xfrm>
                          <a:custGeom>
                            <a:avLst/>
                            <a:gdLst>
                              <a:gd name="connsiteX0" fmla="*/ 8381 w 28383"/>
                              <a:gd name="connsiteY0" fmla="*/ 43408 h 43588"/>
                              <a:gd name="connsiteX1" fmla="*/ 13143 w 28383"/>
                              <a:gd name="connsiteY1" fmla="*/ 546 h 43588"/>
                              <a:gd name="connsiteX2" fmla="*/ 28383 w 28383"/>
                              <a:gd name="connsiteY2" fmla="*/ 35788 h 43588"/>
                              <a:gd name="connsiteX3" fmla="*/ 8381 w 28383"/>
                              <a:gd name="connsiteY3" fmla="*/ 43408 h 43588"/>
                            </a:gdLst>
                            <a:ahLst/>
                            <a:cxnLst>
                              <a:cxn ang="0">
                                <a:pos x="connsiteX0" y="connsiteY0"/>
                              </a:cxn>
                              <a:cxn ang="0">
                                <a:pos x="connsiteX1" y="connsiteY1"/>
                              </a:cxn>
                              <a:cxn ang="0">
                                <a:pos x="connsiteX2" y="connsiteY2"/>
                              </a:cxn>
                              <a:cxn ang="0">
                                <a:pos x="connsiteX3" y="connsiteY3"/>
                              </a:cxn>
                            </a:cxnLst>
                            <a:rect l="l" t="t" r="r" b="b"/>
                            <a:pathLst>
                              <a:path w="28383" h="43588">
                                <a:moveTo>
                                  <a:pt x="8381" y="43408"/>
                                </a:moveTo>
                                <a:cubicBezTo>
                                  <a:pt x="761" y="27216"/>
                                  <a:pt x="-7812" y="5308"/>
                                  <a:pt x="13143" y="546"/>
                                </a:cubicBezTo>
                                <a:cubicBezTo>
                                  <a:pt x="36956" y="-4217"/>
                                  <a:pt x="23621" y="23406"/>
                                  <a:pt x="28383" y="35788"/>
                                </a:cubicBezTo>
                                <a:cubicBezTo>
                                  <a:pt x="23621" y="41503"/>
                                  <a:pt x="16953" y="44361"/>
                                  <a:pt x="8381" y="43408"/>
                                </a:cubicBezTo>
                                <a:close/>
                              </a:path>
                            </a:pathLst>
                          </a:custGeom>
                          <a:solidFill>
                            <a:srgbClr val="88ADC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reeform: Shape 343"/>
                        <wps:cNvSpPr/>
                        <wps:spPr>
                          <a:xfrm>
                            <a:off x="697050" y="957895"/>
                            <a:ext cx="27063" cy="44805"/>
                          </a:xfrm>
                          <a:custGeom>
                            <a:avLst/>
                            <a:gdLst>
                              <a:gd name="connsiteX0" fmla="*/ 7844 w 27063"/>
                              <a:gd name="connsiteY0" fmla="*/ 44806 h 44805"/>
                              <a:gd name="connsiteX1" fmla="*/ 1177 w 27063"/>
                              <a:gd name="connsiteY1" fmla="*/ 27661 h 44805"/>
                              <a:gd name="connsiteX2" fmla="*/ 15464 w 27063"/>
                              <a:gd name="connsiteY2" fmla="*/ 38 h 44805"/>
                              <a:gd name="connsiteX3" fmla="*/ 25942 w 27063"/>
                              <a:gd name="connsiteY3" fmla="*/ 26708 h 44805"/>
                              <a:gd name="connsiteX4" fmla="*/ 19274 w 27063"/>
                              <a:gd name="connsiteY4" fmla="*/ 43853 h 44805"/>
                              <a:gd name="connsiteX5" fmla="*/ 7844 w 27063"/>
                              <a:gd name="connsiteY5" fmla="*/ 44806 h 44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063" h="44805">
                                <a:moveTo>
                                  <a:pt x="7844" y="44806"/>
                                </a:moveTo>
                                <a:cubicBezTo>
                                  <a:pt x="5939" y="39091"/>
                                  <a:pt x="1177" y="33376"/>
                                  <a:pt x="1177" y="27661"/>
                                </a:cubicBezTo>
                                <a:cubicBezTo>
                                  <a:pt x="224" y="16231"/>
                                  <a:pt x="-4538" y="-914"/>
                                  <a:pt x="15464" y="38"/>
                                </a:cubicBezTo>
                                <a:cubicBezTo>
                                  <a:pt x="30704" y="991"/>
                                  <a:pt x="26894" y="16231"/>
                                  <a:pt x="25942" y="26708"/>
                                </a:cubicBezTo>
                                <a:cubicBezTo>
                                  <a:pt x="24989" y="32423"/>
                                  <a:pt x="21179" y="38138"/>
                                  <a:pt x="19274" y="43853"/>
                                </a:cubicBezTo>
                                <a:cubicBezTo>
                                  <a:pt x="15464" y="44806"/>
                                  <a:pt x="11654" y="44806"/>
                                  <a:pt x="7844" y="44806"/>
                                </a:cubicBezTo>
                                <a:close/>
                              </a:path>
                            </a:pathLst>
                          </a:custGeom>
                          <a:solidFill>
                            <a:srgbClr val="99BCD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reeform: Shape 344"/>
                        <wps:cNvSpPr/>
                        <wps:spPr>
                          <a:xfrm>
                            <a:off x="1929809" y="966506"/>
                            <a:ext cx="32384" cy="37592"/>
                          </a:xfrm>
                          <a:custGeom>
                            <a:avLst/>
                            <a:gdLst>
                              <a:gd name="connsiteX0" fmla="*/ 0 w 32384"/>
                              <a:gd name="connsiteY0" fmla="*/ 28575 h 37592"/>
                              <a:gd name="connsiteX1" fmla="*/ 17145 w 32384"/>
                              <a:gd name="connsiteY1" fmla="*/ 0 h 37592"/>
                              <a:gd name="connsiteX2" fmla="*/ 32385 w 32384"/>
                              <a:gd name="connsiteY2" fmla="*/ 28575 h 37592"/>
                              <a:gd name="connsiteX3" fmla="*/ 0 w 32384"/>
                              <a:gd name="connsiteY3" fmla="*/ 28575 h 37592"/>
                            </a:gdLst>
                            <a:ahLst/>
                            <a:cxnLst>
                              <a:cxn ang="0">
                                <a:pos x="connsiteX0" y="connsiteY0"/>
                              </a:cxn>
                              <a:cxn ang="0">
                                <a:pos x="connsiteX1" y="connsiteY1"/>
                              </a:cxn>
                              <a:cxn ang="0">
                                <a:pos x="connsiteX2" y="connsiteY2"/>
                              </a:cxn>
                              <a:cxn ang="0">
                                <a:pos x="connsiteX3" y="connsiteY3"/>
                              </a:cxn>
                            </a:cxnLst>
                            <a:rect l="l" t="t" r="r" b="b"/>
                            <a:pathLst>
                              <a:path w="32384" h="37592">
                                <a:moveTo>
                                  <a:pt x="0" y="28575"/>
                                </a:moveTo>
                                <a:cubicBezTo>
                                  <a:pt x="3810" y="17145"/>
                                  <a:pt x="0" y="0"/>
                                  <a:pt x="17145" y="0"/>
                                </a:cubicBezTo>
                                <a:cubicBezTo>
                                  <a:pt x="35243" y="0"/>
                                  <a:pt x="29528" y="18097"/>
                                  <a:pt x="32385" y="28575"/>
                                </a:cubicBezTo>
                                <a:cubicBezTo>
                                  <a:pt x="20955" y="38100"/>
                                  <a:pt x="10478" y="42863"/>
                                  <a:pt x="0" y="28575"/>
                                </a:cubicBezTo>
                                <a:close/>
                              </a:path>
                            </a:pathLst>
                          </a:custGeom>
                          <a:solidFill>
                            <a:srgbClr val="959DB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reeform: Shape 345"/>
                        <wps:cNvSpPr/>
                        <wps:spPr>
                          <a:xfrm>
                            <a:off x="1196384" y="846241"/>
                            <a:ext cx="117157" cy="11679"/>
                          </a:xfrm>
                          <a:custGeom>
                            <a:avLst/>
                            <a:gdLst>
                              <a:gd name="connsiteX0" fmla="*/ 117158 w 117157"/>
                              <a:gd name="connsiteY0" fmla="*/ 9775 h 11679"/>
                              <a:gd name="connsiteX1" fmla="*/ 0 w 117157"/>
                              <a:gd name="connsiteY1" fmla="*/ 11680 h 11679"/>
                              <a:gd name="connsiteX2" fmla="*/ 117158 w 117157"/>
                              <a:gd name="connsiteY2" fmla="*/ 9775 h 11679"/>
                            </a:gdLst>
                            <a:ahLst/>
                            <a:cxnLst>
                              <a:cxn ang="0">
                                <a:pos x="connsiteX0" y="connsiteY0"/>
                              </a:cxn>
                              <a:cxn ang="0">
                                <a:pos x="connsiteX1" y="connsiteY1"/>
                              </a:cxn>
                              <a:cxn ang="0">
                                <a:pos x="connsiteX2" y="connsiteY2"/>
                              </a:cxn>
                            </a:cxnLst>
                            <a:rect l="l" t="t" r="r" b="b"/>
                            <a:pathLst>
                              <a:path w="117157" h="11679">
                                <a:moveTo>
                                  <a:pt x="117158" y="9775"/>
                                </a:moveTo>
                                <a:cubicBezTo>
                                  <a:pt x="78105" y="10728"/>
                                  <a:pt x="39053" y="10728"/>
                                  <a:pt x="0" y="11680"/>
                                </a:cubicBezTo>
                                <a:cubicBezTo>
                                  <a:pt x="39053" y="-5465"/>
                                  <a:pt x="78105" y="-1655"/>
                                  <a:pt x="117158" y="9775"/>
                                </a:cubicBezTo>
                                <a:close/>
                              </a:path>
                            </a:pathLst>
                          </a:custGeom>
                          <a:solidFill>
                            <a:srgbClr val="3D76A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reeform: Shape 346"/>
                        <wps:cNvSpPr/>
                        <wps:spPr>
                          <a:xfrm>
                            <a:off x="1010650" y="968411"/>
                            <a:ext cx="28276" cy="35242"/>
                          </a:xfrm>
                          <a:custGeom>
                            <a:avLst/>
                            <a:gdLst>
                              <a:gd name="connsiteX0" fmla="*/ 950 w 28276"/>
                              <a:gd name="connsiteY0" fmla="*/ 34290 h 35242"/>
                              <a:gd name="connsiteX1" fmla="*/ 14285 w 28276"/>
                              <a:gd name="connsiteY1" fmla="*/ 0 h 35242"/>
                              <a:gd name="connsiteX2" fmla="*/ 27620 w 28276"/>
                              <a:gd name="connsiteY2" fmla="*/ 35242 h 35242"/>
                              <a:gd name="connsiteX3" fmla="*/ 950 w 28276"/>
                              <a:gd name="connsiteY3" fmla="*/ 34290 h 35242"/>
                            </a:gdLst>
                            <a:ahLst/>
                            <a:cxnLst>
                              <a:cxn ang="0">
                                <a:pos x="connsiteX0" y="connsiteY0"/>
                              </a:cxn>
                              <a:cxn ang="0">
                                <a:pos x="connsiteX1" y="connsiteY1"/>
                              </a:cxn>
                              <a:cxn ang="0">
                                <a:pos x="connsiteX2" y="connsiteY2"/>
                              </a:cxn>
                              <a:cxn ang="0">
                                <a:pos x="connsiteX3" y="connsiteY3"/>
                              </a:cxn>
                            </a:cxnLst>
                            <a:rect l="l" t="t" r="r" b="b"/>
                            <a:pathLst>
                              <a:path w="28276" h="35242">
                                <a:moveTo>
                                  <a:pt x="950" y="34290"/>
                                </a:moveTo>
                                <a:cubicBezTo>
                                  <a:pt x="1902" y="20955"/>
                                  <a:pt x="-6670" y="0"/>
                                  <a:pt x="14285" y="0"/>
                                </a:cubicBezTo>
                                <a:cubicBezTo>
                                  <a:pt x="34287" y="0"/>
                                  <a:pt x="26667" y="21908"/>
                                  <a:pt x="27620" y="35242"/>
                                </a:cubicBezTo>
                                <a:cubicBezTo>
                                  <a:pt x="18095" y="34290"/>
                                  <a:pt x="9522" y="34290"/>
                                  <a:pt x="950" y="34290"/>
                                </a:cubicBezTo>
                                <a:close/>
                              </a:path>
                            </a:pathLst>
                          </a:custGeom>
                          <a:solidFill>
                            <a:srgbClr val="8DB4C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reeform: Shape 347"/>
                        <wps:cNvSpPr/>
                        <wps:spPr>
                          <a:xfrm>
                            <a:off x="2099355" y="956029"/>
                            <a:ext cx="20044" cy="46672"/>
                          </a:xfrm>
                          <a:custGeom>
                            <a:avLst/>
                            <a:gdLst>
                              <a:gd name="connsiteX0" fmla="*/ 952 w 20044"/>
                              <a:gd name="connsiteY0" fmla="*/ 46672 h 46672"/>
                              <a:gd name="connsiteX1" fmla="*/ 0 w 20044"/>
                              <a:gd name="connsiteY1" fmla="*/ 0 h 46672"/>
                              <a:gd name="connsiteX2" fmla="*/ 17145 w 20044"/>
                              <a:gd name="connsiteY2" fmla="*/ 45720 h 46672"/>
                              <a:gd name="connsiteX3" fmla="*/ 952 w 20044"/>
                              <a:gd name="connsiteY3" fmla="*/ 46672 h 46672"/>
                            </a:gdLst>
                            <a:ahLst/>
                            <a:cxnLst>
                              <a:cxn ang="0">
                                <a:pos x="connsiteX0" y="connsiteY0"/>
                              </a:cxn>
                              <a:cxn ang="0">
                                <a:pos x="connsiteX1" y="connsiteY1"/>
                              </a:cxn>
                              <a:cxn ang="0">
                                <a:pos x="connsiteX2" y="connsiteY2"/>
                              </a:cxn>
                              <a:cxn ang="0">
                                <a:pos x="connsiteX3" y="connsiteY3"/>
                              </a:cxn>
                            </a:cxnLst>
                            <a:rect l="l" t="t" r="r" b="b"/>
                            <a:pathLst>
                              <a:path w="20044" h="46672">
                                <a:moveTo>
                                  <a:pt x="952" y="46672"/>
                                </a:moveTo>
                                <a:cubicBezTo>
                                  <a:pt x="952" y="31433"/>
                                  <a:pt x="0" y="15240"/>
                                  <a:pt x="0" y="0"/>
                                </a:cubicBezTo>
                                <a:cubicBezTo>
                                  <a:pt x="34290" y="4763"/>
                                  <a:pt x="13335" y="29528"/>
                                  <a:pt x="17145" y="45720"/>
                                </a:cubicBezTo>
                                <a:cubicBezTo>
                                  <a:pt x="11430" y="45720"/>
                                  <a:pt x="6667" y="46672"/>
                                  <a:pt x="952" y="46672"/>
                                </a:cubicBezTo>
                                <a:close/>
                              </a:path>
                            </a:pathLst>
                          </a:custGeom>
                          <a:solidFill>
                            <a:srgbClr val="BEC1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reeform: Shape 348"/>
                        <wps:cNvSpPr/>
                        <wps:spPr>
                          <a:xfrm>
                            <a:off x="754663" y="957933"/>
                            <a:ext cx="20128" cy="44767"/>
                          </a:xfrm>
                          <a:custGeom>
                            <a:avLst/>
                            <a:gdLst>
                              <a:gd name="connsiteX0" fmla="*/ 1667 w 20128"/>
                              <a:gd name="connsiteY0" fmla="*/ 44767 h 44767"/>
                              <a:gd name="connsiteX1" fmla="*/ 11192 w 20128"/>
                              <a:gd name="connsiteY1" fmla="*/ 0 h 44767"/>
                              <a:gd name="connsiteX2" fmla="*/ 19764 w 20128"/>
                              <a:gd name="connsiteY2" fmla="*/ 44767 h 44767"/>
                              <a:gd name="connsiteX3" fmla="*/ 1667 w 20128"/>
                              <a:gd name="connsiteY3" fmla="*/ 44767 h 44767"/>
                            </a:gdLst>
                            <a:ahLst/>
                            <a:cxnLst>
                              <a:cxn ang="0">
                                <a:pos x="connsiteX0" y="connsiteY0"/>
                              </a:cxn>
                              <a:cxn ang="0">
                                <a:pos x="connsiteX1" y="connsiteY1"/>
                              </a:cxn>
                              <a:cxn ang="0">
                                <a:pos x="connsiteX2" y="connsiteY2"/>
                              </a:cxn>
                              <a:cxn ang="0">
                                <a:pos x="connsiteX3" y="connsiteY3"/>
                              </a:cxn>
                            </a:cxnLst>
                            <a:rect l="l" t="t" r="r" b="b"/>
                            <a:pathLst>
                              <a:path w="20128" h="44767">
                                <a:moveTo>
                                  <a:pt x="1667" y="44767"/>
                                </a:moveTo>
                                <a:cubicBezTo>
                                  <a:pt x="2619" y="30480"/>
                                  <a:pt x="-6906" y="13335"/>
                                  <a:pt x="11192" y="0"/>
                                </a:cubicBezTo>
                                <a:cubicBezTo>
                                  <a:pt x="25479" y="13335"/>
                                  <a:pt x="17859" y="29528"/>
                                  <a:pt x="19764" y="44767"/>
                                </a:cubicBezTo>
                                <a:cubicBezTo>
                                  <a:pt x="13097" y="44767"/>
                                  <a:pt x="7382" y="44767"/>
                                  <a:pt x="1667" y="44767"/>
                                </a:cubicBezTo>
                                <a:close/>
                              </a:path>
                            </a:pathLst>
                          </a:custGeom>
                          <a:solidFill>
                            <a:srgbClr val="B7C9D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reeform: Shape 349"/>
                        <wps:cNvSpPr/>
                        <wps:spPr>
                          <a:xfrm>
                            <a:off x="918254" y="957933"/>
                            <a:ext cx="22397" cy="45720"/>
                          </a:xfrm>
                          <a:custGeom>
                            <a:avLst/>
                            <a:gdLst>
                              <a:gd name="connsiteX0" fmla="*/ 2858 w 22397"/>
                              <a:gd name="connsiteY0" fmla="*/ 45720 h 45720"/>
                              <a:gd name="connsiteX1" fmla="*/ 0 w 22397"/>
                              <a:gd name="connsiteY1" fmla="*/ 0 h 45720"/>
                              <a:gd name="connsiteX2" fmla="*/ 21908 w 22397"/>
                              <a:gd name="connsiteY2" fmla="*/ 44767 h 45720"/>
                              <a:gd name="connsiteX3" fmla="*/ 2858 w 22397"/>
                              <a:gd name="connsiteY3" fmla="*/ 45720 h 45720"/>
                            </a:gdLst>
                            <a:ahLst/>
                            <a:cxnLst>
                              <a:cxn ang="0">
                                <a:pos x="connsiteX0" y="connsiteY0"/>
                              </a:cxn>
                              <a:cxn ang="0">
                                <a:pos x="connsiteX1" y="connsiteY1"/>
                              </a:cxn>
                              <a:cxn ang="0">
                                <a:pos x="connsiteX2" y="connsiteY2"/>
                              </a:cxn>
                              <a:cxn ang="0">
                                <a:pos x="connsiteX3" y="connsiteY3"/>
                              </a:cxn>
                            </a:cxnLst>
                            <a:rect l="l" t="t" r="r" b="b"/>
                            <a:pathLst>
                              <a:path w="22397" h="45720">
                                <a:moveTo>
                                  <a:pt x="2858" y="45720"/>
                                </a:moveTo>
                                <a:cubicBezTo>
                                  <a:pt x="1905" y="32385"/>
                                  <a:pt x="953" y="18098"/>
                                  <a:pt x="0" y="0"/>
                                </a:cubicBezTo>
                                <a:cubicBezTo>
                                  <a:pt x="27623" y="9525"/>
                                  <a:pt x="21908" y="28575"/>
                                  <a:pt x="21908" y="44767"/>
                                </a:cubicBezTo>
                                <a:cubicBezTo>
                                  <a:pt x="15240" y="45720"/>
                                  <a:pt x="9525" y="45720"/>
                                  <a:pt x="2858" y="45720"/>
                                </a:cubicBezTo>
                                <a:close/>
                              </a:path>
                            </a:pathLst>
                          </a:custGeom>
                          <a:solidFill>
                            <a:srgbClr val="A8C3D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reeform: Shape 350"/>
                        <wps:cNvSpPr/>
                        <wps:spPr>
                          <a:xfrm>
                            <a:off x="2155552" y="956029"/>
                            <a:ext cx="22859" cy="46320"/>
                          </a:xfrm>
                          <a:custGeom>
                            <a:avLst/>
                            <a:gdLst>
                              <a:gd name="connsiteX0" fmla="*/ 0 w 22859"/>
                              <a:gd name="connsiteY0" fmla="*/ 40005 h 46320"/>
                              <a:gd name="connsiteX1" fmla="*/ 9525 w 22859"/>
                              <a:gd name="connsiteY1" fmla="*/ 0 h 46320"/>
                              <a:gd name="connsiteX2" fmla="*/ 22860 w 22859"/>
                              <a:gd name="connsiteY2" fmla="*/ 39053 h 46320"/>
                              <a:gd name="connsiteX3" fmla="*/ 0 w 22859"/>
                              <a:gd name="connsiteY3" fmla="*/ 40005 h 46320"/>
                            </a:gdLst>
                            <a:ahLst/>
                            <a:cxnLst>
                              <a:cxn ang="0">
                                <a:pos x="connsiteX0" y="connsiteY0"/>
                              </a:cxn>
                              <a:cxn ang="0">
                                <a:pos x="connsiteX1" y="connsiteY1"/>
                              </a:cxn>
                              <a:cxn ang="0">
                                <a:pos x="connsiteX2" y="connsiteY2"/>
                              </a:cxn>
                              <a:cxn ang="0">
                                <a:pos x="connsiteX3" y="connsiteY3"/>
                              </a:cxn>
                            </a:cxnLst>
                            <a:rect l="l" t="t" r="r" b="b"/>
                            <a:pathLst>
                              <a:path w="22859" h="46320">
                                <a:moveTo>
                                  <a:pt x="0" y="40005"/>
                                </a:moveTo>
                                <a:cubicBezTo>
                                  <a:pt x="2857" y="27622"/>
                                  <a:pt x="-2858" y="11430"/>
                                  <a:pt x="9525" y="0"/>
                                </a:cubicBezTo>
                                <a:cubicBezTo>
                                  <a:pt x="28575" y="10478"/>
                                  <a:pt x="19050" y="26670"/>
                                  <a:pt x="22860" y="39053"/>
                                </a:cubicBezTo>
                                <a:cubicBezTo>
                                  <a:pt x="15240" y="48578"/>
                                  <a:pt x="7620" y="48578"/>
                                  <a:pt x="0" y="40005"/>
                                </a:cubicBezTo>
                                <a:close/>
                              </a:path>
                            </a:pathLst>
                          </a:custGeom>
                          <a:solidFill>
                            <a:srgbClr val="C0C1C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1" name="Freeform: Shape 351"/>
                        <wps:cNvSpPr/>
                        <wps:spPr>
                          <a:xfrm>
                            <a:off x="1674653" y="956029"/>
                            <a:ext cx="21440" cy="46672"/>
                          </a:xfrm>
                          <a:custGeom>
                            <a:avLst/>
                            <a:gdLst>
                              <a:gd name="connsiteX0" fmla="*/ 3696 w 21440"/>
                              <a:gd name="connsiteY0" fmla="*/ 46672 h 46672"/>
                              <a:gd name="connsiteX1" fmla="*/ 8459 w 21440"/>
                              <a:gd name="connsiteY1" fmla="*/ 0 h 46672"/>
                              <a:gd name="connsiteX2" fmla="*/ 17984 w 21440"/>
                              <a:gd name="connsiteY2" fmla="*/ 45720 h 46672"/>
                              <a:gd name="connsiteX3" fmla="*/ 3696 w 21440"/>
                              <a:gd name="connsiteY3" fmla="*/ 46672 h 46672"/>
                            </a:gdLst>
                            <a:ahLst/>
                            <a:cxnLst>
                              <a:cxn ang="0">
                                <a:pos x="connsiteX0" y="connsiteY0"/>
                              </a:cxn>
                              <a:cxn ang="0">
                                <a:pos x="connsiteX1" y="connsiteY1"/>
                              </a:cxn>
                              <a:cxn ang="0">
                                <a:pos x="connsiteX2" y="connsiteY2"/>
                              </a:cxn>
                              <a:cxn ang="0">
                                <a:pos x="connsiteX3" y="connsiteY3"/>
                              </a:cxn>
                            </a:cxnLst>
                            <a:rect l="l" t="t" r="r" b="b"/>
                            <a:pathLst>
                              <a:path w="21440" h="46672">
                                <a:moveTo>
                                  <a:pt x="3696" y="46672"/>
                                </a:moveTo>
                                <a:cubicBezTo>
                                  <a:pt x="839" y="31433"/>
                                  <a:pt x="-4876" y="16192"/>
                                  <a:pt x="8459" y="0"/>
                                </a:cubicBezTo>
                                <a:cubicBezTo>
                                  <a:pt x="28461" y="12383"/>
                                  <a:pt x="19889" y="29528"/>
                                  <a:pt x="17984" y="45720"/>
                                </a:cubicBezTo>
                                <a:cubicBezTo>
                                  <a:pt x="13221" y="45720"/>
                                  <a:pt x="8459" y="46672"/>
                                  <a:pt x="3696" y="46672"/>
                                </a:cubicBezTo>
                                <a:close/>
                              </a:path>
                            </a:pathLst>
                          </a:custGeom>
                          <a:solidFill>
                            <a:srgbClr val="B5BEC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2" name="Freeform: Shape 352"/>
                        <wps:cNvSpPr/>
                        <wps:spPr>
                          <a:xfrm>
                            <a:off x="1889805" y="958886"/>
                            <a:ext cx="22621" cy="44119"/>
                          </a:xfrm>
                          <a:custGeom>
                            <a:avLst/>
                            <a:gdLst>
                              <a:gd name="connsiteX0" fmla="*/ 0 w 22621"/>
                              <a:gd name="connsiteY0" fmla="*/ 36195 h 44119"/>
                              <a:gd name="connsiteX1" fmla="*/ 13335 w 22621"/>
                              <a:gd name="connsiteY1" fmla="*/ 0 h 44119"/>
                              <a:gd name="connsiteX2" fmla="*/ 19050 w 22621"/>
                              <a:gd name="connsiteY2" fmla="*/ 43815 h 44119"/>
                              <a:gd name="connsiteX3" fmla="*/ 0 w 22621"/>
                              <a:gd name="connsiteY3" fmla="*/ 36195 h 44119"/>
                            </a:gdLst>
                            <a:ahLst/>
                            <a:cxnLst>
                              <a:cxn ang="0">
                                <a:pos x="connsiteX0" y="connsiteY0"/>
                              </a:cxn>
                              <a:cxn ang="0">
                                <a:pos x="connsiteX1" y="connsiteY1"/>
                              </a:cxn>
                              <a:cxn ang="0">
                                <a:pos x="connsiteX2" y="connsiteY2"/>
                              </a:cxn>
                              <a:cxn ang="0">
                                <a:pos x="connsiteX3" y="connsiteY3"/>
                              </a:cxn>
                            </a:cxnLst>
                            <a:rect l="l" t="t" r="r" b="b"/>
                            <a:pathLst>
                              <a:path w="22621" h="44119">
                                <a:moveTo>
                                  <a:pt x="0" y="36195"/>
                                </a:moveTo>
                                <a:cubicBezTo>
                                  <a:pt x="3810" y="24765"/>
                                  <a:pt x="-4763" y="9525"/>
                                  <a:pt x="13335" y="0"/>
                                </a:cubicBezTo>
                                <a:cubicBezTo>
                                  <a:pt x="27622" y="12383"/>
                                  <a:pt x="21907" y="28575"/>
                                  <a:pt x="19050" y="43815"/>
                                </a:cubicBezTo>
                                <a:cubicBezTo>
                                  <a:pt x="12382" y="44767"/>
                                  <a:pt x="4763" y="43815"/>
                                  <a:pt x="0" y="36195"/>
                                </a:cubicBezTo>
                                <a:close/>
                              </a:path>
                            </a:pathLst>
                          </a:custGeom>
                          <a:solidFill>
                            <a:srgbClr val="AEB8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3" name="Freeform: Shape 353"/>
                        <wps:cNvSpPr/>
                        <wps:spPr>
                          <a:xfrm>
                            <a:off x="1783671" y="957933"/>
                            <a:ext cx="21122" cy="44767"/>
                          </a:xfrm>
                          <a:custGeom>
                            <a:avLst/>
                            <a:gdLst>
                              <a:gd name="connsiteX0" fmla="*/ 3263 w 21122"/>
                              <a:gd name="connsiteY0" fmla="*/ 43815 h 44767"/>
                              <a:gd name="connsiteX1" fmla="*/ 8978 w 21122"/>
                              <a:gd name="connsiteY1" fmla="*/ 0 h 44767"/>
                              <a:gd name="connsiteX2" fmla="*/ 17551 w 21122"/>
                              <a:gd name="connsiteY2" fmla="*/ 44767 h 44767"/>
                              <a:gd name="connsiteX3" fmla="*/ 3263 w 21122"/>
                              <a:gd name="connsiteY3" fmla="*/ 43815 h 44767"/>
                            </a:gdLst>
                            <a:ahLst/>
                            <a:cxnLst>
                              <a:cxn ang="0">
                                <a:pos x="connsiteX0" y="connsiteY0"/>
                              </a:cxn>
                              <a:cxn ang="0">
                                <a:pos x="connsiteX1" y="connsiteY1"/>
                              </a:cxn>
                              <a:cxn ang="0">
                                <a:pos x="connsiteX2" y="connsiteY2"/>
                              </a:cxn>
                              <a:cxn ang="0">
                                <a:pos x="connsiteX3" y="connsiteY3"/>
                              </a:cxn>
                            </a:cxnLst>
                            <a:rect l="l" t="t" r="r" b="b"/>
                            <a:pathLst>
                              <a:path w="21122" h="44767">
                                <a:moveTo>
                                  <a:pt x="3263" y="43815"/>
                                </a:moveTo>
                                <a:cubicBezTo>
                                  <a:pt x="-547" y="28575"/>
                                  <a:pt x="-3404" y="14288"/>
                                  <a:pt x="8978" y="0"/>
                                </a:cubicBezTo>
                                <a:cubicBezTo>
                                  <a:pt x="28028" y="14288"/>
                                  <a:pt x="19456" y="29528"/>
                                  <a:pt x="17551" y="44767"/>
                                </a:cubicBezTo>
                                <a:cubicBezTo>
                                  <a:pt x="13741" y="44767"/>
                                  <a:pt x="8026" y="44767"/>
                                  <a:pt x="3263" y="43815"/>
                                </a:cubicBezTo>
                                <a:close/>
                              </a:path>
                            </a:pathLst>
                          </a:custGeom>
                          <a:solidFill>
                            <a:srgbClr val="AAB7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4" name="Freeform: Shape 354"/>
                        <wps:cNvSpPr/>
                        <wps:spPr>
                          <a:xfrm>
                            <a:off x="1842056" y="956029"/>
                            <a:ext cx="21916" cy="46672"/>
                          </a:xfrm>
                          <a:custGeom>
                            <a:avLst/>
                            <a:gdLst>
                              <a:gd name="connsiteX0" fmla="*/ 10601 w 21916"/>
                              <a:gd name="connsiteY0" fmla="*/ 0 h 46672"/>
                              <a:gd name="connsiteX1" fmla="*/ 18221 w 21916"/>
                              <a:gd name="connsiteY1" fmla="*/ 46672 h 46672"/>
                              <a:gd name="connsiteX2" fmla="*/ 2981 w 21916"/>
                              <a:gd name="connsiteY2" fmla="*/ 46672 h 46672"/>
                              <a:gd name="connsiteX3" fmla="*/ 10601 w 21916"/>
                              <a:gd name="connsiteY3" fmla="*/ 0 h 46672"/>
                            </a:gdLst>
                            <a:ahLst/>
                            <a:cxnLst>
                              <a:cxn ang="0">
                                <a:pos x="connsiteX0" y="connsiteY0"/>
                              </a:cxn>
                              <a:cxn ang="0">
                                <a:pos x="connsiteX1" y="connsiteY1"/>
                              </a:cxn>
                              <a:cxn ang="0">
                                <a:pos x="connsiteX2" y="connsiteY2"/>
                              </a:cxn>
                              <a:cxn ang="0">
                                <a:pos x="connsiteX3" y="connsiteY3"/>
                              </a:cxn>
                            </a:cxnLst>
                            <a:rect l="l" t="t" r="r" b="b"/>
                            <a:pathLst>
                              <a:path w="21916" h="46672">
                                <a:moveTo>
                                  <a:pt x="10601" y="0"/>
                                </a:moveTo>
                                <a:cubicBezTo>
                                  <a:pt x="27746" y="13335"/>
                                  <a:pt x="21079" y="30480"/>
                                  <a:pt x="18221" y="46672"/>
                                </a:cubicBezTo>
                                <a:cubicBezTo>
                                  <a:pt x="13459" y="46672"/>
                                  <a:pt x="8696" y="46672"/>
                                  <a:pt x="2981" y="46672"/>
                                </a:cubicBezTo>
                                <a:cubicBezTo>
                                  <a:pt x="1076" y="30480"/>
                                  <a:pt x="-5591" y="13335"/>
                                  <a:pt x="10601" y="0"/>
                                </a:cubicBezTo>
                                <a:close/>
                              </a:path>
                            </a:pathLst>
                          </a:custGeom>
                          <a:solidFill>
                            <a:srgbClr val="B1B9C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 name="Freeform: Shape 355"/>
                        <wps:cNvSpPr/>
                        <wps:spPr>
                          <a:xfrm>
                            <a:off x="1615597" y="956981"/>
                            <a:ext cx="21795" cy="46672"/>
                          </a:xfrm>
                          <a:custGeom>
                            <a:avLst/>
                            <a:gdLst>
                              <a:gd name="connsiteX0" fmla="*/ 3698 w 21795"/>
                              <a:gd name="connsiteY0" fmla="*/ 46672 h 46672"/>
                              <a:gd name="connsiteX1" fmla="*/ 5603 w 21795"/>
                              <a:gd name="connsiteY1" fmla="*/ 0 h 46672"/>
                              <a:gd name="connsiteX2" fmla="*/ 21795 w 21795"/>
                              <a:gd name="connsiteY2" fmla="*/ 38100 h 46672"/>
                              <a:gd name="connsiteX3" fmla="*/ 3698 w 21795"/>
                              <a:gd name="connsiteY3" fmla="*/ 46672 h 46672"/>
                            </a:gdLst>
                            <a:ahLst/>
                            <a:cxnLst>
                              <a:cxn ang="0">
                                <a:pos x="connsiteX0" y="connsiteY0"/>
                              </a:cxn>
                              <a:cxn ang="0">
                                <a:pos x="connsiteX1" y="connsiteY1"/>
                              </a:cxn>
                              <a:cxn ang="0">
                                <a:pos x="connsiteX2" y="connsiteY2"/>
                              </a:cxn>
                              <a:cxn ang="0">
                                <a:pos x="connsiteX3" y="connsiteY3"/>
                              </a:cxn>
                            </a:cxnLst>
                            <a:rect l="l" t="t" r="r" b="b"/>
                            <a:pathLst>
                              <a:path w="21795" h="46672">
                                <a:moveTo>
                                  <a:pt x="3698" y="46672"/>
                                </a:moveTo>
                                <a:cubicBezTo>
                                  <a:pt x="-112" y="31432"/>
                                  <a:pt x="-2970" y="16192"/>
                                  <a:pt x="5603" y="0"/>
                                </a:cubicBezTo>
                                <a:cubicBezTo>
                                  <a:pt x="27510" y="7620"/>
                                  <a:pt x="17985" y="25717"/>
                                  <a:pt x="21795" y="38100"/>
                                </a:cubicBezTo>
                                <a:cubicBezTo>
                                  <a:pt x="16080" y="40957"/>
                                  <a:pt x="10365" y="43815"/>
                                  <a:pt x="3698" y="46672"/>
                                </a:cubicBezTo>
                                <a:close/>
                              </a:path>
                            </a:pathLst>
                          </a:custGeom>
                          <a:solidFill>
                            <a:srgbClr val="ADBCC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 name="Freeform: Shape 356"/>
                        <wps:cNvSpPr/>
                        <wps:spPr>
                          <a:xfrm>
                            <a:off x="2372118" y="958886"/>
                            <a:ext cx="21144" cy="44767"/>
                          </a:xfrm>
                          <a:custGeom>
                            <a:avLst/>
                            <a:gdLst>
                              <a:gd name="connsiteX0" fmla="*/ 1556 w 21144"/>
                              <a:gd name="connsiteY0" fmla="*/ 42863 h 44767"/>
                              <a:gd name="connsiteX1" fmla="*/ 6319 w 21144"/>
                              <a:gd name="connsiteY1" fmla="*/ 0 h 44767"/>
                              <a:gd name="connsiteX2" fmla="*/ 18701 w 21144"/>
                              <a:gd name="connsiteY2" fmla="*/ 44767 h 44767"/>
                              <a:gd name="connsiteX3" fmla="*/ 1556 w 21144"/>
                              <a:gd name="connsiteY3" fmla="*/ 42863 h 44767"/>
                            </a:gdLst>
                            <a:ahLst/>
                            <a:cxnLst>
                              <a:cxn ang="0">
                                <a:pos x="connsiteX0" y="connsiteY0"/>
                              </a:cxn>
                              <a:cxn ang="0">
                                <a:pos x="connsiteX1" y="connsiteY1"/>
                              </a:cxn>
                              <a:cxn ang="0">
                                <a:pos x="connsiteX2" y="connsiteY2"/>
                              </a:cxn>
                              <a:cxn ang="0">
                                <a:pos x="connsiteX3" y="connsiteY3"/>
                              </a:cxn>
                            </a:cxnLst>
                            <a:rect l="l" t="t" r="r" b="b"/>
                            <a:pathLst>
                              <a:path w="21144" h="44767">
                                <a:moveTo>
                                  <a:pt x="1556" y="42863"/>
                                </a:moveTo>
                                <a:cubicBezTo>
                                  <a:pt x="604" y="28575"/>
                                  <a:pt x="-3206" y="15240"/>
                                  <a:pt x="6319" y="0"/>
                                </a:cubicBezTo>
                                <a:cubicBezTo>
                                  <a:pt x="28226" y="11430"/>
                                  <a:pt x="19654" y="29527"/>
                                  <a:pt x="18701" y="44767"/>
                                </a:cubicBezTo>
                                <a:cubicBezTo>
                                  <a:pt x="13939" y="43815"/>
                                  <a:pt x="7271" y="43815"/>
                                  <a:pt x="1556" y="42863"/>
                                </a:cubicBezTo>
                                <a:close/>
                              </a:path>
                            </a:pathLst>
                          </a:custGeom>
                          <a:solidFill>
                            <a:srgbClr val="B8B4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7" name="Freeform: Shape 357"/>
                        <wps:cNvSpPr/>
                        <wps:spPr>
                          <a:xfrm>
                            <a:off x="2323430" y="959838"/>
                            <a:ext cx="21193" cy="42862"/>
                          </a:xfrm>
                          <a:custGeom>
                            <a:avLst/>
                            <a:gdLst>
                              <a:gd name="connsiteX0" fmla="*/ 1667 w 21193"/>
                              <a:gd name="connsiteY0" fmla="*/ 42863 h 42862"/>
                              <a:gd name="connsiteX1" fmla="*/ 11192 w 21193"/>
                              <a:gd name="connsiteY1" fmla="*/ 0 h 42862"/>
                              <a:gd name="connsiteX2" fmla="*/ 19764 w 21193"/>
                              <a:gd name="connsiteY2" fmla="*/ 42863 h 42862"/>
                              <a:gd name="connsiteX3" fmla="*/ 1667 w 21193"/>
                              <a:gd name="connsiteY3" fmla="*/ 42863 h 42862"/>
                            </a:gdLst>
                            <a:ahLst/>
                            <a:cxnLst>
                              <a:cxn ang="0">
                                <a:pos x="connsiteX0" y="connsiteY0"/>
                              </a:cxn>
                              <a:cxn ang="0">
                                <a:pos x="connsiteX1" y="connsiteY1"/>
                              </a:cxn>
                              <a:cxn ang="0">
                                <a:pos x="connsiteX2" y="connsiteY2"/>
                              </a:cxn>
                              <a:cxn ang="0">
                                <a:pos x="connsiteX3" y="connsiteY3"/>
                              </a:cxn>
                            </a:cxnLst>
                            <a:rect l="l" t="t" r="r" b="b"/>
                            <a:pathLst>
                              <a:path w="21193" h="42862">
                                <a:moveTo>
                                  <a:pt x="1667" y="42863"/>
                                </a:moveTo>
                                <a:cubicBezTo>
                                  <a:pt x="2619" y="28575"/>
                                  <a:pt x="-6906" y="11430"/>
                                  <a:pt x="11192" y="0"/>
                                </a:cubicBezTo>
                                <a:cubicBezTo>
                                  <a:pt x="27384" y="12383"/>
                                  <a:pt x="18812" y="28575"/>
                                  <a:pt x="19764" y="42863"/>
                                </a:cubicBezTo>
                                <a:cubicBezTo>
                                  <a:pt x="13097" y="42863"/>
                                  <a:pt x="7382" y="42863"/>
                                  <a:pt x="1667" y="42863"/>
                                </a:cubicBezTo>
                                <a:close/>
                              </a:path>
                            </a:pathLst>
                          </a:custGeom>
                          <a:solidFill>
                            <a:srgbClr val="B8B1C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8" name="Freeform: Shape 358"/>
                        <wps:cNvSpPr/>
                        <wps:spPr>
                          <a:xfrm>
                            <a:off x="627583" y="779627"/>
                            <a:ext cx="81269" cy="59288"/>
                          </a:xfrm>
                          <a:custGeom>
                            <a:avLst/>
                            <a:gdLst>
                              <a:gd name="connsiteX0" fmla="*/ 159 w 81269"/>
                              <a:gd name="connsiteY0" fmla="*/ 6857 h 59288"/>
                              <a:gd name="connsiteX1" fmla="*/ 62072 w 81269"/>
                              <a:gd name="connsiteY1" fmla="*/ 3999 h 59288"/>
                              <a:gd name="connsiteX2" fmla="*/ 74454 w 81269"/>
                              <a:gd name="connsiteY2" fmla="*/ 189 h 59288"/>
                              <a:gd name="connsiteX3" fmla="*/ 81122 w 81269"/>
                              <a:gd name="connsiteY3" fmla="*/ 17334 h 59288"/>
                              <a:gd name="connsiteX4" fmla="*/ 43022 w 81269"/>
                              <a:gd name="connsiteY4" fmla="*/ 59244 h 59288"/>
                              <a:gd name="connsiteX5" fmla="*/ 159 w 81269"/>
                              <a:gd name="connsiteY5" fmla="*/ 6857 h 59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269" h="59288">
                                <a:moveTo>
                                  <a:pt x="159" y="6857"/>
                                </a:moveTo>
                                <a:cubicBezTo>
                                  <a:pt x="25877" y="23049"/>
                                  <a:pt x="51594" y="74484"/>
                                  <a:pt x="62072" y="3999"/>
                                </a:cubicBezTo>
                                <a:cubicBezTo>
                                  <a:pt x="62072" y="2094"/>
                                  <a:pt x="73502" y="-763"/>
                                  <a:pt x="74454" y="189"/>
                                </a:cubicBezTo>
                                <a:cubicBezTo>
                                  <a:pt x="78264" y="4952"/>
                                  <a:pt x="82074" y="11619"/>
                                  <a:pt x="81122" y="17334"/>
                                </a:cubicBezTo>
                                <a:cubicBezTo>
                                  <a:pt x="80169" y="41147"/>
                                  <a:pt x="69692" y="58292"/>
                                  <a:pt x="43022" y="59244"/>
                                </a:cubicBezTo>
                                <a:cubicBezTo>
                                  <a:pt x="13494" y="60197"/>
                                  <a:pt x="-1746" y="45909"/>
                                  <a:pt x="159" y="6857"/>
                                </a:cubicBezTo>
                                <a:close/>
                              </a:path>
                            </a:pathLst>
                          </a:custGeom>
                          <a:solidFill>
                            <a:srgbClr val="2F333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9" name="Freeform: Shape 359"/>
                        <wps:cNvSpPr/>
                        <wps:spPr>
                          <a:xfrm>
                            <a:off x="570520" y="704019"/>
                            <a:ext cx="38496" cy="38766"/>
                          </a:xfrm>
                          <a:custGeom>
                            <a:avLst/>
                            <a:gdLst>
                              <a:gd name="connsiteX0" fmla="*/ 38172 w 38496"/>
                              <a:gd name="connsiteY0" fmla="*/ 20552 h 38766"/>
                              <a:gd name="connsiteX1" fmla="*/ 18170 w 38496"/>
                              <a:gd name="connsiteY1" fmla="*/ 38650 h 38766"/>
                              <a:gd name="connsiteX2" fmla="*/ 72 w 38496"/>
                              <a:gd name="connsiteY2" fmla="*/ 19600 h 38766"/>
                              <a:gd name="connsiteX3" fmla="*/ 22932 w 38496"/>
                              <a:gd name="connsiteY3" fmla="*/ 550 h 38766"/>
                              <a:gd name="connsiteX4" fmla="*/ 38172 w 38496"/>
                              <a:gd name="connsiteY4" fmla="*/ 20552 h 387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96" h="38766">
                                <a:moveTo>
                                  <a:pt x="38172" y="20552"/>
                                </a:moveTo>
                                <a:cubicBezTo>
                                  <a:pt x="37220" y="34839"/>
                                  <a:pt x="29600" y="39602"/>
                                  <a:pt x="18170" y="38650"/>
                                </a:cubicBezTo>
                                <a:cubicBezTo>
                                  <a:pt x="7692" y="37697"/>
                                  <a:pt x="-880" y="31982"/>
                                  <a:pt x="72" y="19600"/>
                                </a:cubicBezTo>
                                <a:cubicBezTo>
                                  <a:pt x="1025" y="6264"/>
                                  <a:pt x="9597" y="-2308"/>
                                  <a:pt x="22932" y="550"/>
                                </a:cubicBezTo>
                                <a:cubicBezTo>
                                  <a:pt x="33410" y="2455"/>
                                  <a:pt x="40077" y="11027"/>
                                  <a:pt x="38172" y="20552"/>
                                </a:cubicBezTo>
                                <a:close/>
                              </a:path>
                            </a:pathLst>
                          </a:custGeom>
                          <a:solidFill>
                            <a:srgbClr val="3A424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0" name="Freeform: Shape 360"/>
                        <wps:cNvSpPr/>
                        <wps:spPr>
                          <a:xfrm>
                            <a:off x="694315" y="682661"/>
                            <a:ext cx="35344" cy="38190"/>
                          </a:xfrm>
                          <a:custGeom>
                            <a:avLst/>
                            <a:gdLst>
                              <a:gd name="connsiteX0" fmla="*/ 35344 w 35344"/>
                              <a:gd name="connsiteY0" fmla="*/ 19050 h 38190"/>
                              <a:gd name="connsiteX1" fmla="*/ 19152 w 35344"/>
                              <a:gd name="connsiteY1" fmla="*/ 38100 h 38190"/>
                              <a:gd name="connsiteX2" fmla="*/ 102 w 35344"/>
                              <a:gd name="connsiteY2" fmla="*/ 21908 h 38190"/>
                              <a:gd name="connsiteX3" fmla="*/ 18199 w 35344"/>
                              <a:gd name="connsiteY3" fmla="*/ 0 h 38190"/>
                              <a:gd name="connsiteX4" fmla="*/ 35344 w 35344"/>
                              <a:gd name="connsiteY4" fmla="*/ 19050 h 38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344" h="38190">
                                <a:moveTo>
                                  <a:pt x="35344" y="19050"/>
                                </a:moveTo>
                                <a:cubicBezTo>
                                  <a:pt x="34392" y="29527"/>
                                  <a:pt x="30582" y="37147"/>
                                  <a:pt x="19152" y="38100"/>
                                </a:cubicBezTo>
                                <a:cubicBezTo>
                                  <a:pt x="7722" y="39052"/>
                                  <a:pt x="1054" y="32385"/>
                                  <a:pt x="102" y="21908"/>
                                </a:cubicBezTo>
                                <a:cubicBezTo>
                                  <a:pt x="-851" y="9525"/>
                                  <a:pt x="4864" y="0"/>
                                  <a:pt x="18199" y="0"/>
                                </a:cubicBezTo>
                                <a:cubicBezTo>
                                  <a:pt x="29629" y="0"/>
                                  <a:pt x="33439" y="8572"/>
                                  <a:pt x="35344" y="19050"/>
                                </a:cubicBezTo>
                                <a:close/>
                              </a:path>
                            </a:pathLst>
                          </a:custGeom>
                          <a:solidFill>
                            <a:srgbClr val="2C333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1" name="Freeform: Shape 361"/>
                        <wps:cNvSpPr/>
                        <wps:spPr>
                          <a:xfrm>
                            <a:off x="3979590" y="759813"/>
                            <a:ext cx="105378" cy="76730"/>
                          </a:xfrm>
                          <a:custGeom>
                            <a:avLst/>
                            <a:gdLst>
                              <a:gd name="connsiteX0" fmla="*/ 13335 w 105378"/>
                              <a:gd name="connsiteY0" fmla="*/ 0 h 76730"/>
                              <a:gd name="connsiteX1" fmla="*/ 27622 w 105378"/>
                              <a:gd name="connsiteY1" fmla="*/ 17145 h 76730"/>
                              <a:gd name="connsiteX2" fmla="*/ 79057 w 105378"/>
                              <a:gd name="connsiteY2" fmla="*/ 26670 h 76730"/>
                              <a:gd name="connsiteX3" fmla="*/ 100013 w 105378"/>
                              <a:gd name="connsiteY3" fmla="*/ 16193 h 76730"/>
                              <a:gd name="connsiteX4" fmla="*/ 102870 w 105378"/>
                              <a:gd name="connsiteY4" fmla="*/ 38100 h 76730"/>
                              <a:gd name="connsiteX5" fmla="*/ 46672 w 105378"/>
                              <a:gd name="connsiteY5" fmla="*/ 76200 h 76730"/>
                              <a:gd name="connsiteX6" fmla="*/ 0 w 105378"/>
                              <a:gd name="connsiteY6" fmla="*/ 22860 h 76730"/>
                              <a:gd name="connsiteX7" fmla="*/ 13335 w 105378"/>
                              <a:gd name="connsiteY7" fmla="*/ 0 h 76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5378" h="76730">
                                <a:moveTo>
                                  <a:pt x="13335" y="0"/>
                                </a:moveTo>
                                <a:cubicBezTo>
                                  <a:pt x="22860" y="1905"/>
                                  <a:pt x="25717" y="8573"/>
                                  <a:pt x="27622" y="17145"/>
                                </a:cubicBezTo>
                                <a:cubicBezTo>
                                  <a:pt x="37147" y="60008"/>
                                  <a:pt x="54292" y="62865"/>
                                  <a:pt x="79057" y="26670"/>
                                </a:cubicBezTo>
                                <a:cubicBezTo>
                                  <a:pt x="83820" y="19050"/>
                                  <a:pt x="87630" y="7620"/>
                                  <a:pt x="100013" y="16193"/>
                                </a:cubicBezTo>
                                <a:cubicBezTo>
                                  <a:pt x="107632" y="21908"/>
                                  <a:pt x="105728" y="30480"/>
                                  <a:pt x="102870" y="38100"/>
                                </a:cubicBezTo>
                                <a:cubicBezTo>
                                  <a:pt x="92392" y="62865"/>
                                  <a:pt x="74295" y="80010"/>
                                  <a:pt x="46672" y="76200"/>
                                </a:cubicBezTo>
                                <a:cubicBezTo>
                                  <a:pt x="18097" y="72390"/>
                                  <a:pt x="953" y="53340"/>
                                  <a:pt x="0" y="22860"/>
                                </a:cubicBezTo>
                                <a:cubicBezTo>
                                  <a:pt x="0" y="11430"/>
                                  <a:pt x="953" y="1905"/>
                                  <a:pt x="13335" y="0"/>
                                </a:cubicBezTo>
                                <a:close/>
                              </a:path>
                            </a:pathLst>
                          </a:custGeom>
                          <a:solidFill>
                            <a:srgbClr val="3F381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2" name="Freeform: Shape 362"/>
                        <wps:cNvSpPr/>
                        <wps:spPr>
                          <a:xfrm>
                            <a:off x="4099539" y="662658"/>
                            <a:ext cx="47690" cy="48577"/>
                          </a:xfrm>
                          <a:custGeom>
                            <a:avLst/>
                            <a:gdLst>
                              <a:gd name="connsiteX0" fmla="*/ 47690 w 47690"/>
                              <a:gd name="connsiteY0" fmla="*/ 23813 h 48577"/>
                              <a:gd name="connsiteX1" fmla="*/ 25783 w 47690"/>
                              <a:gd name="connsiteY1" fmla="*/ 48578 h 48577"/>
                              <a:gd name="connsiteX2" fmla="*/ 65 w 47690"/>
                              <a:gd name="connsiteY2" fmla="*/ 25717 h 48577"/>
                              <a:gd name="connsiteX3" fmla="*/ 22925 w 47690"/>
                              <a:gd name="connsiteY3" fmla="*/ 0 h 48577"/>
                              <a:gd name="connsiteX4" fmla="*/ 47690 w 47690"/>
                              <a:gd name="connsiteY4" fmla="*/ 23813 h 48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90" h="48577">
                                <a:moveTo>
                                  <a:pt x="47690" y="23813"/>
                                </a:moveTo>
                                <a:cubicBezTo>
                                  <a:pt x="47690" y="39053"/>
                                  <a:pt x="41975" y="48578"/>
                                  <a:pt x="25783" y="48578"/>
                                </a:cubicBezTo>
                                <a:cubicBezTo>
                                  <a:pt x="10543" y="48578"/>
                                  <a:pt x="1018" y="40005"/>
                                  <a:pt x="65" y="25717"/>
                                </a:cubicBezTo>
                                <a:cubicBezTo>
                                  <a:pt x="-887" y="11430"/>
                                  <a:pt x="8638" y="953"/>
                                  <a:pt x="22925" y="0"/>
                                </a:cubicBezTo>
                                <a:cubicBezTo>
                                  <a:pt x="37213" y="0"/>
                                  <a:pt x="46738" y="8573"/>
                                  <a:pt x="47690" y="23813"/>
                                </a:cubicBezTo>
                                <a:close/>
                              </a:path>
                            </a:pathLst>
                          </a:custGeom>
                          <a:solidFill>
                            <a:srgbClr val="40381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3" name="Freeform: Shape 363"/>
                        <wps:cNvSpPr/>
                        <wps:spPr>
                          <a:xfrm>
                            <a:off x="3950062" y="642600"/>
                            <a:ext cx="47625" cy="48632"/>
                          </a:xfrm>
                          <a:custGeom>
                            <a:avLst/>
                            <a:gdLst>
                              <a:gd name="connsiteX0" fmla="*/ 47625 w 47625"/>
                              <a:gd name="connsiteY0" fmla="*/ 23868 h 48632"/>
                              <a:gd name="connsiteX1" fmla="*/ 23813 w 47625"/>
                              <a:gd name="connsiteY1" fmla="*/ 48633 h 48632"/>
                              <a:gd name="connsiteX2" fmla="*/ 0 w 47625"/>
                              <a:gd name="connsiteY2" fmla="*/ 24820 h 48632"/>
                              <a:gd name="connsiteX3" fmla="*/ 22860 w 47625"/>
                              <a:gd name="connsiteY3" fmla="*/ 56 h 48632"/>
                              <a:gd name="connsiteX4" fmla="*/ 47625 w 47625"/>
                              <a:gd name="connsiteY4" fmla="*/ 23868 h 486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8632">
                                <a:moveTo>
                                  <a:pt x="47625" y="23868"/>
                                </a:moveTo>
                                <a:cubicBezTo>
                                  <a:pt x="45720" y="38156"/>
                                  <a:pt x="39053" y="48633"/>
                                  <a:pt x="23813" y="48633"/>
                                </a:cubicBezTo>
                                <a:cubicBezTo>
                                  <a:pt x="8572" y="48633"/>
                                  <a:pt x="0" y="40061"/>
                                  <a:pt x="0" y="24820"/>
                                </a:cubicBezTo>
                                <a:cubicBezTo>
                                  <a:pt x="0" y="9581"/>
                                  <a:pt x="7620" y="56"/>
                                  <a:pt x="22860" y="56"/>
                                </a:cubicBezTo>
                                <a:cubicBezTo>
                                  <a:pt x="38100" y="-897"/>
                                  <a:pt x="43815" y="10533"/>
                                  <a:pt x="47625" y="23868"/>
                                </a:cubicBezTo>
                                <a:close/>
                              </a:path>
                            </a:pathLst>
                          </a:custGeom>
                          <a:solidFill>
                            <a:srgbClr val="3A321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E7B65F" id="Group 1" o:spid="_x0000_s1026" style="position:absolute;margin-left:10.6pt;margin-top:-13.45pt;width:506.15pt;height:148.15pt;z-index:-251650048" coordsize="48035,1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">
                <v:shape id="Freeform: Shape 7" o:spid="_x0000_s1027" style="position:absolute;top:8626;width:48035;height:5437;visibility:visible;mso-wrap-style:square;v-text-anchor:middle" coordsize="4803549,543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" adj="-11796480,,5400" path="m4424407,23813v12382,-10478,27623,-9525,41910,-9525c4564424,14288,4662532,15240,4760639,13335v30480,,43816,7620,42863,40957c4801597,204788,4802549,354330,4803502,504825v,30480,-11430,41910,-40005,38100c4753972,541973,4743494,542925,4733969,542925v-1554480,,-3108960,,-4663440,c-7576,542925,997,550545,997,470535,997,336233,1949,202883,44,68580,-908,25717,13379,11430,56242,12383v98107,1905,195262,-953,293370,-1905c357232,10478,364852,5715,372472,2858,385807,,399142,,412477,v20002,2858,41910,953,45720,29528c457244,39053,453434,48578,451529,58103v-11430,49530,7620,76200,58103,78105c591547,138113,672509,138113,754424,136208v55245,-953,110490,3809,165735,9525c983977,152400,1046842,132398,1110659,136208v72390,4762,143828,28575,217170,19050c1695494,111442,2064112,147638,2431777,135255v322897,,646747,953,969645,-952c3479527,133350,3554774,167640,3633832,154305v240030,-40957,481012,-9525,721995,-20002c4412024,132398,4427264,114300,4420597,58103v-1905,-9525,-3810,-22861,3810,-34290xe" fillcolor="#d1ebfa" stroked="f">
                  <v:stroke joinstyle="miter"/>
                  <v:formulas/>
                  <v:path arrowok="t" o:connecttype="custom" o:connectlocs="4424407,23813;4466317,14288;4760639,13335;4803502,54292;4803502,504825;4763497,542925;4733969,542925;70529,542925;997,470535;44,68580;56242,12383;349612,10478;372472,2858;412477,0;458197,29528;451529,58103;509632,136208;754424,136208;920159,145733;1110659,136208;1327829,155258;2431777,135255;3401422,134303;3633832,154305;4355827,134303;4420597,58103;4424407,23813" o:connectangles="0,0,0,0,0,0,0,0,0,0,0,0,0,0,0,0,0,0,0,0,0,0,0,0,0,0,0" textboxrect="0,0,4803549,543632"/>
                  <v:textbox>
                    <w:txbxContent>
                      <w:p w14:paraId="4B25B131" w14:textId="77777777" w:rsidR="00C9650D" w:rsidRPr="005A1512" w:rsidRDefault="00C9650D" w:rsidP="00A23A9B">
                        <w:pPr>
                          <w:pStyle w:val="Heading1"/>
                          <w:numPr>
                            <w:ilvl w:val="0"/>
                            <w:numId w:val="0"/>
                          </w:numPr>
                          <w:jc w:val="left"/>
                        </w:pPr>
                      </w:p>
                    </w:txbxContent>
                  </v:textbox>
                </v:shape>
                <v:shape id="Freeform: Shape 12" o:spid="_x0000_s1028" style="position:absolute;left:1781;top:3171;width:10011;height:5645;visibility:visible;mso-wrap-style:square;v-text-anchor:middle" coordsize="1001117,56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" path="m222925,558868v-10478,,-21908,1905,-28575,-8573c183872,525530,181967,485525,139105,523625v-15240,13335,-22860,,-20955,-17145c119102,497908,132437,488383,118150,482668v-10478,-4763,-21908,-1905,-31433,6667c75287,498860,64810,509338,51475,516005v-16193,8573,-31433,6668,-24765,-17145c30520,485525,32425,481715,17185,481715v-1905,,-2858,,-4763,c-913,479810,-1865,470285,1945,459808v49530,20955,-8573,-80010,51435,-45720c75287,426470,91480,451235,121960,440758v5715,-16193,-26670,-26670,-7620,-42863c130532,384560,141010,400753,151487,410278v7620,6667,14288,5715,20003,-1905c183872,393133,188635,376940,183872,357890v-2857,-10477,-10477,-9525,-19050,-8572c151487,351223,139105,353128,125770,353128v-8573,,-16193,-2858,-16193,-13335c109577,333125,112435,328363,119102,324553v7620,-2858,23813,1905,19050,-13335c135295,300740,123865,294073,111482,293120,97195,291215,82907,289310,68620,285500,46712,280738,40997,270260,61000,255020v5715,-3810,12382,-4762,3810,-12382c62905,240733,60047,237875,58142,235970,46712,223588,55285,215968,65762,209300v20955,47625,52388,-62865,69533,3810c149582,267403,145772,268355,166727,286453v20955,-4763,-4762,-44768,26670,-39053c216257,251210,199112,276928,212447,288358v21908,-3810,40005,-12383,43815,-38100c260072,225493,235307,236923,225782,228350v-15240,-13335,-19050,-25717,3810,-30480c270550,189298,244832,175963,232450,167390v-11430,-8572,-26670,-10477,-40005,-18097c173395,139768,158155,126433,190540,115955v19050,-6667,5715,-14287,3810,-20955c190540,80713,196255,67378,208637,73093v18098,8572,27623,12382,47625,-1905c274360,58805,273407,85475,273407,98810v953,24765,-19050,51435,13335,73343c301982,167390,293410,134053,317222,139768v19050,4762,14288,21907,12383,37147c327700,188345,338177,188345,346750,188345v13335,,26670,1905,37147,-7620c392470,173105,387707,166438,381992,160723v-8572,-10478,-27622,-19050,-15240,-36195c380087,106430,394375,132148,408662,131195,420092,96905,389612,83570,378182,61662v-6667,-13334,-11430,-40004,,-34289c405805,41660,415330,-33588,441047,18800v2858,4762,,12383,9525,13335c488672,36898,489625,37850,466765,68330v-14288,18098,-29528,35243,-20003,61913c464860,136910,474385,94048,494387,117860v18098,20955,-17145,27623,-16192,45720c522010,195965,521057,193108,542965,142625v19050,-43815,26670,16193,44767,9525c609640,135005,598210,110240,599162,89285v953,-20002,-952,-45720,31433,-21907c643930,76903,643930,59758,651550,56900v14287,-5715,26670,953,23812,13335c669647,92143,679172,92143,694412,102620v25718,17145,,24765,-14287,30480c655360,143578,624880,145483,617260,180725v10477,16193,38100,-17145,42862,12383c663932,213110,643930,213110,630595,217873v-10478,3810,-9525,12382,-2858,19050c636310,244543,648692,257878,658217,239780v10478,-20002,19050,-19050,30480,-1905c692507,244543,684887,260735,702032,255973v9525,-2858,15240,-11430,17145,-21908c721082,222635,722987,211205,725845,200728v6667,-27623,7620,-28575,35242,-13335c771565,193108,774422,183583,781090,180725v12382,-4762,28575,-1905,23812,11430c798235,213110,792520,222635,820142,234065v12383,4763,-3810,20003,-18097,21908c773470,260735,742990,258830,723940,287405v11430,15240,42862,-952,40005,25718c762040,333125,741085,325505,726797,326458v-12382,952,-17145,7620,-17145,19050c709652,359795,707747,375035,719177,387418v9525,9525,17145,3810,24765,-3810c751562,375988,759182,363605,772517,372178v18098,12382,-2857,25717,-952,40957c800140,423613,814427,398848,833477,387418v11430,-7620,39053,-9525,35243,-4763c847765,410278,932537,416945,880150,444568v-3810,1905,-8573,4762,-10478,8572c857290,489335,857290,490288,824905,467428,808712,455998,791567,446473,769660,454093v-6668,8572,3810,12382,7620,18097c782995,479810,792520,487430,782995,496955v-8573,8573,-17145,2858,-26670,-1905c746800,490288,742037,467428,725845,483620v-11430,12383,-18098,27623,-12383,44768c719177,545533,734417,540770,746800,540770v84772,953,169545,,254317,953c1000165,562678,983020,562678,969685,562678v-183833,,-367665,5715,-550545,-2858c401995,551248,401042,541723,418187,533150v18098,-8572,38100,-6667,58103,-6667c517247,526483,558205,526483,598210,526483v75247,,108585,-58103,75247,-127635c670600,393133,664885,387418,665837,381703v5715,-71438,-56197,-96203,-92392,-139065c558205,225493,538202,229303,519152,229303v-15240,,-29527,-2858,-41910,-11430c453430,202633,431522,204538,409615,221683v-2858,1905,-5715,4762,-8573,4762c341987,230255,305792,266450,270550,310265v-20003,24765,-40005,43815,-39053,78105c231497,399800,228640,411230,221020,420755v-20003,26670,-13335,50483,2857,76200c230545,516005,243880,536960,222925,558868xe" fillcolor="#33a9dd" stroked="f">
                  <v:stroke joinstyle="miter"/>
                  <v:path arrowok="t" o:connecttype="custom" o:connectlocs="222925,558868;194350,550295;139105,523625;118150,506480;118150,482668;86717,489335;51475,516005;26710,498860;17185,481715;12422,481715;1945,459808;53380,414088;121960,440758;114340,397895;151487,410278;171490,408373;183872,357890;164822,349318;125770,353128;109577,339793;119102,324553;138152,311218;111482,293120;68620,285500;61000,255020;64810,242638;58142,235970;65762,209300;135295,213110;166727,286453;193397,247400;212447,288358;256262,250258;225782,228350;229592,197870;232450,167390;192445,149293;190540,115955;194350,95000;208637,73093;256262,71188;273407,98810;286742,172153;317222,139768;329605,176915;346750,188345;383897,180725;381992,160723;366752,124528;408662,131195;378182,61662;378182,27373;441047,18800;450572,32135;466765,68330;446762,130243;494387,117860;478195,163580;542965,142625;587732,152150;599162,89285;630595,67378;651550,56900;675362,70235;694412,102620;680125,133100;617260,180725;660122,193108;630595,217873;627737,236923;658217,239780;688697,237875;702032,255973;719177,234065;725845,200728;761087,187393;781090,180725;804902,192155;820142,234065;802045,255973;723940,287405;763945,313123;726797,326458;709652,345508;719177,387418;743942,383608;772517,372178;771565,413135;833477,387418;868720,382655;880150,444568;869672,453140;824905,467428;769660,454093;777280,472190;782995,496955;756325,495050;725845,483620;713462,528388;746800,540770;1001117,541723;969685,562678;419140,559820;418187,533150;476290,526483;598210,526483;673457,398848;665837,381703;573445,242638;519152,229303;477242,217873;409615,221683;401042,226445;270550,310265;231497,388370;221020,420755;223877,496955;222925,558868" o:connectangles="0,0,0,0,0,0,0,0,0,0,0,0,0,0,0,0,0,0,0,0,0,0,0,0,0,0,0,0,0,0,0,0,0,0,0,0,0,0,0,0,0,0,0,0,0,0,0,0,0,0,0,0,0,0,0,0,0,0,0,0,0,0,0,0,0,0,0,0,0,0,0,0,0,0,0,0,0,0,0,0,0,0,0,0,0,0,0,0,0,0,0,0,0,0,0,0,0,0,0,0,0,0,0,0,0,0,0,0,0,0,0,0,0,0,0,0,0,0"/>
                </v:shape>
                <v:shape id="Freeform: Shape 13" o:spid="_x0000_s1029" style="position:absolute;left:36839;top:3580;width:7468;height:5224;visibility:visible;mso-wrap-style:square;v-text-anchor:middle" coordsize="746761,52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" path="m51793,507479c67986,478904,66081,461759,30838,446519v-40957,-18098,-40957,-45720,-952,-66675c68938,359841,78463,336981,56556,299834v-2858,-5715,-4763,-12383,-5715,-18098c29886,209346,33696,201726,107038,190296,89893,102666,104181,91236,203241,114096v952,-2857,3810,-5715,3810,-8572c210861,16941,245151,-204,323256,50279v24765,16192,37147,19050,57150,-8573c424221,-17349,447081,-13539,475656,52184v8572,19050,12382,27622,37147,13335c582336,24561,595671,31229,601386,108381v1905,20955,6668,32385,28575,24765c657583,123621,682348,125526,699493,150291v18098,25718,5715,51435,-8572,72390c673776,247446,677586,259829,704256,275069v57150,34290,56198,58102,,94297c697588,374129,690921,377939,684254,381749v75247,98107,67627,88582,6667,123825c656631,532244,618531,519861,581383,517004v-29527,-19050,-8572,-40958,-1904,-60008c598529,409371,608054,361746,596623,309359,570906,187439,459463,131241,336591,166484v-43815,13335,-86678,36195,-120015,72390c152758,305549,152758,379844,184191,460806v6667,16193,20955,30480,13335,49530c184191,520814,168951,519861,153711,515099v-5715,-2858,-10478,-6668,-14288,-12383c132756,493191,128946,482714,125136,472236v-7620,15240,-12383,33338,-29528,42863c79416,520814,64176,522719,51793,507479xe" fillcolor="#cdc22d" stroked="f">
                  <v:stroke joinstyle="miter"/>
                  <v:path arrowok="t" o:connecttype="custom" o:connectlocs="51793,507479;30838,446519;29886,379844;56556,299834;50841,281736;107038,190296;203241,114096;207051,105524;323256,50279;380406,41706;475656,52184;512803,65519;601386,108381;629961,133146;699493,150291;690921,222681;704256,275069;704256,369366;684254,381749;690921,505574;581383,517004;579479,456996;596623,309359;336591,166484;216576,238874;184191,460806;197526,510336;153711,515099;139423,502716;125136,472236;95608,515099;51793,507479" o:connectangles="0,0,0,0,0,0,0,0,0,0,0,0,0,0,0,0,0,0,0,0,0,0,0,0,0,0,0,0,0,0,0,0"/>
                </v:shape>
                <v:shape id="Freeform: Shape 14" o:spid="_x0000_s1030" style="position:absolute;left:24267;top:8358;width:20124;height:2035;visibility:visible;mso-wrap-style:square;v-text-anchor:middle" coordsize="2012446,20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" path="m1827159,29738v40005,,80010,,120015,c1967176,29738,1984322,35453,1997657,50693v4762,14287,9525,27622,12382,41910c2020517,146895,1996704,177375,1940507,177375v-207645,953,-415290,-4762,-621983,2858c1246134,183090,1167077,218333,1100402,196425,1007057,165945,916569,182138,825129,180233,552714,175470,280299,178328,6932,177375,-2593,173565,-688,166897,3122,159278v31432,-13335,64770,-3810,97155,-4763c105039,154515,109802,154515,114564,154515v11430,,23813,,35243,c154569,154515,159332,154515,164094,154515v28575,-1905,57150,-6668,84773,c256487,154515,263154,154515,270774,154515v12383,,23813,,36195,c314589,154515,321257,154515,328877,154515v28575,-1905,57150,-1905,86677,c423174,154515,429842,154515,437462,154515v12382,,23812,,36195,c481277,154515,487944,154515,495564,154515v9525,,19050,,28575,c530807,154515,538427,154515,545094,154515v9525,,18098,,27623,c579384,154515,586052,153563,593672,153563v42862,-5716,86677,2857,129540,-3810c774647,150705,827034,153563,878469,153563v4763,,9525,,14288,c919427,153563,947049,153563,973719,153563v9525,-953,18098,-2858,27623,-4763c1008009,147847,1014677,147847,1021344,148800v12383,1905,25718,2858,35243,-8572c1058492,135465,1059444,130703,1060397,125940v3810,-63818,3810,-63818,-61913,-62865c887994,64028,777504,62122,666062,64028,512709,51645,359357,52597,206004,53550v-58102,,-116205,1905,-174307,-1905c23124,50693,15504,48788,8837,43072,4074,39263,4074,34500,7884,29738v336233,,672465,,1008698,-953c1039442,28785,1068969,42120,1080399,4972v953,-3809,18098,-4762,27623,-4762c1148979,210,1189937,4972,1229942,210v33337,-3810,44767,45720,80010,27623c1325192,27833,1340432,27833,1356624,27833v17145,-11430,33338,-11430,50483,c1423299,27833,1439492,27833,1455684,27833v13335,-11430,29528,-13336,45720,-13336c1594749,14497,1689047,13545,1782392,14497v16192,1906,32384,2858,44767,15241xe" fillcolor="#941f21" stroked="f">
                  <v:stroke joinstyle="miter"/>
                  <v:path arrowok="t" o:connecttype="custom" o:connectlocs="1827159,29738;1947174,29738;1997657,50693;2010039,92603;1940507,177375;1318524,180233;1100402,196425;825129,180233;6932,177375;3122,159278;100277,154515;114564,154515;149807,154515;164094,154515;248867,154515;270774,154515;306969,154515;328877,154515;415554,154515;437462,154515;473657,154515;495564,154515;524139,154515;545094,154515;572717,154515;593672,153563;723212,149753;878469,153563;892757,153563;973719,153563;1001342,148800;1021344,148800;1056587,140228;1060397,125940;998484,63075;666062,64028;206004,53550;31697,51645;8837,43072;7884,29738;1016582,28785;1080399,4972;1108022,210;1229942,210;1309952,27833;1356624,27833;1407107,27833;1455684,27833;1501404,14497;1782392,14497;1827159,29738" o:connectangles="0,0,0,0,0,0,0,0,0,0,0,0,0,0,0,0,0,0,0,0,0,0,0,0,0,0,0,0,0,0,0,0,0,0,0,0,0,0,0,0,0,0,0,0,0,0,0,0,0,0,0"/>
                </v:shape>
                <v:shape id="Freeform: Shape 15" o:spid="_x0000_s1031" style="position:absolute;left:4334;top:8364;width:20002;height:1994;visibility:visible;mso-wrap-style:square;v-text-anchor:middle" coordsize="2000251,19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" path="m2000251,158608v,6668,,13335,,19050c1670687,177658,1341121,176706,1011556,179563v-67627,953,-134302,26670,-203835,18098c562929,167181,316231,186231,70486,178611,954,176706,-19049,125271,19051,50976,21909,42403,24766,34783,31434,29068,69534,11923,108586,10018,146686,28116v192405,,384810,952,576263,952c728664,29068,734379,24306,740094,22401,743904,14781,741999,493,755334,1446,805816,4303,858204,-9032,907734,12876v-953,20002,-16193,15240,-28575,16192c845821,27163,810579,10971,779146,38593v-3810,11430,-2857,22860,-3810,33338c773431,177658,773431,177658,876301,173848v30480,-952,43815,-9525,40005,-42862c912496,90981,908686,50976,916306,10018v23813,-27622,18098,14288,30480,12383c950596,26211,953454,30021,955359,33831v1905,4762,2857,9525,2857,14287c961074,154798,961074,154798,1068706,152893v18098,,35243,,53340,953c1128714,153846,1135381,153846,1143001,154798v11430,,22860,953,33338,c1184911,154798,1193484,152893,1202056,151941v13335,,25718,3810,38100,2857c1246824,154798,1252539,153846,1259206,152893v30480,1905,60960,-5715,91440,c1357314,153846,1363981,153846,1369696,154798v10478,,21908,953,32385,c1408749,154798,1414464,153846,1421131,153846v9525,-953,20003,-4763,30481,-2858c1459231,151941,1466851,154798,1474471,153846v7620,-953,15241,-1905,23813,-953c1508762,153846,1518287,152893,1528764,150988v25717,-952,52387,-952,78105,2858c1613537,153846,1620204,154798,1626871,154798v10478,,21908,,32385,c1665924,154798,1671639,153846,1678306,152893v12383,-1905,24765,-5715,37148,-3810c1724979,150988,1735456,151941,1744981,150036v10478,-953,20956,1905,31433,3810c1784987,154798,1793559,154798,1802131,154798v9525,,18098,,27623,c1839279,154798,1848804,154798,1857376,154798v9525,,19050,,28575,c1892619,154798,1900239,154798,1906906,154798v9525,,18098,,27623,c1941196,154798,1947864,154798,1954531,154798v13335,953,25718,-3810,39053,-952c1996441,156703,1998346,157656,2000251,158608xe" fillcolor="#2857a1" stroked="f">
                  <v:stroke joinstyle="miter"/>
                  <v:path arrowok="t" o:connecttype="custom" o:connectlocs="2000251,158608;2000251,177658;1011556,179563;807721,197661;70486,178611;19051,50976;31434,29068;146686,28116;722949,29068;740094,22401;755334,1446;907734,12876;879159,29068;779146,38593;775336,71931;876301,173848;916306,130986;916306,10018;946786,22401;955359,33831;958216,48118;1068706,152893;1122046,153846;1143001,154798;1176339,154798;1202056,151941;1240156,154798;1259206,152893;1350646,152893;1369696,154798;1402081,154798;1421131,153846;1451612,150988;1474471,153846;1498284,152893;1528764,150988;1606869,153846;1626871,154798;1659256,154798;1678306,152893;1715454,149083;1744981,150036;1776414,153846;1802131,154798;1829754,154798;1857376,154798;1885951,154798;1906906,154798;1934529,154798;1954531,154798;1993584,153846;2000251,158608" o:connectangles="0,0,0,0,0,0,0,0,0,0,0,0,0,0,0,0,0,0,0,0,0,0,0,0,0,0,0,0,0,0,0,0,0,0,0,0,0,0,0,0,0,0,0,0,0,0,0,0,0,0,0,0"/>
                </v:shape>
                <v:shape id="Freeform: Shape 16" o:spid="_x0000_s1032" style="position:absolute;left:11953;top:8474;width:1757;height:1761;visibility:visible;mso-wrap-style:square;v-text-anchor:middle" coordsize="175684,17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" path="m156308,v24765,50482,3810,106680,19050,158115c177263,165735,170596,173355,161071,174307v-6668,953,-13335,953,-19050,953c-30382,167640,2956,220980,2003,9525,41056,952,80108,4763,119161,7620v9525,,20002,3810,27622,-6668c149641,952,153451,,156308,xe" fillcolor="#249bd7" stroked="f">
                  <v:stroke joinstyle="miter"/>
                  <v:path arrowok="t" o:connecttype="custom" o:connectlocs="156308,0;175358,158115;161071,174307;142021,175260;2003,9525;119161,7620;146783,952;156308,0" o:connectangles="0,0,0,0,0,0,0,0"/>
                </v:shape>
                <v:shape id="Freeform: Shape 17" o:spid="_x0000_s1033" style="position:absolute;left:39706;width:1368;height:2754;visibility:visible;mso-wrap-style:square;v-text-anchor:middle" coordsize="136798,27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" path="m135577,79729v-2857,53340,-6667,107632,-8572,160972c126052,259751,120337,272134,101287,274991,79380,278801,78427,259751,73665,247369,49852,185456,27945,121639,4132,59726,-5393,34961,1275,23531,26992,19721v9525,-952,19050,-4762,28575,-7620c139387,-9806,139387,-9806,135577,79729xe" fillcolor="#fcdc12" stroked="f">
                  <v:stroke joinstyle="miter"/>
                  <v:path arrowok="t" o:connecttype="custom" o:connectlocs="135577,79729;127005,240701;101287,274991;73665,247369;4132,59726;26992,19721;55567,12101;135577,79729" o:connectangles="0,0,0,0,0,0,0,0"/>
                </v:shape>
                <v:shape id="Freeform: Shape 18" o:spid="_x0000_s1034" style="position:absolute;left:43060;top:574;width:2022;height:2613;visibility:visible;mso-wrap-style:square;v-text-anchor:middle" coordsize="202224,26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" path="m202225,54624v-2858,4762,-7620,11430,-12383,18097c144122,129871,97450,186069,51730,243219,41252,256554,30775,267984,10772,256554,-8278,245124,3152,231789,6010,218454,23155,154636,40300,89866,57445,26049,63160,4141,72685,-7289,98402,5094v25718,12382,54293,20955,81915,31432c188890,38431,199367,39384,202225,54624xe" fillcolor="#fddc11" stroked="f">
                  <v:stroke joinstyle="miter"/>
                  <v:path arrowok="t" o:connecttype="custom" o:connectlocs="202225,54624;189842,72721;51730,243219;10772,256554;6010,218454;57445,26049;98402,5094;180317,36526;202225,54624" o:connectangles="0,0,0,0,0,0,0,0,0"/>
                </v:shape>
                <v:shape id="Freeform: Shape 19" o:spid="_x0000_s1035" style="position:absolute;left:44690;top:2816;width:2742;height:1757;visibility:visible;mso-wrap-style:square;v-text-anchor:middle" coordsize="274227,17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" path="m28697,175242c15362,177147,6790,173337,2027,160002v-4762,-12383,-953,-21908,9525,-29528c71560,89517,132520,48559,192527,6649v14288,-10477,22860,-8572,31433,5715c231580,24747,239199,37129,245867,50464v42863,75248,42863,75248,-40005,91440c146807,153334,87752,163812,28697,175242xe" fillcolor="#fcdc12" stroked="f">
                  <v:stroke joinstyle="miter"/>
                  <v:path arrowok="t" o:connecttype="custom" o:connectlocs="28697,175242;2027,160002;11552,130474;192527,6649;223960,12364;245867,50464;205862,141904;28697,175242" o:connectangles="0,0,0,0,0,0,0,0"/>
                </v:shape>
                <v:shape id="Freeform: Shape 20" o:spid="_x0000_s1036" style="position:absolute;left:13821;top:8598;width:10525;height:227;visibility:visible;mso-wrap-style:square;v-text-anchor:middle" coordsize="1052512,2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" path="m,7620c,4763,,1905,,,338138,,676275,,1015365,953v12382,,26670,-1905,37148,7620c1052513,8573,1051560,11430,1051560,11430v-4763,3810,-11430,6668,-17145,8573c887730,24765,741045,21908,594360,21908v-174307,952,-348615,,-522922,c46673,20955,20955,25718,,7620xe" fillcolor="#3d76ac" stroked="f">
                  <v:stroke joinstyle="miter"/>
                  <v:path arrowok="t" o:connecttype="custom" o:connectlocs="0,7620;0,0;1015365,953;1052513,8573;1051560,11430;1034415,20003;594360,21908;71438,21908;0,7620" o:connectangles="0,0,0,0,0,0,0,0,0"/>
                </v:shape>
                <v:shape id="Freeform: Shape 21" o:spid="_x0000_s1037" style="position:absolute;left:3669;top:5087;width:3218;height:3787;visibility:visible;mso-wrap-style:square;v-text-anchor:middle" coordsize="321761,37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" path="m95067,370165v-2858,2857,-6668,5715,-9525,8572c72207,360640,51252,371117,34107,366355,40774,339685,30297,318730,12199,300632,-9708,277772,3627,257770,8389,231100,19819,162520,63634,115847,102687,65365v3810,-4763,3810,-12383,7620,-18098c115069,37742,126499,31075,135072,34885v55245,26670,92392,-69533,150495,-20955c296044,22502,308427,24407,321762,26312v-3810,22860,-24765,22860,-40958,28575c176029,94892,111259,185380,108402,297775v-1905,25717,,50482,-13335,72390xe" fillcolor="#a4d0e1" stroked="f">
                  <v:stroke joinstyle="miter"/>
                  <v:path arrowok="t" o:connecttype="custom" o:connectlocs="95067,370165;85542,378737;34107,366355;12199,300632;8389,231100;102687,65365;110307,47267;135072,34885;285567,13930;321762,26312;280804,54887;108402,297775;95067,370165" o:connectangles="0,0,0,0,0,0,0,0,0,0,0,0,0"/>
                </v:shape>
                <v:shape id="Freeform: Shape 22" o:spid="_x0000_s1038" style="position:absolute;left:4603;top:5326;width:4140;height:3462;visibility:visible;mso-wrap-style:square;v-text-anchor:middle" coordsize="413960,34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" path="m1615,346230c-5052,247170,6378,152873,84483,79530,125440,40478,175923,22380,227358,3330v36195,-11430,55245,8573,83820,29528c363565,70958,371186,126203,399761,172875v39052,61913,-15241,97155,-11431,144780c389283,330038,362613,325275,349278,326228v-76200,3810,-152400,-5715,-228600,6667c80673,336705,38763,323370,1615,346230xe" fillcolor="#d3eaf3" stroked="f">
                  <v:stroke joinstyle="miter"/>
                  <v:path arrowok="t" o:connecttype="custom" o:connectlocs="1615,346230;84483,79530;227358,3330;311178,32858;399761,172875;388330,317655;349278,326228;120678,332895;1615,346230" o:connectangles="0,0,0,0,0,0,0,0,0"/>
                </v:shape>
                <v:shape id="Freeform: Shape 23" o:spid="_x0000_s1039" style="position:absolute;left:38337;top:5017;width:4655;height:3638;visibility:visible;mso-wrap-style:square;v-text-anchor:middle" coordsize="465441,36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" path="m420149,363779v-123825,,-247650,,-372428,-952c-40861,230429,-3714,101842,139161,31357v84773,-41910,165735,-44768,241935,9525c460154,97079,485871,205664,448724,297104v-8573,22860,-18098,44768,-28575,66675xe" fillcolor="#fddb13" stroked="f">
                  <v:stroke joinstyle="miter"/>
                  <v:path arrowok="t" o:connecttype="custom" o:connectlocs="420149,363779;47721,362827;139161,31357;381096,40882;448724,297104;420149,363779" o:connectangles="0,0,0,0,0,0"/>
                </v:shape>
                <v:shape id="Freeform: Shape 24" o:spid="_x0000_s1040" style="position:absolute;left:39267;top:4270;width:881;height:661;visibility:visible;mso-wrap-style:square;v-text-anchor:middle" coordsize="88106,6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" path="m88106,40310v-29527,,-52387,43815,-80962,17145c-1429,48882,-4286,9830,10001,4115,42386,-11125,64294,19355,88106,40310xe" fillcolor="#faf7eb" stroked="f">
                  <v:stroke joinstyle="miter"/>
                  <v:path arrowok="t" o:connecttype="custom" o:connectlocs="88106,40310;7144,57455;10001,4115;88106,40310" o:connectangles="0,0,0,0"/>
                </v:shape>
                <v:shape id="Freeform: Shape 25" o:spid="_x0000_s1041" style="position:absolute;left:37662;top:5940;width:647;height:772;visibility:visible;mso-wrap-style:square;v-text-anchor:middle" coordsize="64769,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" path="m,c23813,,41910,,64770,,52388,26670,41910,49530,29527,77153,8572,54292,8572,27622,,xe" fillcolor="#faf8ed" stroked="f">
                  <v:stroke joinstyle="miter"/>
                  <v:path arrowok="t" o:connecttype="custom" o:connectlocs="0,0;64770,0;29527,77153;0,0" o:connectangles="0,0,0,0"/>
                </v:shape>
                <v:shape id="Freeform: Shape 26" o:spid="_x0000_s1042" style="position:absolute;left:42854;top:5292;width:592;height:753;visibility:visible;mso-wrap-style:square;v-text-anchor:middle" coordsize="59136,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" path="m30336,75293c20811,45766,-10622,35288,3666,12428,11286,45,43671,-4717,52243,5761,72246,27668,43671,43861,30336,75293xe" fillcolor="#faf7ec" stroked="f">
                  <v:stroke joinstyle="miter"/>
                  <v:path arrowok="t" o:connecttype="custom" o:connectlocs="30336,75293;3666,12428;52243,5761;30336,75293" o:connectangles="0,0,0,0"/>
                </v:shape>
                <v:shape id="Freeform: Shape 27" o:spid="_x0000_s1043" style="position:absolute;left:38224;top:5035;width:668;height:582;visibility:visible;mso-wrap-style:square;v-text-anchor:middle" coordsize="66782,5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" path="m,c32385,953,58103,1905,66675,27622,68580,34290,44767,59055,35242,58103,8572,54292,14288,23813,,xe" fillcolor="#fcf9f2" stroked="f">
                  <v:stroke joinstyle="miter"/>
                  <v:path arrowok="t" o:connecttype="custom" o:connectlocs="0,0;66675,27622;35242,58103;0,0" o:connectangles="0,0,0,0"/>
                </v:shape>
                <v:shape id="Freeform: Shape 28" o:spid="_x0000_s1044" style="position:absolute;left:40786;top:4083;width:533;height:505;visibility:visible;mso-wrap-style:square;v-text-anchor:middle" coordsize="53340,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" path="m53340,50483v-19050,,-36195,,-53340,c953,24765,18097,14288,32385,,48578,13335,50482,32385,53340,50483xe" fillcolor="#f4f0d2" stroked="f">
                  <v:stroke joinstyle="miter"/>
                  <v:path arrowok="t" o:connecttype="custom" o:connectlocs="53340,50483;0,50483;32385,0;53340,50483" o:connectangles="0,0,0,0"/>
                </v:shape>
                <v:shape id="Freeform: Shape 29" o:spid="_x0000_s1045" style="position:absolute;left:42005;top:4473;width:410;height:581;visibility:visible;mso-wrap-style:square;v-text-anchor:middle" coordsize="40986,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" path="m40986,58102c20984,51435,29,43815,29,31432,-923,12382,21936,7620,40986,v,19050,,37147,,58102xe" fillcolor="#f8f7eb" stroked="f">
                  <v:stroke joinstyle="miter"/>
                  <v:path arrowok="t" o:connecttype="custom" o:connectlocs="40986,58102;29,31432;40986,0;40986,58102" o:connectangles="0,0,0,0"/>
                </v:shape>
                <v:shape id="Freeform: Shape 30" o:spid="_x0000_s1046" style="position:absolute;left:43148;top:7760;width:524;height:619;visibility:visible;mso-wrap-style:square;v-text-anchor:middle" coordsize="52429,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" path="m19050,c37148,12382,57150,22860,51435,40957,45720,57150,22860,56197,,61913,7620,40005,13335,20955,19050,xe" fillcolor="#f8f4e1" stroked="f">
                  <v:stroke joinstyle="miter"/>
                  <v:path arrowok="t" o:connecttype="custom" o:connectlocs="19050,0;51435,40957;0,61913;19050,0" o:connectangles="0,0,0,0"/>
                </v:shape>
                <v:shape id="Freeform: Shape 31" o:spid="_x0000_s1047" style="position:absolute;left:43344;top:6531;width:414;height:478;visibility:visible;mso-wrap-style:square;v-text-anchor:middle" coordsize="41355,4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" path="m398,c19448,8573,41356,8573,41356,32385v,5715,-19050,17145,-26670,15240c-8175,40005,3256,19050,398,xe" fillcolor="#f4efcd" stroked="f">
                  <v:stroke joinstyle="miter"/>
                  <v:path arrowok="t" o:connecttype="custom" o:connectlocs="398,0;41356,32385;14686,47625;398,0" o:connectangles="0,0,0,0"/>
                </v:shape>
                <v:shape id="Freeform: Shape 288" o:spid="_x0000_s1048" style="position:absolute;left:37443;top:7398;width:542;height:505;visibility:visible;mso-wrap-style:square;v-text-anchor:middle" coordsize="54212,5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" path="m,34290c7620,14288,27622,14288,41910,v9525,16192,17145,37147,8573,44767c35243,58102,16193,45720,,34290xe" fillcolor="#f7f4e2" stroked="f">
                  <v:stroke joinstyle="miter"/>
                  <v:path arrowok="t" o:connecttype="custom" o:connectlocs="0,34290;41910,0;50483,44767;0,34290" o:connectangles="0,0,0,0"/>
                </v:shape>
                <v:shape id="Freeform: Shape 289" o:spid="_x0000_s1049" style="position:absolute;left:37824;top:8236;width:505;height:419;visibility:visible;mso-wrap-style:square;v-text-anchor:middle" coordsize="50482,4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" path="m50483,41910v-17145,,-33338,,-50483,c1905,23813,8572,952,24765,,42863,,45720,25717,50483,41910xe" fillcolor="#faf4eb" stroked="f">
                  <v:stroke joinstyle="miter"/>
                  <v:path arrowok="t" o:connecttype="custom" o:connectlocs="50483,41910;0,41910;24765,0;50483,41910" o:connectangles="0,0,0,0"/>
                </v:shape>
                <v:shape id="Freeform: Shape 290" o:spid="_x0000_s1050" style="position:absolute;left:39418;top:8826;width:4816;height:1134;visibility:visible;mso-wrap-style:square;v-text-anchor:middle" coordsize="48167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" path="m27305,111442v-5715,,-11430,,-17145,-952c-1270,101917,-1270,90488,1587,78105,19685,57150,6350,23813,29210,4763,160655,2858,292100,952,423545,v39053,,56198,20002,58103,61913c482600,108585,459740,118110,420687,111442v-7619,-11429,-16192,-17145,-25717,-952c387350,110490,378778,111442,371157,111442v-9525,-17145,-19050,-15240,-27622,c334010,111442,324485,111442,314960,112395v-9525,-11430,-18098,-20003,-28575,-953c210185,111442,133985,111442,57785,111442v-11430,-10477,-20955,-8572,-30480,xe" fillcolor="#d72127" stroked="f">
                  <v:stroke joinstyle="miter"/>
                  <v:path arrowok="t" o:connecttype="custom" o:connectlocs="27305,111442;10160,110490;1587,78105;29210,4763;423545,0;481648,61913;420687,111442;394970,110490;371157,111442;343535,111442;314960,112395;286385,111442;57785,111442;27305,111442" o:connectangles="0,0,0,0,0,0,0,0,0,0,0,0,0,0"/>
                </v:shape>
                <v:shape id="Freeform: Shape 291" o:spid="_x0000_s1051" style="position:absolute;left:24206;top:8779;width:4332;height:1253;visibility:visible;mso-wrap-style:square;v-text-anchor:middle" coordsize="433118,12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" path="m20612,c82525,,145390,952,207302,952v40005,7620,80963,2858,120968,2858c404470,4763,404470,3810,429235,73342v4762,18098,7620,35243,-6668,50483c393040,123825,362560,123825,333032,123825v-5715,-7620,-11430,-13335,-17145,-953c302552,122872,290170,123825,276835,123825v-4763,-17145,-11430,-15240,-19050,-1905c228257,122872,198730,122872,169202,123825v-1905,-2858,-1905,-8573,-6667,-8573c157772,115252,158725,120967,156820,123825v-12383,,-25718,,-38100,c106337,110490,109195,93345,109195,79058v-1905,14287,2857,30480,-953,45719c76810,118110,43472,134302,12992,117158v,,-1905,1905,-1905,1905l8229,119063c-343,109538,-3200,94297,4420,88583,35852,61913,19660,29527,20612,xe" fillcolor="#81496c" stroked="f">
                  <v:stroke joinstyle="miter"/>
                  <v:path arrowok="t" o:connecttype="custom" o:connectlocs="20612,0;207302,952;328270,3810;429235,73342;422567,123825;333032,123825;315887,122872;276835,123825;257785,121920;169202,123825;162535,115252;156820,123825;118720,123825;109195,79058;108242,124777;12992,117158;11087,119063;8229,119063;4420,88583;20612,0" o:connectangles="0,0,0,0,0,0,0,0,0,0,0,0,0,0,0,0,0,0,0,0"/>
                </v:shape>
                <v:shape id="Freeform: Shape 309" o:spid="_x0000_s1052" style="position:absolute;left:30985;top:8845;width:4011;height:1191;visibility:visible;mso-wrap-style:square;v-text-anchor:middle" coordsize="401101,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" path="m204788,119063v-51435,-5716,-104775,5715,-156210,-9525c29528,75247,8572,40958,,1905v125730,,251460,,376238,-1905c396240,,401955,3810,401003,22860v-953,24765,-953,48578,,73343c401003,115253,391478,113347,379095,107633,366713,94297,370522,78105,368617,61913v-8572,15240,-952,36195,-18097,48577c342900,109538,336232,108585,328613,107633v-17146,-16193,-11431,4762,-16193,9525c279082,117158,246697,118110,213360,118110v-1905,-4763,-2857,-8572,-2857,-14288c203835,107633,208597,116205,204788,119063xe" fillcolor="#a5314c" stroked="f">
                  <v:stroke joinstyle="miter"/>
                  <v:path arrowok="t" o:connecttype="custom" o:connectlocs="204788,119063;48578,109538;0,1905;376238,0;401003,22860;401003,96203;379095,107633;368617,61913;350520,110490;328613,107633;312420,117158;213360,118110;210503,103822;204788,119063" o:connectangles="0,0,0,0,0,0,0,0,0,0,0,0,0,0"/>
                </v:shape>
                <v:shape id="Freeform: Shape 310" o:spid="_x0000_s1053" style="position:absolute;left:20764;top:8703;width:3858;height:1354;visibility:visible;mso-wrap-style:square;v-text-anchor:middle" coordsize="385828,13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" path="m364863,7620v17145,30480,40005,60008,-6667,87630c352481,99060,354386,116205,352481,127635v-11430,6668,-23813,9525,-37148,6668c309618,127635,304856,119063,297236,132397v-10478,,-20955,953,-31433,953c260088,125730,254373,117158,247706,132397v-11430,,-21908,-952,-33338,-952c204843,113347,196271,118110,187698,132397v-10477,,-20955,-952,-31432,-952c147693,113347,138168,113347,129596,131445v-9525,-1905,-20003,-3810,-29528,-5715c92448,118110,84828,119063,77208,125730v-13335,1905,-25717,3810,-39052,5715c26726,119063,27678,99060,11486,90488,-1849,75247,-3754,58103,6723,41910v3810,-6668,26670,-6668,,-13335c-2802,26670,1008,15240,9581,11430,21011,5715,33393,2858,46728,2858,145788,953,244848,6667,342956,v4762,,8572,953,13335,953c360101,1905,362006,4763,364863,7620xe" fillcolor="#6a5881" stroked="f">
                  <v:stroke joinstyle="miter"/>
                  <v:path arrowok="t" o:connecttype="custom" o:connectlocs="364863,7620;358196,95250;352481,127635;315333,134303;297236,132397;265803,133350;247706,132397;214368,131445;187698,132397;156266,131445;129596,131445;100068,125730;77208,125730;38156,131445;11486,90488;6723,41910;6723,28575;9581,11430;46728,2858;342956,0;356291,953;364863,7620" o:connectangles="0,0,0,0,0,0,0,0,0,0,0,0,0,0,0,0,0,0,0,0,0,0"/>
                </v:shape>
                <v:shape id="Freeform: Shape 311" o:spid="_x0000_s1054" style="position:absolute;left:26279;top:8772;width:5194;height:1264;visibility:visible;mso-wrap-style:square;v-text-anchor:middle" coordsize="519349,12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" path="m469582,9244v25718,31433,56198,60960,48578,107633c476250,137832,431482,113067,388620,125449,376238,110209,382905,91159,381000,75919v-1905,16193,4763,34290,-8573,50483c361950,126402,351472,126402,340995,126402v-5715,-8573,-10478,-12383,-17145,-953c313372,125449,301942,125449,291465,125449v-7620,-10477,-13335,-12382,-19050,953c259080,126402,245745,125449,232410,125449,219075,113067,228600,93064,217170,79729,208597,75919,196215,69252,198120,59727,204788,1624,163830,11149,129540,9244,86677,6387,41910,18769,,1624,156210,-1233,313372,-1233,469582,9244xe" fillcolor="#923d5b" stroked="f">
                  <v:stroke joinstyle="miter"/>
                  <v:path arrowok="t" o:connecttype="custom" o:connectlocs="469582,9244;518160,116877;388620,125449;381000,75919;372427,126402;340995,126402;323850,125449;291465,125449;272415,126402;232410,125449;217170,79729;198120,59727;129540,9244;0,1624;469582,9244" o:connectangles="0,0,0,0,0,0,0,0,0,0,0,0,0,0,0"/>
                </v:shape>
                <v:shape id="Freeform: Shape 312" o:spid="_x0000_s1055" style="position:absolute;left:36926;top:8804;width:2774;height:1146;visibility:visible;mso-wrap-style:square;v-text-anchor:middle" coordsize="277428,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" path="m277429,6961v-11430,20955,13335,52388,-18098,68580c255521,77446,250759,61254,247901,75541v-2857,13335,2858,28575,-10477,39053c166939,112689,95501,109831,25016,109831,5966,109831,4061,103164,2156,88876,-7369,14581,12634,-2564,103121,294v59055,1905,116205,3810,174308,6667xe" fillcolor="#c12332" stroked="f">
                  <v:stroke joinstyle="miter"/>
                  <v:path arrowok="t" o:connecttype="custom" o:connectlocs="277429,6961;259331,75541;247901,75541;237424,114594;25016,109831;2156,88876;103121,294;277429,6961" o:connectangles="0,0,0,0,0,0,0,0"/>
                </v:shape>
                <v:shape id="Freeform: Shape 313" o:spid="_x0000_s1056" style="position:absolute;left:35184;top:8571;width:1584;height:1588;visibility:visible;mso-wrap-style:square;v-text-anchor:middle" coordsize="158359,15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" path="m88,83605c1040,-13550,-11343,738,82002,738v94298,,73343,-3810,76200,74295c158202,77891,158202,81700,158202,84558v,72390,,72390,-72389,73342c82955,157900,79145,157900,76288,157900,88,160758,88,160758,88,83605xe" fillcolor="#e3282b" stroked="f">
                  <v:stroke joinstyle="miter"/>
                  <v:path arrowok="t" o:connecttype="custom" o:connectlocs="88,83605;82002,738;158202,75033;158202,84558;85813,157900;76288,157900;88,83605" o:connectangles="0,0,0,0,0,0,0"/>
                </v:shape>
                <v:shape id="Freeform: Shape 314" o:spid="_x0000_s1057" style="position:absolute;left:34500;top:9045;width:292;height:984;visibility:visible;mso-wrap-style:square;v-text-anchor:middle" coordsize="29222,9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" path="m,91440c6668,62865,-3810,30480,19050,v19050,30480,4763,60007,8572,88582c18097,92392,10478,106680,,91440xe" fillcolor="#c69aa2" stroked="f">
                  <v:stroke joinstyle="miter"/>
                  <v:path arrowok="t" o:connecttype="custom" o:connectlocs="0,91440;19050,0;27622,88582;0,91440" o:connectangles="0,0,0,0"/>
                </v:shape>
                <v:shape id="Freeform: Shape 315" o:spid="_x0000_s1058" style="position:absolute;left:29982;top:9007;width:213;height:1020;visibility:visible;mso-wrap-style:square;v-text-anchor:middle" coordsize="21377,1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" path="m3153,101917c1248,70485,-7325,37148,15536,v9525,39053,4762,70485,3810,100965c13630,101917,7915,101917,3153,101917xe" fillcolor="#ccc1c5" stroked="f">
                  <v:stroke joinstyle="miter"/>
                  <v:path arrowok="t" o:connecttype="custom" o:connectlocs="3153,101917;15536,0;19346,100965;3153,101917" o:connectangles="0,0,0,0"/>
                </v:shape>
                <v:shape id="Freeform: Shape 316" o:spid="_x0000_s1059" style="position:absolute;left:25196;top:9103;width:233;height:933;visibility:visible;mso-wrap-style:square;v-text-anchor:middle" coordsize="23336,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" path="m9273,93345c-6919,62865,1653,31433,8321,,31181,28575,21656,60960,19751,92392v-3810,,-7620,953,-10478,953xe" fillcolor="#beb1bb" stroked="f">
                  <v:stroke joinstyle="miter"/>
                  <v:path arrowok="t" o:connecttype="custom" o:connectlocs="9273,93345;8321,0;19751,92392;9273,93345" o:connectangles="0,0,0,0"/>
                </v:shape>
                <v:shape id="Freeform: Shape 317" o:spid="_x0000_s1060" style="position:absolute;left:39298;top:9036;width:221;height:914;visibility:visible;mso-wrap-style:square;v-text-anchor:middle" coordsize="220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" path="m178,91440c2083,62865,-5537,32385,10655,v18098,19050,5715,37147,11430,52388c22085,64770,22085,77153,21133,90488v-6668,,-13335,,-20955,952xe" fillcolor="#d3c0c3" stroked="f">
                  <v:stroke joinstyle="miter"/>
                  <v:path arrowok="t" o:connecttype="custom" o:connectlocs="178,91440;10655,0;22085,52388;21133,90488;178,91440" o:connectangles="0,0,0,0,0"/>
                </v:shape>
                <v:shape id="Freeform: Shape 318" o:spid="_x0000_s1061" style="position:absolute;left:26767;top:9634;width:285;height:402;visibility:visible;mso-wrap-style:square;v-text-anchor:middle" coordsize="28434,4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" path="m1687,38348c1687,25013,-5932,8820,11212,248v2858,-953,9525,952,12383,3810c33120,16440,26452,27870,21690,40253,14070,39300,7402,38348,1687,38348xe" fillcolor="#b293a3" stroked="f">
                  <v:stroke joinstyle="miter"/>
                  <v:path arrowok="t" o:connecttype="custom" o:connectlocs="1687,38348;11212,248;23595,4058;21690,40253;1687,38348" o:connectangles="0,0,0,0,0"/>
                </v:shape>
                <v:shape id="Freeform: Shape 319" o:spid="_x0000_s1062" style="position:absolute;left:34010;top:9627;width:270;height:400;visibility:visible;mso-wrap-style:square;v-text-anchor:middle" coordsize="27028,3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" path="m10836,39984c3216,26649,-9167,7599,10836,932,29886,-4783,26076,17124,27028,30459v-5715,2858,-10477,6668,-16192,9525xe" fillcolor="#c3959a" stroked="f">
                  <v:stroke joinstyle="miter"/>
                  <v:path arrowok="t" o:connecttype="custom" o:connectlocs="10836,39984;10836,932;27028,30459;10836,39984" o:connectangles="0,0,0,0"/>
                </v:shape>
                <v:shape id="Freeform: Shape 320" o:spid="_x0000_s1063" style="position:absolute;left:42258;top:9626;width:290;height:377;visibility:visible;mso-wrap-style:square;v-text-anchor:middle" coordsize="28998,3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" path="m423,31464c423,19081,-3387,31,11853,31,31856,-921,26141,20034,28998,32416,19473,40036,9948,39084,423,31464xe" fillcolor="#cb8482" stroked="f">
                  <v:stroke joinstyle="miter"/>
                  <v:path arrowok="t" o:connecttype="custom" o:connectlocs="423,31464;11853,31;28998,32416;423,31464" o:connectangles="0,0,0,0"/>
                </v:shape>
                <v:shape id="Freeform: Shape 321" o:spid="_x0000_s1064" style="position:absolute;left:43347;top:9626;width:268;height:360;visibility:visible;mso-wrap-style:square;v-text-anchor:middle" coordsize="26760,3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" path="m1029,30480c77,18098,-3733,,13412,,27699,,26747,19050,26747,31433,18174,36195,9602,39053,1029,30480xe" fillcolor="#da8d8c" stroked="f">
                  <v:stroke joinstyle="miter"/>
                  <v:path arrowok="t" o:connecttype="custom" o:connectlocs="1029,30480;13412,0;26747,31433;1029,30480" o:connectangles="0,0,0,0"/>
                </v:shape>
                <v:shape id="Freeform: Shape 322" o:spid="_x0000_s1065" style="position:absolute;left:42834;top:9626;width:286;height:361;visibility:visible;mso-wrap-style:square;v-text-anchor:middle" coordsize="28575,3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" path="m,31433c1905,20003,-4763,,13335,,29527,,25718,19050,28575,31433,19050,37148,9525,38100,,31433xe" fillcolor="#d79190" stroked="f">
                  <v:stroke joinstyle="miter"/>
                  <v:path arrowok="t" o:connecttype="custom" o:connectlocs="0,31433;13335,0;28575,31433;0,31433" o:connectangles="0,0,0,0"/>
                </v:shape>
                <v:shape id="Freeform: Shape 323" o:spid="_x0000_s1066" style="position:absolute;left:32940;top:9612;width:278;height:434;visibility:visible;mso-wrap-style:square;v-text-anchor:middle" coordsize="27790,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" path="m9219,42386c1599,30004,-5069,17621,5409,4286v4762,-5715,11430,-5715,16192,c33031,17621,26364,30004,19696,43339v-3810,-953,-7620,-953,-10477,-953xe" fillcolor="#be8b92" stroked="f">
                  <v:stroke joinstyle="miter"/>
                  <v:path arrowok="t" o:connecttype="custom" o:connectlocs="9219,42386;5409,4286;21601,4286;19696,43339;9219,42386" o:connectangles="0,0,0,0,0"/>
                </v:shape>
                <v:shape id="Freeform: Shape 324" o:spid="_x0000_s1067" style="position:absolute;left:25703;top:9648;width:267;height:379;visibility:visible;mso-wrap-style:square;v-text-anchor:middle" coordsize="26710,3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" path="m7164,37862c2401,26432,-5219,15002,5259,3572v4763,-4763,11430,-4763,16192,c31929,15002,24309,26432,19547,37862v-4763,,-8573,,-12383,xe" fillcolor="#b399aa" stroked="f">
                  <v:stroke joinstyle="miter"/>
                  <v:path arrowok="t" o:connecttype="custom" o:connectlocs="7164,37862;5259,3572;21451,3572;19547,37862;7164,37862" o:connectangles="0,0,0,0,0"/>
                </v:shape>
                <v:shape id="Freeform: Shape 325" o:spid="_x0000_s1068" style="position:absolute;left:29514;top:9550;width:211;height:477;visibility:visible;mso-wrap-style:square;v-text-anchor:middle" coordsize="2109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" path="m1315,47625c2268,32385,-6305,16193,10840,v15240,15240,9525,32385,7620,47625c11793,47625,7030,47625,1315,47625xe" fillcolor="#c9b9c0" stroked="f">
                  <v:stroke joinstyle="miter"/>
                  <v:path arrowok="t" o:connecttype="custom" o:connectlocs="1315,47625;10840,0;18460,47625;1315,47625" o:connectangles="0,0,0,0"/>
                </v:shape>
                <v:shape id="Freeform: Shape 326" o:spid="_x0000_s1069" style="position:absolute;left:28408;top:9569;width:223;height:458;visibility:visible;mso-wrap-style:square;v-text-anchor:middle" coordsize="22313,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" path="m4332,c32907,7620,18620,28575,19572,45720v-5715,,-11430,,-18097,-953c-430,29527,-1383,15240,4332,xe" fillcolor="#c0adb5" stroked="f">
                  <v:stroke joinstyle="miter"/>
                  <v:path arrowok="t" o:connecttype="custom" o:connectlocs="4332,0;19572,45720;1475,44767;4332,0" o:connectangles="0,0,0,0"/>
                </v:shape>
                <v:shape id="Freeform: Shape 327" o:spid="_x0000_s1070" style="position:absolute;left:39691;top:9662;width:290;height:334;visibility:visible;mso-wrap-style:square;v-text-anchor:middle" coordsize="28998,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" path="m,27911c1905,16481,-2857,-2569,17145,288,32385,2193,28575,17433,28575,28863,19050,34578,9525,35531,,27911xe" fillcolor="#c48182" stroked="f">
                  <v:stroke joinstyle="miter"/>
                  <v:path arrowok="t" o:connecttype="custom" o:connectlocs="0,27911;17145,288;28575,28863;0,27911" o:connectangles="0,0,0,0"/>
                </v:shape>
                <v:shape id="Freeform: Shape 328" o:spid="_x0000_s1071" style="position:absolute;left:27352;top:9541;width:204;height:476;visibility:visible;mso-wrap-style:square;v-text-anchor:middle" coordsize="20388,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" path="m1315,47625c2268,32385,-6305,16192,10840,v14288,15240,8573,32385,7620,47625c12745,47625,7030,47625,1315,47625xe" fillcolor="#c7b9c2" stroked="f">
                  <v:stroke joinstyle="miter"/>
                  <v:path arrowok="t" o:connecttype="custom" o:connectlocs="1315,47625;10840,0;18460,47625;1315,47625" o:connectangles="0,0,0,0"/>
                </v:shape>
                <v:shape id="Freeform: Shape 329" o:spid="_x0000_s1072" style="position:absolute;left:28924;top:9681;width:273;height:355;visibility:visible;mso-wrap-style:square;v-text-anchor:middle" coordsize="27347,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" path="m7987,35496c3224,23114,-9158,3111,11797,254,30847,-2604,27037,19304,27037,33591v-5715,953,-12382,1905,-19050,1905xe" fillcolor="#b48e9d" stroked="f">
                  <v:stroke joinstyle="miter"/>
                  <v:path arrowok="t" o:connecttype="custom" o:connectlocs="7987,35496;11797,254;27037,33591;7987,35496" o:connectangles="0,0,0,0"/>
                </v:shape>
                <v:shape id="Freeform: Shape 330" o:spid="_x0000_s1073" style="position:absolute;left:4496;top:8775;width:4084;height:1265;visibility:visible;mso-wrap-style:square;v-text-anchor:middle" coordsize="408428,12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" path="m374351,116628v-15240,10478,-32385,11430,-49530,8573c319106,114723,312439,115676,306724,125201v-13335,,-26670,,-40005,c263861,120438,264814,114723,261004,110913v-3810,4763,-2858,10478,-5715,15240c220046,126153,184804,126153,148609,125201v-2858,-15240,952,-30480,-953,-45720c147656,94721,149561,110913,139084,124248v-22860,953,-45720,2858,-67628,1905c34309,124248,-934,118533,19,67098,971,24236,23831,1376,71456,423v35243,-952,71438,,106680,c226714,8996,275291,2328,324821,4233v30480,953,66675,-5715,80010,30480c417214,68051,395306,93768,374351,116628xe" fillcolor="#1f94d0" stroked="f">
                  <v:stroke joinstyle="miter"/>
                  <v:path arrowok="t" o:connecttype="custom" o:connectlocs="374351,116628;324821,125201;306724,125201;266719,125201;261004,110913;255289,126153;148609,125201;147656,79481;139084,124248;71456,126153;19,67098;71456,423;178136,423;324821,4233;404831,34713;374351,116628" o:connectangles="0,0,0,0,0,0,0,0,0,0,0,0,0,0,0,0"/>
                </v:shape>
                <v:shape id="Freeform: Shape 331" o:spid="_x0000_s1074" style="position:absolute;left:6277;top:8760;width:5517;height:1299;visibility:visible;mso-wrap-style:square;v-text-anchor:middle" coordsize="551722,12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" path="m196215,118110v9525,-19050,15240,-40005,22860,-59055c230505,30480,199073,12382,168592,11430v-40957,-1905,-80962,,-121919,-953c30480,10477,13335,15240,,1905v170498,,340995,,511492,-1905c538163,,555308,9525,546735,36195v-8572,27622,30480,71437,-27622,82868c503873,100013,502920,117157,498158,126682v-13335,,-26670,,-40958,c444817,111442,451485,93345,449580,78105v-1905,15240,4762,34290,-8572,49530c430530,127635,420053,127635,409575,127635v-8572,-14288,-17145,-15240,-26670,c359092,131445,335280,118110,311467,128588v-7619,-20956,-13334,-6668,-19050,952c260985,126682,226695,137160,196215,118110xe" fillcolor="#2688c3" stroked="f">
                  <v:stroke joinstyle="miter"/>
                  <v:path arrowok="t" o:connecttype="custom" o:connectlocs="196215,118110;219075,59055;168592,11430;46673,10477;0,1905;511492,0;546735,36195;519113,119063;498158,126682;457200,126682;449580,78105;441008,127635;409575,127635;382905,127635;311467,128588;292417,129540;196215,118110" o:connectangles="0,0,0,0,0,0,0,0,0,0,0,0,0,0,0,0,0"/>
                </v:shape>
                <v:shape id="Freeform: Shape 332" o:spid="_x0000_s1075" style="position:absolute;left:15641;top:8712;width:2962;height:1325;visibility:visible;mso-wrap-style:square;v-text-anchor:middle" coordsize="296166,13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" path="m222771,130492v-31432,,-62865,,-94297,c122759,117157,117996,124777,114186,131445v-14287,2857,-27622,,-40957,-7620c59894,110490,60846,127635,55131,131445v-14287,,-29527,-953,-43815,-953c-7734,100013,3696,66675,839,34290,1791,21907,4649,10477,16079,1905,98946,-1905,181814,1905,264681,v33337,5715,19050,27622,13335,43815c272301,59055,254204,70485,268491,96202,259918,74295,261824,58102,278968,54292v19050,-3810,17146,13335,17146,26671c291351,97155,292304,115252,280874,129540v-14288,,-28575,,-43815,c233249,122872,228486,118110,222771,130492xe" fillcolor="#4b6d9f" stroked="f">
                  <v:stroke joinstyle="miter"/>
                  <v:path arrowok="t" o:connecttype="custom" o:connectlocs="222771,130492;128474,130492;114186,131445;73229,123825;55131,131445;11316,130492;839,34290;16079,1905;264681,0;278016,43815;268491,96202;278968,54292;296114,80963;280874,129540;237059,129540;222771,130492" o:connectangles="0,0,0,0,0,0,0,0,0,0,0,0,0,0,0,0"/>
                </v:shape>
                <v:shape id="Freeform: Shape 333" o:spid="_x0000_s1076" style="position:absolute;left:18206;top:8711;width:3082;height:1316;visibility:visible;mso-wrap-style:square;v-text-anchor:middle" coordsize="308261,1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" path="m32028,84896v-953,-6667,952,-14287,-1905,-19050c24408,57274,17740,64894,16788,69656v-2858,10478,-3810,21908,-6668,37148c-19407,65846,25360,39176,22503,6791v88582,-8572,176212,-9525,264795,c280630,10601,273963,15364,263485,22031v17145,1905,29528,2858,44768,4763c309205,51559,234910,39176,278725,83944v10478,15240,10478,30480,953,46672c265390,130616,251103,130616,235863,130616,222528,111566,230148,90611,229195,72514v-5715,18097,4763,40005,-8572,58102c193953,128711,167283,125854,140613,123949v-10478,-9525,-20955,-7620,-31433,c102513,125854,95845,128711,89178,130616v-4763,-7620,-8573,-18097,-20003,-6667c59650,126806,49173,128711,39648,131569,29170,117281,33933,100136,32028,84896xe" fillcolor="#586493" stroked="f">
                  <v:stroke joinstyle="miter"/>
                  <v:path arrowok="t" o:connecttype="custom" o:connectlocs="32028,84896;30123,65846;16788,69656;10120,106804;22503,6791;287298,6791;263485,22031;308253,26794;278725,83944;279678,130616;235863,130616;229195,72514;220623,130616;140613,123949;109180,123949;89178,130616;69175,123949;39648,131569;32028,84896" o:connectangles="0,0,0,0,0,0,0,0,0,0,0,0,0,0,0,0,0,0,0"/>
                </v:shape>
                <v:shape id="Freeform: Shape 334" o:spid="_x0000_s1077" style="position:absolute;left:13820;top:8710;width:1963;height:1327;visibility:visible;mso-wrap-style:square;v-text-anchor:middle" coordsize="196285,1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" path="m196286,6906v,9525,,19050,,28575c174378,65008,197238,101203,179141,131683v-49530,,-98108,-952,-147638,953c7691,133588,-882,125968,71,103108v952,-32385,,-64770,,-97155c65793,-1667,131516,-2619,196286,6906xe" fillcolor="#3d76ac" stroked="f">
                  <v:stroke joinstyle="miter"/>
                  <v:path arrowok="t" o:connecttype="custom" o:connectlocs="196286,6906;196286,35481;179141,131683;31503,132636;71,103108;71,5953;196286,6906" o:connectangles="0,0,0,0,0,0,0"/>
                </v:shape>
                <v:shape id="Freeform: Shape 335" o:spid="_x0000_s1078" style="position:absolute;left:13821;top:8674;width:10382;height:115;visibility:visible;mso-wrap-style:square;v-text-anchor:middle" coordsize="103822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" path="m196215,10478v-65722,,-130492,,-196215,-953c,6667,,2858,,,345758,,692468,953,1038225,1905,991553,19050,942975,7620,895350,9525v-56197,1905,-113347,953,-169545,953c637222,10478,549593,10478,461010,10478v-88582,,-176212,,-264795,xe" fillcolor="#2856a0" stroked="f">
                  <v:stroke joinstyle="miter"/>
                  <v:path arrowok="t" o:connecttype="custom" o:connectlocs="196215,10478;0,9525;0,0;1038225,1905;895350,9525;725805,10478;461010,10478;196215,10478" o:connectangles="0,0,0,0,0,0,0,0"/>
                </v:shape>
                <v:shape id="Freeform: Shape 336" o:spid="_x0000_s1079" style="position:absolute;left:20387;top:9007;width:241;height:1020;visibility:visible;mso-wrap-style:square;v-text-anchor:middle" coordsize="24109,1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" path="m2488,100965c2488,69533,-9894,35242,20586,v8572,40005,-953,71438,-2858,101917c12966,101917,7251,100965,2488,100965xe" fillcolor="#b4b7c4" stroked="f">
                  <v:stroke joinstyle="miter"/>
                  <v:path arrowok="t" o:connecttype="custom" o:connectlocs="2488,100965;20586,0;17728,101917;2488,100965" o:connectangles="0,0,0,0"/>
                </v:shape>
                <v:shape id="Freeform: Shape 337" o:spid="_x0000_s1080" style="position:absolute;left:10683;top:9112;width:198;height:924;visibility:visible;mso-wrap-style:square;v-text-anchor:middle" coordsize="19792,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" path="m1347,92392c-558,60960,-2463,30480,10872,v12382,30480,8573,60960,7620,92392c12777,91440,7062,91440,1347,92392xe" fillcolor="#c0c9d5" stroked="f">
                  <v:stroke joinstyle="miter"/>
                  <v:path arrowok="t" o:connecttype="custom" o:connectlocs="1347,92392;10872,0;18492,92392;1347,92392" o:connectangles="0,0,0,0"/>
                </v:shape>
                <v:shape id="Freeform: Shape 338" o:spid="_x0000_s1081" style="position:absolute;left:5878;top:9103;width:208;height:918;visibility:visible;mso-wrap-style:square;v-text-anchor:middle" coordsize="20862,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" path="m1812,91440c-1045,60960,-1998,30480,10385,v14287,29528,13335,60008,952,91440c7527,92392,4670,91440,1812,91440xe" fillcolor="#b0c6d0" stroked="f">
                  <v:stroke joinstyle="miter"/>
                  <v:path arrowok="t" o:connecttype="custom" o:connectlocs="1812,91440;10385,0;11337,91440;1812,91440" o:connectangles="0,0,0,0"/>
                </v:shape>
                <v:shape id="Freeform: Shape 339" o:spid="_x0000_s1082" style="position:absolute;left:15564;top:9055;width:219;height:962;visibility:visible;mso-wrap-style:square;v-text-anchor:middle" coordsize="21845,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" path="m4701,96203c6606,63817,-15302,26670,21846,v-953,32385,-1905,63817,-2858,96203c14226,96203,9463,96203,4701,96203xe" fillcolor="#bec6ce" stroked="f">
                  <v:stroke joinstyle="miter"/>
                  <v:path arrowok="t" o:connecttype="custom" o:connectlocs="4701,96203;21846,0;18988,96203;4701,96203" o:connectangles="0,0,0,0"/>
                </v:shape>
                <v:shape id="Freeform: Shape 340" o:spid="_x0000_s1083" style="position:absolute;left:22060;top:9569;width:286;height:438;visibility:visible;mso-wrap-style:square;v-text-anchor:middle" coordsize="28575,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" path="m953,43815c953,39052,,34290,,29527,953,17145,-3810,,14288,,31433,,27622,18097,28575,29527v,4763,,9525,,14288c19050,43815,10478,43815,953,43815xe" fillcolor="#a09db4" stroked="f">
                  <v:stroke joinstyle="miter"/>
                  <v:path arrowok="t" o:connecttype="custom" o:connectlocs="953,43815;0,29527;14288,0;28575,29527;28575,43815;953,43815" o:connectangles="0,0,0,0,0,0"/>
                </v:shape>
                <v:shape id="Freeform: Shape 341" o:spid="_x0000_s1084" style="position:absolute;left:22637;top:9616;width:283;height:401;visibility:visible;mso-wrap-style:square;v-text-anchor:middle" coordsize="28259,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" path="m1315,40105c3220,25818,-7258,1053,10840,100,35605,-1805,26080,23913,27985,39153v-8573,,-18098,952,-26670,952xe" fillcolor="#a19ab3" stroked="f">
                  <v:stroke joinstyle="miter"/>
                  <v:path arrowok="t" o:connecttype="custom" o:connectlocs="1315,40105;10840,100;27985,39153;1315,40105" o:connectangles="0,0,0,0"/>
                </v:shape>
                <v:shape id="Freeform: Shape 342" o:spid="_x0000_s1085" style="position:absolute;left:11184;top:9602;width:284;height:436;visibility:visible;mso-wrap-style:square;v-text-anchor:middle" coordsize="28383,4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" path="m8381,43408c761,27216,-7812,5308,13143,546,36956,-4217,23621,23406,28383,35788,23621,41503,16953,44361,8381,43408xe" fillcolor="#88adcb" stroked="f">
                  <v:stroke joinstyle="miter"/>
                  <v:path arrowok="t" o:connecttype="custom" o:connectlocs="8381,43408;13143,546;28383,35788;8381,43408" o:connectangles="0,0,0,0"/>
                </v:shape>
                <v:shape id="Freeform: Shape 343" o:spid="_x0000_s1086" style="position:absolute;left:6970;top:9578;width:271;height:449;visibility:visible;mso-wrap-style:square;v-text-anchor:middle" coordsize="2706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" path="m7844,44806c5939,39091,1177,33376,1177,27661,224,16231,-4538,-914,15464,38,30704,991,26894,16231,25942,26708v-953,5715,-4763,11430,-6668,17145c15464,44806,11654,44806,7844,44806xe" fillcolor="#99bcd3" stroked="f">
                  <v:stroke joinstyle="miter"/>
                  <v:path arrowok="t" o:connecttype="custom" o:connectlocs="7844,44806;1177,27661;15464,38;25942,26708;19274,43853;7844,44806" o:connectangles="0,0,0,0,0,0"/>
                </v:shape>
                <v:shape id="Freeform: Shape 344" o:spid="_x0000_s1087" style="position:absolute;left:19298;top:9665;width:323;height:375;visibility:visible;mso-wrap-style:square;v-text-anchor:middle" coordsize="32384,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" path="m,28575c3810,17145,,,17145,,35243,,29528,18097,32385,28575,20955,38100,10478,42863,,28575xe" fillcolor="#959db4" stroked="f">
                  <v:stroke joinstyle="miter"/>
                  <v:path arrowok="t" o:connecttype="custom" o:connectlocs="0,28575;17145,0;32385,28575;0,28575" o:connectangles="0,0,0,0"/>
                </v:shape>
                <v:shape id="Freeform: Shape 345" o:spid="_x0000_s1088" style="position:absolute;left:11963;top:8462;width:1172;height:117;visibility:visible;mso-wrap-style:square;v-text-anchor:middle" coordsize="117157,1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" path="m117158,9775c78105,10728,39053,10728,,11680,39053,-5465,78105,-1655,117158,9775xe" fillcolor="#3d76ac" stroked="f">
                  <v:stroke joinstyle="miter"/>
                  <v:path arrowok="t" o:connecttype="custom" o:connectlocs="117158,9775;0,11680;117158,9775" o:connectangles="0,0,0"/>
                </v:shape>
                <v:shape id="Freeform: Shape 346" o:spid="_x0000_s1089" style="position:absolute;left:10106;top:9684;width:283;height:352;visibility:visible;mso-wrap-style:square;v-text-anchor:middle" coordsize="28276,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" path="m950,34290c1902,20955,-6670,,14285,,34287,,26667,21908,27620,35242,18095,34290,9522,34290,950,34290xe" fillcolor="#8db4ce" stroked="f">
                  <v:stroke joinstyle="miter"/>
                  <v:path arrowok="t" o:connecttype="custom" o:connectlocs="950,34290;14285,0;27620,35242;950,34290" o:connectangles="0,0,0,0"/>
                </v:shape>
                <v:shape id="Freeform: Shape 347" o:spid="_x0000_s1090" style="position:absolute;left:20993;top:9560;width:200;height:467;visibility:visible;mso-wrap-style:square;v-text-anchor:middle" coordsize="20044,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" path="m952,46672c952,31433,,15240,,,34290,4763,13335,29528,17145,45720v-5715,,-10478,952,-16193,952xe" fillcolor="#bec1d1" stroked="f">
                  <v:stroke joinstyle="miter"/>
                  <v:path arrowok="t" o:connecttype="custom" o:connectlocs="952,46672;0,0;17145,45720;952,46672" o:connectangles="0,0,0,0"/>
                </v:shape>
                <v:shape id="Freeform: Shape 348" o:spid="_x0000_s1091" style="position:absolute;left:7546;top:9579;width:201;height:448;visibility:visible;mso-wrap-style:square;v-text-anchor:middle" coordsize="20128,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" path="m1667,44767c2619,30480,-6906,13335,11192,v14287,13335,6667,29528,8572,44767c13097,44767,7382,44767,1667,44767xe" fillcolor="#b7c9d5" stroked="f">
                  <v:stroke joinstyle="miter"/>
                  <v:path arrowok="t" o:connecttype="custom" o:connectlocs="1667,44767;11192,0;19764,44767;1667,44767" o:connectangles="0,0,0,0"/>
                </v:shape>
                <v:shape id="Freeform: Shape 349" o:spid="_x0000_s1092" style="position:absolute;left:9182;top:9579;width:224;height:457;visibility:visible;mso-wrap-style:square;v-text-anchor:middle" coordsize="22397,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" path="m2858,45720c1905,32385,953,18098,,,27623,9525,21908,28575,21908,44767v-6668,953,-12383,953,-19050,953xe" fillcolor="#a8c3d4" stroked="f">
                  <v:stroke joinstyle="miter"/>
                  <v:path arrowok="t" o:connecttype="custom" o:connectlocs="2858,45720;0,0;21908,44767;2858,45720" o:connectangles="0,0,0,0"/>
                </v:shape>
                <v:shape id="Freeform: Shape 350" o:spid="_x0000_s1093" style="position:absolute;left:21555;top:9560;width:229;height:463;visibility:visible;mso-wrap-style:square;v-text-anchor:middle" coordsize="22859,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" path="m,40005c2857,27622,-2858,11430,9525,v19050,10478,9525,26670,13335,39053c15240,48578,7620,48578,,40005xe" fillcolor="#c0c1cf" stroked="f">
                  <v:stroke joinstyle="miter"/>
                  <v:path arrowok="t" o:connecttype="custom" o:connectlocs="0,40005;9525,0;22860,39053;0,40005" o:connectangles="0,0,0,0"/>
                </v:shape>
                <v:shape id="Freeform: Shape 351" o:spid="_x0000_s1094" style="position:absolute;left:16746;top:9560;width:214;height:467;visibility:visible;mso-wrap-style:square;v-text-anchor:middle" coordsize="21440,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" path="m3696,46672c839,31433,-4876,16192,8459,v20002,12383,11430,29528,9525,45720c13221,45720,8459,46672,3696,46672xe" fillcolor="#b5bec9" stroked="f">
                  <v:stroke joinstyle="miter"/>
                  <v:path arrowok="t" o:connecttype="custom" o:connectlocs="3696,46672;8459,0;17984,45720;3696,46672" o:connectangles="0,0,0,0"/>
                </v:shape>
                <v:shape id="Freeform: Shape 352" o:spid="_x0000_s1095" style="position:absolute;left:18898;top:9588;width:226;height:442;visibility:visible;mso-wrap-style:square;v-text-anchor:middle" coordsize="22621,4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" path="m,36195c3810,24765,-4763,9525,13335,v14287,12383,8572,28575,5715,43815c12382,44767,4763,43815,,36195xe" fillcolor="#aeb8c5" stroked="f">
                  <v:stroke joinstyle="miter"/>
                  <v:path arrowok="t" o:connecttype="custom" o:connectlocs="0,36195;13335,0;19050,43815;0,36195" o:connectangles="0,0,0,0"/>
                </v:shape>
                <v:shape id="Freeform: Shape 353" o:spid="_x0000_s1096" style="position:absolute;left:17836;top:9579;width:211;height:448;visibility:visible;mso-wrap-style:square;v-text-anchor:middle" coordsize="21122,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" path="m3263,43815c-547,28575,-3404,14288,8978,v19050,14288,10478,29528,8573,44767c13741,44767,8026,44767,3263,43815xe" fillcolor="#aab7c5" stroked="f">
                  <v:stroke joinstyle="miter"/>
                  <v:path arrowok="t" o:connecttype="custom" o:connectlocs="3263,43815;8978,0;17551,44767;3263,43815" o:connectangles="0,0,0,0"/>
                </v:shape>
                <v:shape id="Freeform: Shape 354" o:spid="_x0000_s1097" style="position:absolute;left:18420;top:9560;width:219;height:467;visibility:visible;mso-wrap-style:square;v-text-anchor:middle" coordsize="21916,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" path="m10601,v17145,13335,10478,30480,7620,46672c13459,46672,8696,46672,2981,46672,1076,30480,-5591,13335,10601,xe" fillcolor="#b1b9c8" stroked="f">
                  <v:stroke joinstyle="miter"/>
                  <v:path arrowok="t" o:connecttype="custom" o:connectlocs="10601,0;18221,46672;2981,46672;10601,0" o:connectangles="0,0,0,0"/>
                </v:shape>
                <v:shape id="Freeform: Shape 355" o:spid="_x0000_s1098" style="position:absolute;left:16155;top:9569;width:218;height:467;visibility:visible;mso-wrap-style:square;v-text-anchor:middle" coordsize="21795,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" path="m3698,46672c-112,31432,-2970,16192,5603,,27510,7620,17985,25717,21795,38100,16080,40957,10365,43815,3698,46672xe" fillcolor="#adbcce" stroked="f">
                  <v:stroke joinstyle="miter"/>
                  <v:path arrowok="t" o:connecttype="custom" o:connectlocs="3698,46672;5603,0;21795,38100;3698,46672" o:connectangles="0,0,0,0"/>
                </v:shape>
                <v:shape id="Freeform: Shape 356" o:spid="_x0000_s1099" style="position:absolute;left:23721;top:9588;width:211;height:448;visibility:visible;mso-wrap-style:square;v-text-anchor:middle" coordsize="21144,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" path="m1556,42863c604,28575,-3206,15240,6319,,28226,11430,19654,29527,18701,44767,13939,43815,7271,43815,1556,42863xe" fillcolor="#b8b4c4" stroked="f">
                  <v:stroke joinstyle="miter"/>
                  <v:path arrowok="t" o:connecttype="custom" o:connectlocs="1556,42863;6319,0;18701,44767;1556,42863" o:connectangles="0,0,0,0"/>
                </v:shape>
                <v:shape id="Freeform: Shape 357" o:spid="_x0000_s1100" style="position:absolute;left:23234;top:9598;width:212;height:429;visibility:visible;mso-wrap-style:square;v-text-anchor:middle" coordsize="21193,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" path="m1667,42863c2619,28575,-6906,11430,11192,v16192,12383,7620,28575,8572,42863c13097,42863,7382,42863,1667,42863xe" fillcolor="#b8b1c7" stroked="f">
                  <v:stroke joinstyle="miter"/>
                  <v:path arrowok="t" o:connecttype="custom" o:connectlocs="1667,42863;11192,0;19764,42863;1667,42863" o:connectangles="0,0,0,0"/>
                </v:shape>
                <v:shape id="Freeform: Shape 358" o:spid="_x0000_s1101" style="position:absolute;left:6275;top:7796;width:813;height:593;visibility:visible;mso-wrap-style:square;v-text-anchor:middle" coordsize="81269,5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" path="m159,6857c25877,23049,51594,74484,62072,3999v,-1905,11430,-4762,12382,-3810c78264,4952,82074,11619,81122,17334,80169,41147,69692,58292,43022,59244,13494,60197,-1746,45909,159,6857xe" fillcolor="#2f3335" stroked="f">
                  <v:stroke joinstyle="miter"/>
                  <v:path arrowok="t" o:connecttype="custom" o:connectlocs="159,6857;62072,3999;74454,189;81122,17334;43022,59244;159,6857" o:connectangles="0,0,0,0,0,0"/>
                </v:shape>
                <v:shape id="Freeform: Shape 359" o:spid="_x0000_s1102" style="position:absolute;left:5705;top:7040;width:385;height:387;visibility:visible;mso-wrap-style:square;v-text-anchor:middle" coordsize="38496,3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" path="m38172,20552c37220,34839,29600,39602,18170,38650,7692,37697,-880,31982,72,19600,1025,6264,9597,-2308,22932,550,33410,2455,40077,11027,38172,20552xe" fillcolor="#3a4244" stroked="f">
                  <v:stroke joinstyle="miter"/>
                  <v:path arrowok="t" o:connecttype="custom" o:connectlocs="38172,20552;18170,38650;72,19600;22932,550;38172,20552" o:connectangles="0,0,0,0,0"/>
                </v:shape>
                <v:shape id="Freeform: Shape 360" o:spid="_x0000_s1103" style="position:absolute;left:6943;top:6826;width:353;height:382;visibility:visible;mso-wrap-style:square;v-text-anchor:middle" coordsize="35344,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" path="m35344,19050c34392,29527,30582,37147,19152,38100,7722,39052,1054,32385,102,21908,-851,9525,4864,,18199,,29629,,33439,8572,35344,19050xe" fillcolor="#2c3334" stroked="f">
                  <v:stroke joinstyle="miter"/>
                  <v:path arrowok="t" o:connecttype="custom" o:connectlocs="35344,19050;19152,38100;102,21908;18199,0;35344,19050" o:connectangles="0,0,0,0,0"/>
                </v:shape>
                <v:shape id="Freeform: Shape 361" o:spid="_x0000_s1104" style="position:absolute;left:39795;top:7598;width:1054;height:767;visibility:visible;mso-wrap-style:square;v-text-anchor:middle" coordsize="105378,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" path="m13335,v9525,1905,12382,8573,14287,17145c37147,60008,54292,62865,79057,26670,83820,19050,87630,7620,100013,16193v7619,5715,5715,14287,2857,21907c92392,62865,74295,80010,46672,76200,18097,72390,953,53340,,22860,,11430,953,1905,13335,xe" fillcolor="#3f381d" stroked="f">
                  <v:stroke joinstyle="miter"/>
                  <v:path arrowok="t" o:connecttype="custom" o:connectlocs="13335,0;27622,17145;79057,26670;100013,16193;102870,38100;46672,76200;0,22860;13335,0" o:connectangles="0,0,0,0,0,0,0,0"/>
                </v:shape>
                <v:shape id="Freeform: Shape 362" o:spid="_x0000_s1105" style="position:absolute;left:40995;top:6626;width:477;height:486;visibility:visible;mso-wrap-style:square;v-text-anchor:middle" coordsize="47690,4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" path="m47690,23813v,15240,-5715,24765,-21907,24765c10543,48578,1018,40005,65,25717,-887,11430,8638,953,22925,,37213,,46738,8573,47690,23813xe" fillcolor="#40381d" stroked="f">
                  <v:stroke joinstyle="miter"/>
                  <v:path arrowok="t" o:connecttype="custom" o:connectlocs="47690,23813;25783,48578;65,25717;22925,0;47690,23813" o:connectangles="0,0,0,0,0"/>
                </v:shape>
                <v:shape id="Freeform: Shape 363" o:spid="_x0000_s1106" style="position:absolute;left:39500;top:6426;width:476;height:486;visibility:visible;mso-wrap-style:square;v-text-anchor:middle" coordsize="47625,4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" path="m47625,23868c45720,38156,39053,48633,23813,48633,8572,48633,,40061,,24820,,9581,7620,56,22860,56,38100,-897,43815,10533,47625,23868xe" fillcolor="#3a321e" stroked="f">
                  <v:stroke joinstyle="miter"/>
                  <v:path arrowok="t" o:connecttype="custom" o:connectlocs="47625,23868;23813,48633;0,24820;22860,56;47625,23868" o:connectangles="0,0,0,0,0"/>
                </v:shape>
              </v:group>
            </w:pict>
          </mc:Fallback>
        </mc:AlternateContent>
      </w:r>
      <w:bookmarkEnd w:id="3"/>
    </w:p>
    <w:p w14:paraId="6539E6C4" w14:textId="77777777" w:rsidR="00A23A9B" w:rsidRPr="005D5A5F" w:rsidRDefault="00A23A9B" w:rsidP="00A23A9B">
      <w:pPr>
        <w:rPr>
          <w:rFonts w:ascii="Times New Roman" w:hAnsi="Times New Roman" w:cs="Times New Roman"/>
          <w:color w:val="auto"/>
          <w:sz w:val="24"/>
          <w:szCs w:val="24"/>
          <w:lang w:eastAsia="vi-VN" w:bidi="vi-VN"/>
        </w:rPr>
      </w:pPr>
    </w:p>
    <w:p w14:paraId="7956E9F5" w14:textId="77777777" w:rsidR="00A23A9B" w:rsidRPr="005D5A5F" w:rsidRDefault="00A23A9B" w:rsidP="00A23A9B">
      <w:pPr>
        <w:rPr>
          <w:rFonts w:ascii="Times New Roman" w:hAnsi="Times New Roman" w:cs="Times New Roman"/>
          <w:color w:val="auto"/>
          <w:sz w:val="24"/>
          <w:szCs w:val="24"/>
          <w:lang w:eastAsia="vi-VN" w:bidi="vi-VN"/>
        </w:rPr>
      </w:pPr>
    </w:p>
    <w:p w14:paraId="165A4668" w14:textId="77777777" w:rsidR="00A23A9B" w:rsidRPr="005D5A5F" w:rsidRDefault="00A23A9B" w:rsidP="00A23A9B">
      <w:pPr>
        <w:rPr>
          <w:rFonts w:ascii="Times New Roman" w:hAnsi="Times New Roman" w:cs="Times New Roman"/>
          <w:color w:val="auto"/>
          <w:sz w:val="24"/>
          <w:szCs w:val="24"/>
          <w:lang w:eastAsia="vi-VN" w:bidi="vi-VN"/>
        </w:rPr>
      </w:pPr>
    </w:p>
    <w:p w14:paraId="204BB490" w14:textId="77777777" w:rsidR="00A23A9B" w:rsidRPr="005D5A5F" w:rsidRDefault="00A23A9B" w:rsidP="00A23A9B">
      <w:pPr>
        <w:contextualSpacing/>
        <w:jc w:val="center"/>
        <w:outlineLvl w:val="0"/>
        <w:rPr>
          <w:rFonts w:ascii="Times New Roman" w:hAnsi="Times New Roman" w:cs="Times New Roman"/>
          <w:b/>
          <w:color w:val="auto"/>
          <w:sz w:val="24"/>
          <w:szCs w:val="24"/>
          <w:lang w:eastAsia="vi-VN" w:bidi="vi-VN"/>
        </w:rPr>
      </w:pPr>
    </w:p>
    <w:p w14:paraId="135AB54F" w14:textId="77777777" w:rsidR="00A23A9B" w:rsidRPr="005D5A5F" w:rsidRDefault="00A23A9B" w:rsidP="00A23A9B">
      <w:pPr>
        <w:rPr>
          <w:rFonts w:ascii="Times New Roman" w:hAnsi="Times New Roman" w:cs="Times New Roman"/>
          <w:sz w:val="24"/>
          <w:lang w:eastAsia="vi-VN" w:bidi="vi-VN"/>
        </w:rPr>
      </w:pPr>
      <w:bookmarkStart w:id="5" w:name="_Toc75848666"/>
    </w:p>
    <w:p w14:paraId="19EA45A2" w14:textId="77777777" w:rsidR="00A23A9B" w:rsidRPr="005D5A5F" w:rsidRDefault="00A23A9B" w:rsidP="00A23A9B">
      <w:pPr>
        <w:numPr>
          <w:ilvl w:val="0"/>
          <w:numId w:val="1"/>
        </w:numPr>
        <w:contextualSpacing/>
        <w:jc w:val="center"/>
        <w:outlineLvl w:val="0"/>
        <w:rPr>
          <w:rFonts w:ascii="Times New Roman" w:hAnsi="Times New Roman" w:cs="Times New Roman"/>
          <w:b/>
          <w:color w:val="auto"/>
          <w:sz w:val="24"/>
          <w:szCs w:val="24"/>
          <w:lang w:eastAsia="vi-VN" w:bidi="vi-VN"/>
        </w:rPr>
      </w:pPr>
      <w:bookmarkStart w:id="6" w:name="_Toc79257920"/>
      <w:bookmarkStart w:id="7" w:name="_Toc79258267"/>
      <w:r w:rsidRPr="005D5A5F">
        <w:rPr>
          <w:rFonts w:ascii="Times New Roman" w:hAnsi="Times New Roman" w:cs="Times New Roman"/>
          <w:b/>
          <w:color w:val="auto"/>
          <w:sz w:val="24"/>
          <w:szCs w:val="24"/>
          <w:lang w:eastAsia="vi-VN" w:bidi="vi-VN"/>
        </w:rPr>
        <w:t>CÁC</w:t>
      </w:r>
      <w:r w:rsidRPr="005D5A5F">
        <w:rPr>
          <w:rFonts w:ascii="Times New Roman" w:hAnsi="Times New Roman" w:cs="Times New Roman"/>
          <w:color w:val="auto"/>
          <w:sz w:val="24"/>
          <w:szCs w:val="24"/>
          <w:lang w:eastAsia="vi-VN" w:bidi="vi-VN"/>
        </w:rPr>
        <w:t xml:space="preserve"> </w:t>
      </w:r>
      <w:r w:rsidRPr="005D5A5F">
        <w:rPr>
          <w:rFonts w:ascii="Times New Roman" w:hAnsi="Times New Roman" w:cs="Times New Roman"/>
          <w:b/>
          <w:color w:val="auto"/>
          <w:sz w:val="24"/>
          <w:szCs w:val="24"/>
          <w:lang w:eastAsia="vi-VN" w:bidi="vi-VN"/>
        </w:rPr>
        <w:t>THỂ</w:t>
      </w:r>
      <w:r w:rsidRPr="005D5A5F">
        <w:rPr>
          <w:rFonts w:ascii="Times New Roman" w:hAnsi="Times New Roman" w:cs="Times New Roman"/>
          <w:color w:val="auto"/>
          <w:sz w:val="24"/>
          <w:szCs w:val="24"/>
          <w:lang w:eastAsia="vi-VN" w:bidi="vi-VN"/>
        </w:rPr>
        <w:t xml:space="preserve"> </w:t>
      </w:r>
      <w:r w:rsidRPr="005D5A5F">
        <w:rPr>
          <w:rFonts w:ascii="Times New Roman" w:hAnsi="Times New Roman" w:cs="Times New Roman"/>
          <w:b/>
          <w:color w:val="auto"/>
          <w:sz w:val="24"/>
          <w:szCs w:val="24"/>
          <w:lang w:eastAsia="vi-VN" w:bidi="vi-VN"/>
        </w:rPr>
        <w:t>CỦA</w:t>
      </w:r>
      <w:r w:rsidRPr="005D5A5F">
        <w:rPr>
          <w:rFonts w:ascii="Times New Roman" w:hAnsi="Times New Roman" w:cs="Times New Roman"/>
          <w:color w:val="auto"/>
          <w:sz w:val="24"/>
          <w:szCs w:val="24"/>
          <w:lang w:eastAsia="vi-VN" w:bidi="vi-VN"/>
        </w:rPr>
        <w:t xml:space="preserve"> </w:t>
      </w:r>
      <w:r w:rsidRPr="005D5A5F">
        <w:rPr>
          <w:rFonts w:ascii="Times New Roman" w:hAnsi="Times New Roman" w:cs="Times New Roman"/>
          <w:b/>
          <w:color w:val="auto"/>
          <w:sz w:val="24"/>
          <w:szCs w:val="24"/>
          <w:lang w:eastAsia="vi-VN" w:bidi="vi-VN"/>
        </w:rPr>
        <w:t>CHẤT</w:t>
      </w:r>
      <w:bookmarkEnd w:id="5"/>
      <w:bookmarkEnd w:id="6"/>
      <w:bookmarkEnd w:id="7"/>
    </w:p>
    <w:p w14:paraId="4B7E1897" w14:textId="77777777" w:rsidR="00A23A9B" w:rsidRPr="005D5A5F" w:rsidRDefault="00A23A9B" w:rsidP="00A23A9B">
      <w:pPr>
        <w:rPr>
          <w:rFonts w:ascii="Times New Roman" w:hAnsi="Times New Roman" w:cs="Times New Roman"/>
          <w:color w:val="auto"/>
          <w:sz w:val="24"/>
          <w:szCs w:val="24"/>
          <w:lang w:eastAsia="vi-VN" w:bidi="vi-VN"/>
        </w:rPr>
      </w:pPr>
    </w:p>
    <w:p w14:paraId="3F82304C" w14:textId="77777777" w:rsidR="00A23A9B" w:rsidRPr="005D5A5F" w:rsidRDefault="00A23A9B" w:rsidP="00A23A9B">
      <w:pPr>
        <w:spacing w:before="120"/>
        <w:contextualSpacing/>
        <w:outlineLvl w:val="3"/>
        <w:rPr>
          <w:rFonts w:ascii="Times New Roman" w:hAnsi="Times New Roman" w:cs="Times New Roman"/>
          <w:b/>
          <w:color w:val="auto"/>
          <w:sz w:val="24"/>
          <w:szCs w:val="24"/>
          <w:lang w:eastAsia="vi-VN" w:bidi="vi-VN"/>
        </w:rPr>
      </w:pPr>
      <w:bookmarkStart w:id="8" w:name="_Toc75848668"/>
      <w:bookmarkStart w:id="9" w:name="_Toc79257921"/>
      <w:bookmarkStart w:id="10" w:name="_Toc79258268"/>
      <w:bookmarkStart w:id="11" w:name="bookmark50"/>
      <w:bookmarkStart w:id="12" w:name="bookmark51"/>
      <w:r w:rsidRPr="005D5A5F">
        <w:rPr>
          <w:rFonts w:ascii="Times New Roman" w:hAnsi="Times New Roman" w:cs="Times New Roman"/>
          <w:b/>
          <w:color w:val="auto"/>
          <w:sz w:val="24"/>
          <w:szCs w:val="24"/>
          <w:lang w:eastAsia="vi-VN" w:bidi="vi-VN"/>
        </w:rPr>
        <w:t>I</w:t>
      </w:r>
      <w:r w:rsidRPr="005D5A5F">
        <w:rPr>
          <w:rFonts w:ascii="Times New Roman" w:hAnsi="Times New Roman" w:cs="Times New Roman"/>
          <w:color w:val="auto"/>
          <w:sz w:val="24"/>
          <w:szCs w:val="24"/>
          <w:lang w:eastAsia="vi-VN" w:bidi="vi-VN"/>
        </w:rPr>
        <w:t xml:space="preserve">. </w:t>
      </w:r>
      <w:r w:rsidRPr="005D5A5F">
        <w:rPr>
          <w:rFonts w:ascii="Times New Roman" w:hAnsi="Times New Roman" w:cs="Times New Roman"/>
          <w:b/>
          <w:color w:val="auto"/>
          <w:sz w:val="24"/>
          <w:szCs w:val="24"/>
          <w:lang w:eastAsia="vi-VN" w:bidi="vi-VN"/>
        </w:rPr>
        <w:t>LÝ</w:t>
      </w:r>
      <w:r w:rsidRPr="005D5A5F">
        <w:rPr>
          <w:rFonts w:ascii="Times New Roman" w:hAnsi="Times New Roman" w:cs="Times New Roman"/>
          <w:color w:val="auto"/>
          <w:sz w:val="24"/>
          <w:szCs w:val="24"/>
          <w:lang w:eastAsia="vi-VN" w:bidi="vi-VN"/>
        </w:rPr>
        <w:t xml:space="preserve"> </w:t>
      </w:r>
      <w:r w:rsidRPr="005D5A5F">
        <w:rPr>
          <w:rFonts w:ascii="Times New Roman" w:hAnsi="Times New Roman" w:cs="Times New Roman"/>
          <w:b/>
          <w:color w:val="auto"/>
          <w:sz w:val="24"/>
          <w:szCs w:val="24"/>
          <w:lang w:eastAsia="vi-VN" w:bidi="vi-VN"/>
        </w:rPr>
        <w:t>THUYẾT</w:t>
      </w:r>
      <w:r w:rsidRPr="005D5A5F">
        <w:rPr>
          <w:rFonts w:ascii="Times New Roman" w:hAnsi="Times New Roman" w:cs="Times New Roman"/>
          <w:color w:val="auto"/>
          <w:sz w:val="24"/>
          <w:szCs w:val="24"/>
          <w:lang w:eastAsia="vi-VN" w:bidi="vi-VN"/>
        </w:rPr>
        <w:t xml:space="preserve"> </w:t>
      </w:r>
      <w:r w:rsidRPr="005D5A5F">
        <w:rPr>
          <w:rFonts w:ascii="Times New Roman" w:hAnsi="Times New Roman" w:cs="Times New Roman"/>
          <w:b/>
          <w:color w:val="auto"/>
          <w:sz w:val="24"/>
          <w:szCs w:val="24"/>
          <w:lang w:eastAsia="vi-VN" w:bidi="vi-VN"/>
        </w:rPr>
        <w:t>CẦN</w:t>
      </w:r>
      <w:r w:rsidRPr="005D5A5F">
        <w:rPr>
          <w:rFonts w:ascii="Times New Roman" w:hAnsi="Times New Roman" w:cs="Times New Roman"/>
          <w:color w:val="auto"/>
          <w:sz w:val="24"/>
          <w:szCs w:val="24"/>
          <w:lang w:eastAsia="vi-VN" w:bidi="vi-VN"/>
        </w:rPr>
        <w:t xml:space="preserve"> </w:t>
      </w:r>
      <w:r w:rsidRPr="005D5A5F">
        <w:rPr>
          <w:rFonts w:ascii="Times New Roman" w:hAnsi="Times New Roman" w:cs="Times New Roman"/>
          <w:b/>
          <w:color w:val="auto"/>
          <w:sz w:val="24"/>
          <w:szCs w:val="24"/>
          <w:lang w:eastAsia="vi-VN" w:bidi="vi-VN"/>
        </w:rPr>
        <w:t>NHỚ</w:t>
      </w:r>
      <w:bookmarkEnd w:id="8"/>
      <w:bookmarkEnd w:id="9"/>
      <w:bookmarkEnd w:id="10"/>
    </w:p>
    <w:p w14:paraId="0083AC7B" w14:textId="77777777" w:rsidR="00A23A9B" w:rsidRPr="005D5A5F" w:rsidRDefault="00A23A9B" w:rsidP="00A23A9B">
      <w:pPr>
        <w:spacing w:before="60" w:after="60"/>
        <w:contextualSpacing/>
        <w:outlineLvl w:val="4"/>
        <w:rPr>
          <w:rFonts w:ascii="Times New Roman" w:hAnsi="Times New Roman" w:cs="Times New Roman"/>
          <w:b/>
          <w:color w:val="auto"/>
          <w:szCs w:val="26"/>
          <w:lang w:eastAsia="vi-VN" w:bidi="vi-VN"/>
        </w:rPr>
      </w:pPr>
      <w:bookmarkStart w:id="13" w:name="_Toc75848669"/>
      <w:bookmarkStart w:id="14" w:name="_Toc79257922"/>
      <w:bookmarkStart w:id="15" w:name="_Toc79258269"/>
      <w:r w:rsidRPr="005D5A5F">
        <w:rPr>
          <w:rFonts w:ascii="Times New Roman" w:hAnsi="Times New Roman" w:cs="Times New Roman"/>
          <w:b/>
          <w:color w:val="auto"/>
          <w:szCs w:val="26"/>
          <w:lang w:eastAsia="vi-VN" w:bidi="vi-VN"/>
        </w:rPr>
        <w:t>1</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Vật</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thể</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tự</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nhiên</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là</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vật</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có</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sẵn</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trong</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tự</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nhiên</w:t>
      </w:r>
      <w:bookmarkEnd w:id="13"/>
      <w:bookmarkEnd w:id="14"/>
      <w:bookmarkEnd w:id="15"/>
    </w:p>
    <w:tbl>
      <w:tblPr>
        <w:tblStyle w:val="trongbang1"/>
        <w:tblW w:w="5000" w:type="pct"/>
        <w:tblLook w:val="04A0" w:firstRow="1" w:lastRow="0" w:firstColumn="1" w:lastColumn="0" w:noHBand="0" w:noVBand="1"/>
      </w:tblPr>
      <w:tblGrid>
        <w:gridCol w:w="5313"/>
        <w:gridCol w:w="4730"/>
      </w:tblGrid>
      <w:tr w:rsidR="00A23A9B" w:rsidRPr="005D5A5F" w14:paraId="672A6FAC" w14:textId="77777777" w:rsidTr="00A23A9B">
        <w:tc>
          <w:tcPr>
            <w:tcW w:w="2645" w:type="pct"/>
            <w:tcBorders>
              <w:bottom w:val="single" w:sz="4" w:space="0" w:color="auto"/>
            </w:tcBorders>
            <w:shd w:val="clear" w:color="auto" w:fill="FBD4B4" w:themeFill="accent6" w:themeFillTint="66"/>
          </w:tcPr>
          <w:p w14:paraId="567C8821" w14:textId="77777777" w:rsidR="00A23A9B" w:rsidRPr="005D5A5F" w:rsidRDefault="00A23A9B" w:rsidP="00A23A9B">
            <w:pPr>
              <w:jc w:val="center"/>
              <w:rPr>
                <w:rFonts w:ascii="Times New Roman" w:hAnsi="Times New Roman" w:cs="Times New Roman"/>
                <w:b/>
                <w:bCs/>
                <w:sz w:val="24"/>
                <w:szCs w:val="24"/>
                <w:lang w:eastAsia="vi-VN" w:bidi="vi-VN"/>
              </w:rPr>
            </w:pPr>
            <w:r w:rsidRPr="005D5A5F">
              <w:rPr>
                <w:rFonts w:ascii="Times New Roman" w:hAnsi="Times New Roman" w:cs="Times New Roman"/>
                <w:b/>
                <w:bCs/>
                <w:sz w:val="24"/>
                <w:szCs w:val="24"/>
                <w:lang w:eastAsia="vi-VN" w:bidi="vi-VN"/>
              </w:rPr>
              <w:t>Vật</w:t>
            </w:r>
            <w:r w:rsidRPr="005D5A5F">
              <w:rPr>
                <w:rFonts w:ascii="Times New Roman" w:hAnsi="Times New Roman" w:cs="Times New Roman"/>
                <w:sz w:val="24"/>
                <w:szCs w:val="24"/>
                <w:lang w:eastAsia="vi-VN" w:bidi="vi-VN"/>
              </w:rPr>
              <w:t xml:space="preserve"> </w:t>
            </w:r>
            <w:r w:rsidRPr="005D5A5F">
              <w:rPr>
                <w:rFonts w:ascii="Times New Roman" w:hAnsi="Times New Roman" w:cs="Times New Roman"/>
                <w:b/>
                <w:bCs/>
                <w:sz w:val="24"/>
                <w:szCs w:val="24"/>
                <w:lang w:eastAsia="vi-VN" w:bidi="vi-VN"/>
              </w:rPr>
              <w:t>thể</w:t>
            </w:r>
            <w:r w:rsidRPr="005D5A5F">
              <w:rPr>
                <w:rFonts w:ascii="Times New Roman" w:hAnsi="Times New Roman" w:cs="Times New Roman"/>
                <w:sz w:val="24"/>
                <w:szCs w:val="24"/>
                <w:lang w:eastAsia="vi-VN" w:bidi="vi-VN"/>
              </w:rPr>
              <w:t xml:space="preserve"> </w:t>
            </w:r>
            <w:r w:rsidRPr="005D5A5F">
              <w:rPr>
                <w:rFonts w:ascii="Times New Roman" w:hAnsi="Times New Roman" w:cs="Times New Roman"/>
                <w:b/>
                <w:bCs/>
                <w:sz w:val="24"/>
                <w:szCs w:val="24"/>
                <w:lang w:eastAsia="vi-VN" w:bidi="vi-VN"/>
              </w:rPr>
              <w:t>tự nhiên</w:t>
            </w:r>
          </w:p>
        </w:tc>
        <w:tc>
          <w:tcPr>
            <w:tcW w:w="2355" w:type="pct"/>
            <w:tcBorders>
              <w:bottom w:val="single" w:sz="4" w:space="0" w:color="auto"/>
            </w:tcBorders>
            <w:shd w:val="clear" w:color="auto" w:fill="FBD4B4" w:themeFill="accent6" w:themeFillTint="66"/>
          </w:tcPr>
          <w:p w14:paraId="027F4298" w14:textId="77777777" w:rsidR="00A23A9B" w:rsidRPr="005D5A5F" w:rsidRDefault="00A23A9B" w:rsidP="00A23A9B">
            <w:pPr>
              <w:jc w:val="center"/>
              <w:rPr>
                <w:rFonts w:ascii="Times New Roman" w:hAnsi="Times New Roman" w:cs="Times New Roman"/>
                <w:b/>
                <w:bCs/>
                <w:sz w:val="24"/>
                <w:szCs w:val="24"/>
                <w:lang w:eastAsia="vi-VN" w:bidi="vi-VN"/>
              </w:rPr>
            </w:pPr>
            <w:r w:rsidRPr="005D5A5F">
              <w:rPr>
                <w:rFonts w:ascii="Times New Roman" w:hAnsi="Times New Roman" w:cs="Times New Roman"/>
                <w:b/>
                <w:bCs/>
                <w:sz w:val="24"/>
                <w:szCs w:val="24"/>
                <w:lang w:eastAsia="vi-VN" w:bidi="vi-VN"/>
              </w:rPr>
              <w:t>Vật thể nhân tạo</w:t>
            </w:r>
          </w:p>
        </w:tc>
      </w:tr>
      <w:tr w:rsidR="00A23A9B" w:rsidRPr="005D5A5F" w14:paraId="325C0DCA" w14:textId="77777777" w:rsidTr="00A23A9B">
        <w:tc>
          <w:tcPr>
            <w:tcW w:w="2645" w:type="pct"/>
            <w:tcBorders>
              <w:bottom w:val="nil"/>
            </w:tcBorders>
          </w:tcPr>
          <w:p w14:paraId="620B0B00" w14:textId="77777777" w:rsidR="00A23A9B" w:rsidRPr="005D5A5F" w:rsidRDefault="00A23A9B" w:rsidP="00A23A9B">
            <w:pPr>
              <w:jc w:val="center"/>
              <w:rPr>
                <w:rFonts w:ascii="Times New Roman" w:hAnsi="Times New Roman" w:cs="Times New Roman"/>
                <w:sz w:val="24"/>
                <w:szCs w:val="24"/>
                <w:lang w:eastAsia="vi-VN" w:bidi="vi-VN"/>
              </w:rPr>
            </w:pPr>
            <w:r w:rsidRPr="005D5A5F">
              <w:rPr>
                <w:rFonts w:ascii="Times New Roman" w:hAnsi="Times New Roman" w:cs="Times New Roman"/>
                <w:sz w:val="24"/>
                <w:szCs w:val="24"/>
                <w:lang w:eastAsia="vi-VN" w:bidi="vi-VN"/>
              </w:rPr>
              <w:t>Là những vật thể có sẵn trong tự nhiên</w:t>
            </w:r>
          </w:p>
        </w:tc>
        <w:tc>
          <w:tcPr>
            <w:tcW w:w="2355" w:type="pct"/>
            <w:tcBorders>
              <w:bottom w:val="nil"/>
            </w:tcBorders>
          </w:tcPr>
          <w:p w14:paraId="5CB1F6F5" w14:textId="77777777" w:rsidR="00A23A9B" w:rsidRPr="005D5A5F" w:rsidRDefault="00A23A9B" w:rsidP="00A23A9B">
            <w:pPr>
              <w:jc w:val="center"/>
              <w:rPr>
                <w:rFonts w:ascii="Times New Roman" w:hAnsi="Times New Roman" w:cs="Times New Roman"/>
                <w:sz w:val="24"/>
                <w:szCs w:val="24"/>
                <w:lang w:eastAsia="vi-VN" w:bidi="vi-VN"/>
              </w:rPr>
            </w:pPr>
            <w:r w:rsidRPr="005D5A5F">
              <w:rPr>
                <w:rFonts w:ascii="Times New Roman" w:hAnsi="Times New Roman" w:cs="Times New Roman"/>
                <w:sz w:val="24"/>
                <w:szCs w:val="24"/>
                <w:lang w:eastAsia="vi-VN" w:bidi="vi-VN"/>
              </w:rPr>
              <w:t>Là những vật thể do con người tạo ra để phục vụ cuộc sống</w:t>
            </w:r>
          </w:p>
        </w:tc>
      </w:tr>
      <w:tr w:rsidR="00A23A9B" w:rsidRPr="005D5A5F" w14:paraId="72B7098F" w14:textId="77777777" w:rsidTr="00A23A9B">
        <w:tc>
          <w:tcPr>
            <w:tcW w:w="2645" w:type="pct"/>
            <w:tcBorders>
              <w:top w:val="nil"/>
            </w:tcBorders>
          </w:tcPr>
          <w:p w14:paraId="1089D0BB" w14:textId="77777777" w:rsidR="00A23A9B" w:rsidRPr="005D5A5F" w:rsidRDefault="00A23A9B" w:rsidP="00A23A9B">
            <w:pPr>
              <w:jc w:val="center"/>
              <w:rPr>
                <w:rFonts w:ascii="Times New Roman" w:hAnsi="Times New Roman" w:cs="Times New Roman"/>
                <w:sz w:val="24"/>
                <w:szCs w:val="24"/>
                <w:lang w:eastAsia="vi-VN" w:bidi="vi-VN"/>
              </w:rPr>
            </w:pPr>
            <w:r w:rsidRPr="005D5A5F">
              <w:rPr>
                <w:rFonts w:ascii="Times New Roman" w:hAnsi="Times New Roman" w:cs="Times New Roman"/>
                <w:noProof/>
                <w:sz w:val="24"/>
                <w:szCs w:val="24"/>
              </w:rPr>
              <w:drawing>
                <wp:inline distT="0" distB="0" distL="0" distR="0" wp14:anchorId="025E5CE7" wp14:editId="791EC363">
                  <wp:extent cx="1064064" cy="705345"/>
                  <wp:effectExtent l="19050" t="19050" r="22225" b="19050"/>
                  <wp:docPr id="67" name="Picture 10">
                    <a:extLst xmlns:a="http://schemas.openxmlformats.org/drawingml/2006/main">
                      <a:ext uri="{FF2B5EF4-FFF2-40B4-BE49-F238E27FC236}">
                        <a16:creationId xmlns:a16="http://schemas.microsoft.com/office/drawing/2014/main" id="{241A0F3F-5981-4845-8E7B-4BA706599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
                            <a:extLst>
                              <a:ext uri="{FF2B5EF4-FFF2-40B4-BE49-F238E27FC236}">
                                <a16:creationId xmlns:a16="http://schemas.microsoft.com/office/drawing/2014/main" id="{241A0F3F-5981-4845-8E7B-4BA706599B3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78472" cy="714896"/>
                          </a:xfrm>
                          <a:prstGeom prst="rect">
                            <a:avLst/>
                          </a:prstGeom>
                          <a:noFill/>
                          <a:ln w="19050">
                            <a:solidFill>
                              <a:sysClr val="windowText" lastClr="000000"/>
                            </a:solidFill>
                          </a:ln>
                        </pic:spPr>
                      </pic:pic>
                    </a:graphicData>
                  </a:graphic>
                </wp:inline>
              </w:drawing>
            </w:r>
          </w:p>
        </w:tc>
        <w:tc>
          <w:tcPr>
            <w:tcW w:w="2355" w:type="pct"/>
            <w:tcBorders>
              <w:top w:val="nil"/>
            </w:tcBorders>
          </w:tcPr>
          <w:p w14:paraId="12196151" w14:textId="77777777" w:rsidR="00A23A9B" w:rsidRPr="005D5A5F" w:rsidRDefault="00A23A9B" w:rsidP="00A23A9B">
            <w:pPr>
              <w:jc w:val="center"/>
              <w:rPr>
                <w:rFonts w:ascii="Times New Roman" w:hAnsi="Times New Roman" w:cs="Times New Roman"/>
                <w:sz w:val="24"/>
                <w:szCs w:val="24"/>
                <w:lang w:eastAsia="vi-VN" w:bidi="vi-VN"/>
              </w:rPr>
            </w:pPr>
            <w:r w:rsidRPr="005D5A5F">
              <w:rPr>
                <w:rFonts w:ascii="Times New Roman" w:hAnsi="Times New Roman" w:cs="Times New Roman"/>
                <w:noProof/>
                <w:sz w:val="24"/>
                <w:szCs w:val="24"/>
              </w:rPr>
              <w:drawing>
                <wp:inline distT="0" distB="0" distL="0" distR="0" wp14:anchorId="2C3A9305" wp14:editId="5E270081">
                  <wp:extent cx="704850" cy="704850"/>
                  <wp:effectExtent l="19050" t="19050" r="19050" b="19050"/>
                  <wp:docPr id="1034" name="Picture 10" descr="See the source image">
                    <a:extLst xmlns:a="http://schemas.openxmlformats.org/drawingml/2006/main">
                      <a:ext uri="{FF2B5EF4-FFF2-40B4-BE49-F238E27FC236}">
                        <a16:creationId xmlns:a16="http://schemas.microsoft.com/office/drawing/2014/main" id="{241A0F3F-5981-4845-8E7B-4BA706599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See the source image">
                            <a:extLst>
                              <a:ext uri="{FF2B5EF4-FFF2-40B4-BE49-F238E27FC236}">
                                <a16:creationId xmlns:a16="http://schemas.microsoft.com/office/drawing/2014/main" id="{241A0F3F-5981-4845-8E7B-4BA706599B3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0531" cy="710531"/>
                          </a:xfrm>
                          <a:prstGeom prst="rect">
                            <a:avLst/>
                          </a:prstGeom>
                          <a:noFill/>
                          <a:ln w="19050">
                            <a:solidFill>
                              <a:sysClr val="windowText" lastClr="000000"/>
                            </a:solidFill>
                          </a:ln>
                        </pic:spPr>
                      </pic:pic>
                    </a:graphicData>
                  </a:graphic>
                </wp:inline>
              </w:drawing>
            </w:r>
          </w:p>
        </w:tc>
      </w:tr>
    </w:tbl>
    <w:p w14:paraId="72F6A86F"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eastAsia="vi-VN" w:bidi="vi-VN"/>
        </w:rPr>
      </w:pPr>
      <w:bookmarkStart w:id="16" w:name="_Toc75848670"/>
    </w:p>
    <w:tbl>
      <w:tblPr>
        <w:tblStyle w:val="trongbang1"/>
        <w:tblW w:w="5000" w:type="pct"/>
        <w:tblLook w:val="04A0" w:firstRow="1" w:lastRow="0" w:firstColumn="1" w:lastColumn="0" w:noHBand="0" w:noVBand="1"/>
      </w:tblPr>
      <w:tblGrid>
        <w:gridCol w:w="4513"/>
        <w:gridCol w:w="5530"/>
      </w:tblGrid>
      <w:tr w:rsidR="00A23A9B" w:rsidRPr="005D5A5F" w14:paraId="767C464F" w14:textId="77777777" w:rsidTr="00A23A9B">
        <w:tc>
          <w:tcPr>
            <w:tcW w:w="2247" w:type="pct"/>
            <w:tcBorders>
              <w:bottom w:val="single" w:sz="4" w:space="0" w:color="auto"/>
            </w:tcBorders>
            <w:shd w:val="clear" w:color="auto" w:fill="FBD4B4" w:themeFill="accent6" w:themeFillTint="66"/>
          </w:tcPr>
          <w:p w14:paraId="7BA8A355" w14:textId="77777777" w:rsidR="00A23A9B" w:rsidRPr="005D5A5F" w:rsidRDefault="00A23A9B" w:rsidP="00A23A9B">
            <w:pPr>
              <w:jc w:val="center"/>
              <w:rPr>
                <w:rFonts w:ascii="Times New Roman" w:hAnsi="Times New Roman" w:cs="Times New Roman"/>
                <w:b/>
                <w:bCs/>
                <w:sz w:val="24"/>
                <w:szCs w:val="24"/>
                <w:lang w:eastAsia="vi-VN" w:bidi="vi-VN"/>
              </w:rPr>
            </w:pPr>
            <w:r w:rsidRPr="005D5A5F">
              <w:rPr>
                <w:rFonts w:ascii="Times New Roman" w:hAnsi="Times New Roman" w:cs="Times New Roman"/>
                <w:b/>
                <w:bCs/>
                <w:sz w:val="24"/>
                <w:szCs w:val="24"/>
                <w:lang w:eastAsia="vi-VN" w:bidi="vi-VN"/>
              </w:rPr>
              <w:t>Vật hữu sinh</w:t>
            </w:r>
          </w:p>
        </w:tc>
        <w:tc>
          <w:tcPr>
            <w:tcW w:w="2753" w:type="pct"/>
            <w:tcBorders>
              <w:bottom w:val="single" w:sz="4" w:space="0" w:color="auto"/>
            </w:tcBorders>
            <w:shd w:val="clear" w:color="auto" w:fill="FBD4B4" w:themeFill="accent6" w:themeFillTint="66"/>
          </w:tcPr>
          <w:p w14:paraId="0F8EDB35" w14:textId="77777777" w:rsidR="00A23A9B" w:rsidRPr="005D5A5F" w:rsidRDefault="00A23A9B" w:rsidP="00A23A9B">
            <w:pPr>
              <w:jc w:val="center"/>
              <w:rPr>
                <w:rFonts w:ascii="Times New Roman" w:hAnsi="Times New Roman" w:cs="Times New Roman"/>
                <w:b/>
                <w:bCs/>
                <w:sz w:val="24"/>
                <w:szCs w:val="24"/>
                <w:lang w:eastAsia="vi-VN" w:bidi="vi-VN"/>
              </w:rPr>
            </w:pPr>
            <w:r w:rsidRPr="005D5A5F">
              <w:rPr>
                <w:rFonts w:ascii="Times New Roman" w:hAnsi="Times New Roman" w:cs="Times New Roman"/>
                <w:b/>
                <w:bCs/>
                <w:sz w:val="24"/>
                <w:szCs w:val="24"/>
                <w:lang w:eastAsia="vi-VN" w:bidi="vi-VN"/>
              </w:rPr>
              <w:t>Vật vô sinh</w:t>
            </w:r>
          </w:p>
        </w:tc>
      </w:tr>
      <w:tr w:rsidR="00A23A9B" w:rsidRPr="005D5A5F" w14:paraId="4818C848" w14:textId="77777777" w:rsidTr="00A23A9B">
        <w:tc>
          <w:tcPr>
            <w:tcW w:w="2247" w:type="pct"/>
            <w:tcBorders>
              <w:bottom w:val="nil"/>
            </w:tcBorders>
          </w:tcPr>
          <w:p w14:paraId="18A23E89" w14:textId="77777777" w:rsidR="00A23A9B" w:rsidRPr="005D5A5F" w:rsidRDefault="00A23A9B" w:rsidP="00A23A9B">
            <w:pPr>
              <w:jc w:val="center"/>
              <w:rPr>
                <w:rFonts w:ascii="Times New Roman" w:hAnsi="Times New Roman" w:cs="Times New Roman"/>
                <w:sz w:val="24"/>
                <w:szCs w:val="24"/>
                <w:lang w:eastAsia="vi-VN" w:bidi="vi-VN"/>
              </w:rPr>
            </w:pPr>
            <w:r w:rsidRPr="005D5A5F">
              <w:rPr>
                <w:rFonts w:ascii="Times New Roman" w:hAnsi="Times New Roman" w:cs="Times New Roman"/>
                <w:sz w:val="24"/>
                <w:szCs w:val="24"/>
                <w:lang w:eastAsia="vi-VN" w:bidi="vi-VN"/>
              </w:rPr>
              <w:t>Là vật thể có đặc trưng sống</w:t>
            </w:r>
          </w:p>
        </w:tc>
        <w:tc>
          <w:tcPr>
            <w:tcW w:w="2753" w:type="pct"/>
            <w:tcBorders>
              <w:bottom w:val="nil"/>
            </w:tcBorders>
          </w:tcPr>
          <w:p w14:paraId="2345CEBC" w14:textId="77777777" w:rsidR="00A23A9B" w:rsidRPr="005D5A5F" w:rsidRDefault="00A23A9B" w:rsidP="00A23A9B">
            <w:pPr>
              <w:jc w:val="center"/>
              <w:rPr>
                <w:rFonts w:ascii="Times New Roman" w:hAnsi="Times New Roman" w:cs="Times New Roman"/>
                <w:sz w:val="24"/>
                <w:szCs w:val="24"/>
                <w:lang w:eastAsia="vi-VN" w:bidi="vi-VN"/>
              </w:rPr>
            </w:pPr>
            <w:r w:rsidRPr="005D5A5F">
              <w:rPr>
                <w:rFonts w:ascii="Times New Roman" w:hAnsi="Times New Roman" w:cs="Times New Roman"/>
                <w:sz w:val="24"/>
                <w:szCs w:val="24"/>
                <w:lang w:eastAsia="vi-VN" w:bidi="vi-VN"/>
              </w:rPr>
              <w:t>Là vật thể không có đặc trưng sống</w:t>
            </w:r>
          </w:p>
        </w:tc>
      </w:tr>
      <w:tr w:rsidR="00A23A9B" w:rsidRPr="005D5A5F" w14:paraId="557EDA8D" w14:textId="77777777" w:rsidTr="00A23A9B">
        <w:tc>
          <w:tcPr>
            <w:tcW w:w="2247" w:type="pct"/>
            <w:tcBorders>
              <w:top w:val="nil"/>
            </w:tcBorders>
          </w:tcPr>
          <w:p w14:paraId="79C83EA8" w14:textId="77777777" w:rsidR="00A23A9B" w:rsidRPr="005D5A5F" w:rsidRDefault="00A23A9B" w:rsidP="00A23A9B">
            <w:pPr>
              <w:jc w:val="center"/>
              <w:rPr>
                <w:rFonts w:ascii="Times New Roman" w:hAnsi="Times New Roman" w:cs="Times New Roman"/>
                <w:sz w:val="24"/>
                <w:szCs w:val="24"/>
                <w:lang w:eastAsia="vi-VN" w:bidi="vi-VN"/>
              </w:rPr>
            </w:pPr>
            <w:r w:rsidRPr="005D5A5F">
              <w:rPr>
                <w:rFonts w:ascii="Times New Roman" w:hAnsi="Times New Roman" w:cs="Times New Roman"/>
                <w:noProof/>
                <w:sz w:val="24"/>
                <w:szCs w:val="24"/>
              </w:rPr>
              <w:drawing>
                <wp:inline distT="0" distB="0" distL="0" distR="0" wp14:anchorId="194B3EF7" wp14:editId="76BB44FF">
                  <wp:extent cx="883706" cy="883706"/>
                  <wp:effectExtent l="19050" t="19050" r="12065" b="12065"/>
                  <wp:docPr id="1052" name="Picture 28">
                    <a:extLst xmlns:a="http://schemas.openxmlformats.org/drawingml/2006/main">
                      <a:ext uri="{FF2B5EF4-FFF2-40B4-BE49-F238E27FC236}">
                        <a16:creationId xmlns:a16="http://schemas.microsoft.com/office/drawing/2014/main" id="{4A7BD9A3-0E5E-40AF-8897-A4AB0B67C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a:extLst>
                              <a:ext uri="{FF2B5EF4-FFF2-40B4-BE49-F238E27FC236}">
                                <a16:creationId xmlns:a16="http://schemas.microsoft.com/office/drawing/2014/main" id="{4A7BD9A3-0E5E-40AF-8897-A4AB0B67CE0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21829" r="21829"/>
                          <a:stretch>
                            <a:fillRect/>
                          </a:stretch>
                        </pic:blipFill>
                        <pic:spPr bwMode="auto">
                          <a:xfrm>
                            <a:off x="0" y="0"/>
                            <a:ext cx="887027" cy="887027"/>
                          </a:xfrm>
                          <a:prstGeom prst="rect">
                            <a:avLst/>
                          </a:prstGeom>
                          <a:noFill/>
                          <a:ln w="19050">
                            <a:solidFill>
                              <a:sysClr val="windowText" lastClr="000000"/>
                            </a:solidFill>
                          </a:ln>
                        </pic:spPr>
                      </pic:pic>
                    </a:graphicData>
                  </a:graphic>
                </wp:inline>
              </w:drawing>
            </w:r>
          </w:p>
        </w:tc>
        <w:tc>
          <w:tcPr>
            <w:tcW w:w="2753" w:type="pct"/>
            <w:tcBorders>
              <w:top w:val="nil"/>
            </w:tcBorders>
          </w:tcPr>
          <w:p w14:paraId="12189E55" w14:textId="77777777" w:rsidR="00A23A9B" w:rsidRPr="005D5A5F" w:rsidRDefault="00A23A9B" w:rsidP="00A23A9B">
            <w:pPr>
              <w:jc w:val="center"/>
              <w:rPr>
                <w:rFonts w:ascii="Times New Roman" w:hAnsi="Times New Roman" w:cs="Times New Roman"/>
                <w:noProof/>
                <w:sz w:val="24"/>
                <w:szCs w:val="24"/>
              </w:rPr>
            </w:pPr>
            <w:r w:rsidRPr="005D5A5F">
              <w:rPr>
                <w:rFonts w:ascii="Times New Roman" w:hAnsi="Times New Roman" w:cs="Times New Roman"/>
                <w:noProof/>
                <w:sz w:val="24"/>
                <w:szCs w:val="24"/>
              </w:rPr>
              <w:drawing>
                <wp:inline distT="0" distB="0" distL="0" distR="0" wp14:anchorId="0952DE7B" wp14:editId="4B2DC144">
                  <wp:extent cx="1272264" cy="849544"/>
                  <wp:effectExtent l="19050" t="19050" r="23495" b="27305"/>
                  <wp:docPr id="114" name="Picture 114" descr="Thuyết minh về cây bút bi (bút m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yết minh về cây bút bi (bút má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1134" cy="862144"/>
                          </a:xfrm>
                          <a:prstGeom prst="rect">
                            <a:avLst/>
                          </a:prstGeom>
                          <a:noFill/>
                          <a:ln w="19050">
                            <a:solidFill>
                              <a:sysClr val="windowText" lastClr="000000"/>
                            </a:solidFill>
                          </a:ln>
                        </pic:spPr>
                      </pic:pic>
                    </a:graphicData>
                  </a:graphic>
                </wp:inline>
              </w:drawing>
            </w:r>
          </w:p>
        </w:tc>
      </w:tr>
    </w:tbl>
    <w:p w14:paraId="7E932B7C" w14:textId="77777777" w:rsidR="00A23A9B" w:rsidRPr="005D5A5F" w:rsidRDefault="00A23A9B" w:rsidP="00A23A9B">
      <w:pPr>
        <w:spacing w:before="60" w:after="60"/>
        <w:contextualSpacing/>
        <w:outlineLvl w:val="4"/>
        <w:rPr>
          <w:rFonts w:ascii="Times New Roman" w:hAnsi="Times New Roman" w:cs="Times New Roman"/>
          <w:b/>
          <w:color w:val="auto"/>
          <w:szCs w:val="26"/>
          <w:lang w:eastAsia="vi-VN" w:bidi="vi-VN"/>
        </w:rPr>
      </w:pPr>
      <w:bookmarkStart w:id="17" w:name="_Toc79257923"/>
      <w:bookmarkStart w:id="18" w:name="_Toc79258270"/>
      <w:r w:rsidRPr="005D5A5F">
        <w:rPr>
          <w:rFonts w:ascii="Times New Roman" w:hAnsi="Times New Roman" w:cs="Times New Roman"/>
          <w:b/>
          <w:color w:val="auto"/>
          <w:szCs w:val="26"/>
          <w:lang w:eastAsia="vi-VN" w:bidi="vi-VN"/>
        </w:rPr>
        <w:t>2</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Các</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thể</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của</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chất</w:t>
      </w:r>
      <w:r w:rsidRPr="005D5A5F">
        <w:rPr>
          <w:rFonts w:ascii="Times New Roman" w:hAnsi="Times New Roman" w:cs="Times New Roman"/>
          <w:b/>
          <w:color w:val="auto"/>
          <w:szCs w:val="26"/>
          <w:lang w:eastAsia="vi-VN" w:bidi="vi-VN"/>
        </w:rPr>
        <w:t>:</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gồm</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rắn,</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lỏng,</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khí</w:t>
      </w:r>
      <w:bookmarkEnd w:id="16"/>
      <w:bookmarkEnd w:id="17"/>
      <w:bookmarkEnd w:id="18"/>
    </w:p>
    <w:p w14:paraId="6EF83333" w14:textId="77777777" w:rsidR="00A23A9B" w:rsidRPr="005D5A5F" w:rsidRDefault="00A23A9B" w:rsidP="00A23A9B">
      <w:pPr>
        <w:jc w:val="center"/>
        <w:rPr>
          <w:rFonts w:ascii="Times New Roman" w:hAnsi="Times New Roman" w:cs="Times New Roman"/>
          <w:color w:val="auto"/>
          <w:sz w:val="24"/>
          <w:szCs w:val="24"/>
          <w:lang w:eastAsia="vi-VN" w:bidi="vi-VN"/>
        </w:rPr>
      </w:pPr>
      <w:r w:rsidRPr="005D5A5F">
        <w:rPr>
          <w:rFonts w:ascii="Times New Roman" w:hAnsi="Times New Roman" w:cs="Times New Roman"/>
          <w:noProof/>
          <w:color w:val="auto"/>
          <w:sz w:val="24"/>
          <w:szCs w:val="24"/>
        </w:rPr>
        <w:drawing>
          <wp:inline distT="0" distB="0" distL="0" distR="0" wp14:anchorId="355C2A77" wp14:editId="2BD5EC20">
            <wp:extent cx="4387810" cy="1016029"/>
            <wp:effectExtent l="0" t="0" r="0" b="0"/>
            <wp:docPr id="220" name="Picture 4">
              <a:extLst xmlns:a="http://schemas.openxmlformats.org/drawingml/2006/main">
                <a:ext uri="{FF2B5EF4-FFF2-40B4-BE49-F238E27FC236}">
                  <a16:creationId xmlns:a16="http://schemas.microsoft.com/office/drawing/2014/main" id="{B8BCB373-B0CA-4DCC-ABD3-ADD5E71FAC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8BCB373-B0CA-4DCC-ABD3-ADD5E71FAC2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31835" cy="1026223"/>
                    </a:xfrm>
                    <a:prstGeom prst="rect">
                      <a:avLst/>
                    </a:prstGeom>
                  </pic:spPr>
                </pic:pic>
              </a:graphicData>
            </a:graphic>
          </wp:inline>
        </w:drawing>
      </w:r>
    </w:p>
    <w:p w14:paraId="42D10ECF" w14:textId="77777777" w:rsidR="00A23A9B" w:rsidRPr="005D5A5F" w:rsidRDefault="00A23A9B" w:rsidP="00A23A9B">
      <w:pPr>
        <w:jc w:val="center"/>
        <w:rPr>
          <w:rFonts w:ascii="Times New Roman" w:hAnsi="Times New Roman" w:cs="Times New Roman"/>
          <w:color w:val="auto"/>
          <w:sz w:val="24"/>
          <w:szCs w:val="24"/>
          <w:lang w:eastAsia="vi-VN" w:bidi="vi-VN"/>
        </w:rPr>
      </w:pPr>
    </w:p>
    <w:tbl>
      <w:tblPr>
        <w:tblStyle w:val="trongbang1"/>
        <w:tblW w:w="0" w:type="auto"/>
        <w:tblLook w:val="04A0" w:firstRow="1" w:lastRow="0" w:firstColumn="1" w:lastColumn="0" w:noHBand="0" w:noVBand="1"/>
      </w:tblPr>
      <w:tblGrid>
        <w:gridCol w:w="3118"/>
        <w:gridCol w:w="3572"/>
        <w:gridCol w:w="3353"/>
      </w:tblGrid>
      <w:tr w:rsidR="00A23A9B" w:rsidRPr="005D5A5F" w14:paraId="3758D323" w14:textId="77777777" w:rsidTr="00A23A9B">
        <w:tc>
          <w:tcPr>
            <w:tcW w:w="3256" w:type="dxa"/>
            <w:tcBorders>
              <w:bottom w:val="single" w:sz="4" w:space="0" w:color="auto"/>
            </w:tcBorders>
            <w:shd w:val="clear" w:color="auto" w:fill="FBD4B4" w:themeFill="accent6" w:themeFillTint="66"/>
          </w:tcPr>
          <w:p w14:paraId="6931E899" w14:textId="77777777" w:rsidR="00A23A9B" w:rsidRPr="005D5A5F" w:rsidRDefault="00A23A9B" w:rsidP="00A23A9B">
            <w:pPr>
              <w:jc w:val="center"/>
              <w:rPr>
                <w:rFonts w:ascii="Times New Roman" w:hAnsi="Times New Roman" w:cs="Times New Roman"/>
                <w:b/>
                <w:bCs/>
                <w:sz w:val="24"/>
                <w:szCs w:val="24"/>
                <w:lang w:eastAsia="vi-VN" w:bidi="vi-VN"/>
              </w:rPr>
            </w:pPr>
            <w:r w:rsidRPr="005D5A5F">
              <w:rPr>
                <w:rFonts w:ascii="Times New Roman" w:hAnsi="Times New Roman" w:cs="Times New Roman"/>
                <w:b/>
                <w:bCs/>
                <w:sz w:val="24"/>
                <w:szCs w:val="24"/>
                <w:lang w:eastAsia="vi-VN" w:bidi="vi-VN"/>
              </w:rPr>
              <w:t>Thể</w:t>
            </w:r>
            <w:r w:rsidRPr="005D5A5F">
              <w:rPr>
                <w:rFonts w:ascii="Times New Roman" w:hAnsi="Times New Roman" w:cs="Times New Roman"/>
                <w:sz w:val="24"/>
                <w:szCs w:val="24"/>
                <w:lang w:eastAsia="vi-VN" w:bidi="vi-VN"/>
              </w:rPr>
              <w:t xml:space="preserve"> </w:t>
            </w:r>
            <w:r w:rsidRPr="005D5A5F">
              <w:rPr>
                <w:rFonts w:ascii="Times New Roman" w:hAnsi="Times New Roman" w:cs="Times New Roman"/>
                <w:b/>
                <w:bCs/>
                <w:sz w:val="24"/>
                <w:szCs w:val="24"/>
                <w:lang w:eastAsia="vi-VN" w:bidi="vi-VN"/>
              </w:rPr>
              <w:t>rắn</w:t>
            </w:r>
          </w:p>
        </w:tc>
        <w:tc>
          <w:tcPr>
            <w:tcW w:w="3730" w:type="dxa"/>
            <w:tcBorders>
              <w:bottom w:val="single" w:sz="4" w:space="0" w:color="auto"/>
            </w:tcBorders>
            <w:shd w:val="clear" w:color="auto" w:fill="FBD4B4" w:themeFill="accent6" w:themeFillTint="66"/>
          </w:tcPr>
          <w:p w14:paraId="3AB527C6" w14:textId="77777777" w:rsidR="00A23A9B" w:rsidRPr="005D5A5F" w:rsidRDefault="00A23A9B" w:rsidP="00A23A9B">
            <w:pPr>
              <w:jc w:val="center"/>
              <w:rPr>
                <w:rFonts w:ascii="Times New Roman" w:hAnsi="Times New Roman" w:cs="Times New Roman"/>
                <w:b/>
                <w:bCs/>
                <w:sz w:val="24"/>
                <w:szCs w:val="24"/>
                <w:lang w:eastAsia="vi-VN" w:bidi="vi-VN"/>
              </w:rPr>
            </w:pPr>
            <w:r w:rsidRPr="005D5A5F">
              <w:rPr>
                <w:rFonts w:ascii="Times New Roman" w:hAnsi="Times New Roman" w:cs="Times New Roman"/>
                <w:b/>
                <w:bCs/>
                <w:sz w:val="24"/>
                <w:szCs w:val="24"/>
                <w:lang w:eastAsia="vi-VN" w:bidi="vi-VN"/>
              </w:rPr>
              <w:t>Thể</w:t>
            </w:r>
            <w:r w:rsidRPr="005D5A5F">
              <w:rPr>
                <w:rFonts w:ascii="Times New Roman" w:hAnsi="Times New Roman" w:cs="Times New Roman"/>
                <w:sz w:val="24"/>
                <w:szCs w:val="24"/>
                <w:lang w:eastAsia="vi-VN" w:bidi="vi-VN"/>
              </w:rPr>
              <w:t xml:space="preserve"> </w:t>
            </w:r>
            <w:r w:rsidRPr="005D5A5F">
              <w:rPr>
                <w:rFonts w:ascii="Times New Roman" w:hAnsi="Times New Roman" w:cs="Times New Roman"/>
                <w:b/>
                <w:bCs/>
                <w:sz w:val="24"/>
                <w:szCs w:val="24"/>
                <w:lang w:eastAsia="vi-VN" w:bidi="vi-VN"/>
              </w:rPr>
              <w:t>lỏng</w:t>
            </w:r>
          </w:p>
        </w:tc>
        <w:tc>
          <w:tcPr>
            <w:tcW w:w="3493" w:type="dxa"/>
            <w:tcBorders>
              <w:bottom w:val="single" w:sz="4" w:space="0" w:color="auto"/>
            </w:tcBorders>
            <w:shd w:val="clear" w:color="auto" w:fill="FBD4B4" w:themeFill="accent6" w:themeFillTint="66"/>
          </w:tcPr>
          <w:p w14:paraId="52C3A9E0" w14:textId="77777777" w:rsidR="00A23A9B" w:rsidRPr="005D5A5F" w:rsidRDefault="00A23A9B" w:rsidP="00A23A9B">
            <w:pPr>
              <w:jc w:val="center"/>
              <w:rPr>
                <w:rFonts w:ascii="Times New Roman" w:hAnsi="Times New Roman" w:cs="Times New Roman"/>
                <w:b/>
                <w:bCs/>
                <w:sz w:val="24"/>
                <w:szCs w:val="24"/>
                <w:lang w:eastAsia="vi-VN" w:bidi="vi-VN"/>
              </w:rPr>
            </w:pPr>
            <w:r w:rsidRPr="005D5A5F">
              <w:rPr>
                <w:rFonts w:ascii="Times New Roman" w:hAnsi="Times New Roman" w:cs="Times New Roman"/>
                <w:b/>
                <w:bCs/>
                <w:sz w:val="24"/>
                <w:szCs w:val="24"/>
                <w:lang w:eastAsia="vi-VN" w:bidi="vi-VN"/>
              </w:rPr>
              <w:t>Thể</w:t>
            </w:r>
            <w:r w:rsidRPr="005D5A5F">
              <w:rPr>
                <w:rFonts w:ascii="Times New Roman" w:hAnsi="Times New Roman" w:cs="Times New Roman"/>
                <w:sz w:val="24"/>
                <w:szCs w:val="24"/>
                <w:lang w:eastAsia="vi-VN" w:bidi="vi-VN"/>
              </w:rPr>
              <w:t xml:space="preserve"> </w:t>
            </w:r>
            <w:r w:rsidRPr="005D5A5F">
              <w:rPr>
                <w:rFonts w:ascii="Times New Roman" w:hAnsi="Times New Roman" w:cs="Times New Roman"/>
                <w:b/>
                <w:bCs/>
                <w:sz w:val="24"/>
                <w:szCs w:val="24"/>
                <w:lang w:eastAsia="vi-VN" w:bidi="vi-VN"/>
              </w:rPr>
              <w:t>khí</w:t>
            </w:r>
          </w:p>
        </w:tc>
      </w:tr>
      <w:tr w:rsidR="00A23A9B" w:rsidRPr="005D5A5F" w14:paraId="587D3BFD" w14:textId="77777777" w:rsidTr="00A23A9B">
        <w:tc>
          <w:tcPr>
            <w:tcW w:w="3256" w:type="dxa"/>
            <w:tcBorders>
              <w:bottom w:val="single" w:sz="4" w:space="0" w:color="auto"/>
            </w:tcBorders>
          </w:tcPr>
          <w:p w14:paraId="65A8BA9B" w14:textId="77777777" w:rsidR="00A23A9B" w:rsidRPr="005D5A5F" w:rsidRDefault="00A23A9B" w:rsidP="00A23A9B">
            <w:pPr>
              <w:jc w:val="center"/>
              <w:rPr>
                <w:rFonts w:ascii="Times New Roman" w:hAnsi="Times New Roman" w:cs="Times New Roman"/>
                <w:sz w:val="24"/>
                <w:szCs w:val="24"/>
                <w:lang w:eastAsia="vi-VN" w:bidi="vi-VN"/>
              </w:rPr>
            </w:pPr>
            <w:r w:rsidRPr="005D5A5F">
              <w:rPr>
                <w:rFonts w:ascii="Times New Roman" w:hAnsi="Times New Roman" w:cs="Times New Roman"/>
                <w:sz w:val="24"/>
                <w:szCs w:val="24"/>
                <w:lang w:bidi="vi-VN"/>
              </w:rPr>
              <w:t>Các hạt liên kết chặt chẽ; có hình dạng và thể tích xác định; rất khó bị nén.</w:t>
            </w:r>
          </w:p>
        </w:tc>
        <w:tc>
          <w:tcPr>
            <w:tcW w:w="3730" w:type="dxa"/>
            <w:tcBorders>
              <w:bottom w:val="single" w:sz="4" w:space="0" w:color="auto"/>
            </w:tcBorders>
          </w:tcPr>
          <w:p w14:paraId="150BC4CC" w14:textId="77777777" w:rsidR="00A23A9B" w:rsidRPr="005D5A5F" w:rsidRDefault="00A23A9B" w:rsidP="00A23A9B">
            <w:pPr>
              <w:jc w:val="center"/>
              <w:rPr>
                <w:rFonts w:ascii="Times New Roman" w:hAnsi="Times New Roman" w:cs="Times New Roman"/>
                <w:sz w:val="24"/>
                <w:szCs w:val="24"/>
                <w:lang w:bidi="vi-VN"/>
              </w:rPr>
            </w:pPr>
            <w:r w:rsidRPr="005D5A5F">
              <w:rPr>
                <w:rFonts w:ascii="Times New Roman" w:hAnsi="Times New Roman" w:cs="Times New Roman"/>
                <w:sz w:val="24"/>
                <w:szCs w:val="24"/>
                <w:lang w:bidi="vi-VN"/>
              </w:rPr>
              <w:t>Các hạt liên kết không chặt chẽ; có hình dạng không xác định, có thể tích xác định; khó bị nén.</w:t>
            </w:r>
          </w:p>
        </w:tc>
        <w:tc>
          <w:tcPr>
            <w:tcW w:w="3493" w:type="dxa"/>
            <w:tcBorders>
              <w:bottom w:val="single" w:sz="4" w:space="0" w:color="auto"/>
            </w:tcBorders>
          </w:tcPr>
          <w:p w14:paraId="7F897C94" w14:textId="77777777" w:rsidR="00A23A9B" w:rsidRPr="005D5A5F" w:rsidRDefault="00A23A9B" w:rsidP="00A23A9B">
            <w:pPr>
              <w:jc w:val="center"/>
              <w:rPr>
                <w:rFonts w:ascii="Times New Roman" w:hAnsi="Times New Roman" w:cs="Times New Roman"/>
                <w:sz w:val="24"/>
                <w:szCs w:val="24"/>
                <w:lang w:eastAsia="vi-VN" w:bidi="vi-VN"/>
              </w:rPr>
            </w:pPr>
            <w:r w:rsidRPr="005D5A5F">
              <w:rPr>
                <w:rFonts w:ascii="Times New Roman" w:hAnsi="Times New Roman" w:cs="Times New Roman"/>
                <w:sz w:val="24"/>
                <w:szCs w:val="24"/>
                <w:lang w:bidi="vi-VN"/>
              </w:rPr>
              <w:t>Các hạt chuyển động tự do; có hình dạng và thể tích không xác định; dễ bị nén.</w:t>
            </w:r>
          </w:p>
        </w:tc>
      </w:tr>
    </w:tbl>
    <w:p w14:paraId="57734D6C"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eastAsia="vi-VN" w:bidi="vi-VN"/>
        </w:rPr>
      </w:pPr>
      <w:r w:rsidRPr="005D5A5F">
        <w:rPr>
          <w:rFonts w:ascii="Times New Roman" w:eastAsia="Times New Roman" w:hAnsi="Times New Roman" w:cs="Times New Roman"/>
          <w:noProof/>
          <w:color w:val="auto"/>
          <w:sz w:val="24"/>
          <w:szCs w:val="24"/>
          <w:lang w:eastAsia="vi-VN" w:bidi="vi-VN"/>
        </w:rPr>
        <mc:AlternateContent>
          <mc:Choice Requires="wpg">
            <w:drawing>
              <wp:inline distT="0" distB="0" distL="0" distR="0" wp14:anchorId="48D059BF" wp14:editId="7C0FD138">
                <wp:extent cx="370581" cy="370581"/>
                <wp:effectExtent l="0" t="0" r="0" b="0"/>
                <wp:docPr id="1051" name="Graphic 1050" descr="Beaker outline"/>
                <wp:cNvGraphicFramePr/>
                <a:graphic xmlns:a="http://schemas.openxmlformats.org/drawingml/2006/main">
                  <a:graphicData uri="http://schemas.microsoft.com/office/word/2010/wordprocessingGroup">
                    <wpg:wgp>
                      <wpg:cNvGrpSpPr/>
                      <wpg:grpSpPr>
                        <a:xfrm>
                          <a:off x="0" y="0"/>
                          <a:ext cx="370581" cy="370581"/>
                          <a:chOff x="543464" y="8609162"/>
                          <a:chExt cx="474345" cy="474345"/>
                        </a:xfrm>
                      </wpg:grpSpPr>
                      <wpg:grpSp>
                        <wpg:cNvPr id="1053" name="Graphic 1050" descr="Beaker outline"/>
                        <wpg:cNvGrpSpPr/>
                        <wpg:grpSpPr>
                          <a:xfrm>
                            <a:off x="647227" y="8628926"/>
                            <a:ext cx="266818" cy="434816"/>
                            <a:chOff x="647227" y="8628926"/>
                            <a:chExt cx="266818" cy="434816"/>
                          </a:xfrm>
                          <a:solidFill>
                            <a:srgbClr val="000000"/>
                          </a:solidFill>
                        </wpg:grpSpPr>
                        <wps:wsp>
                          <wps:cNvPr id="1054" name="Freeform: Shape 1054"/>
                          <wps:cNvSpPr/>
                          <wps:spPr>
                            <a:xfrm>
                              <a:off x="711461" y="8628926"/>
                              <a:ext cx="29646" cy="29646"/>
                            </a:xfrm>
                            <a:custGeom>
                              <a:avLst/>
                              <a:gdLst>
                                <a:gd name="connsiteX0" fmla="*/ 14823 w 29646"/>
                                <a:gd name="connsiteY0" fmla="*/ 29647 h 29646"/>
                                <a:gd name="connsiteX1" fmla="*/ 29647 w 29646"/>
                                <a:gd name="connsiteY1" fmla="*/ 14823 h 29646"/>
                                <a:gd name="connsiteX2" fmla="*/ 14823 w 29646"/>
                                <a:gd name="connsiteY2" fmla="*/ 0 h 29646"/>
                                <a:gd name="connsiteX3" fmla="*/ 0 w 29646"/>
                                <a:gd name="connsiteY3" fmla="*/ 14823 h 29646"/>
                                <a:gd name="connsiteX4" fmla="*/ 14823 w 29646"/>
                                <a:gd name="connsiteY4" fmla="*/ 29647 h 29646"/>
                                <a:gd name="connsiteX5" fmla="*/ 14823 w 29646"/>
                                <a:gd name="connsiteY5" fmla="*/ 9882 h 29646"/>
                                <a:gd name="connsiteX6" fmla="*/ 19764 w 29646"/>
                                <a:gd name="connsiteY6" fmla="*/ 14823 h 29646"/>
                                <a:gd name="connsiteX7" fmla="*/ 14823 w 29646"/>
                                <a:gd name="connsiteY7" fmla="*/ 19764 h 29646"/>
                                <a:gd name="connsiteX8" fmla="*/ 9882 w 29646"/>
                                <a:gd name="connsiteY8" fmla="*/ 14823 h 29646"/>
                                <a:gd name="connsiteX9" fmla="*/ 14823 w 29646"/>
                                <a:gd name="connsiteY9" fmla="*/ 9882 h 296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646" h="29646">
                                  <a:moveTo>
                                    <a:pt x="14823" y="29647"/>
                                  </a:moveTo>
                                  <a:cubicBezTo>
                                    <a:pt x="23010" y="29647"/>
                                    <a:pt x="29647" y="23010"/>
                                    <a:pt x="29647" y="14823"/>
                                  </a:cubicBezTo>
                                  <a:cubicBezTo>
                                    <a:pt x="29647" y="6637"/>
                                    <a:pt x="23010" y="0"/>
                                    <a:pt x="14823" y="0"/>
                                  </a:cubicBezTo>
                                  <a:cubicBezTo>
                                    <a:pt x="6636" y="0"/>
                                    <a:pt x="0" y="6637"/>
                                    <a:pt x="0" y="14823"/>
                                  </a:cubicBezTo>
                                  <a:cubicBezTo>
                                    <a:pt x="0" y="23010"/>
                                    <a:pt x="6636" y="29647"/>
                                    <a:pt x="14823" y="29647"/>
                                  </a:cubicBezTo>
                                  <a:close/>
                                  <a:moveTo>
                                    <a:pt x="14823" y="9882"/>
                                  </a:moveTo>
                                  <a:cubicBezTo>
                                    <a:pt x="17552" y="9882"/>
                                    <a:pt x="19764" y="12094"/>
                                    <a:pt x="19764" y="14823"/>
                                  </a:cubicBezTo>
                                  <a:cubicBezTo>
                                    <a:pt x="19764" y="17552"/>
                                    <a:pt x="17552" y="19764"/>
                                    <a:pt x="14823" y="19764"/>
                                  </a:cubicBezTo>
                                  <a:cubicBezTo>
                                    <a:pt x="12094" y="19764"/>
                                    <a:pt x="9882" y="17552"/>
                                    <a:pt x="9882" y="14823"/>
                                  </a:cubicBezTo>
                                  <a:cubicBezTo>
                                    <a:pt x="9882" y="12094"/>
                                    <a:pt x="12094" y="9882"/>
                                    <a:pt x="14823" y="9882"/>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Freeform: Shape 1055"/>
                          <wps:cNvSpPr/>
                          <wps:spPr>
                            <a:xfrm>
                              <a:off x="800400" y="8648690"/>
                              <a:ext cx="39528" cy="39528"/>
                            </a:xfrm>
                            <a:custGeom>
                              <a:avLst/>
                              <a:gdLst>
                                <a:gd name="connsiteX0" fmla="*/ 19764 w 39528"/>
                                <a:gd name="connsiteY0" fmla="*/ 39529 h 39528"/>
                                <a:gd name="connsiteX1" fmla="*/ 39529 w 39528"/>
                                <a:gd name="connsiteY1" fmla="*/ 19764 h 39528"/>
                                <a:gd name="connsiteX2" fmla="*/ 19764 w 39528"/>
                                <a:gd name="connsiteY2" fmla="*/ 0 h 39528"/>
                                <a:gd name="connsiteX3" fmla="*/ 0 w 39528"/>
                                <a:gd name="connsiteY3" fmla="*/ 19764 h 39528"/>
                                <a:gd name="connsiteX4" fmla="*/ 19764 w 39528"/>
                                <a:gd name="connsiteY4" fmla="*/ 39529 h 39528"/>
                                <a:gd name="connsiteX5" fmla="*/ 19764 w 39528"/>
                                <a:gd name="connsiteY5" fmla="*/ 9882 h 39528"/>
                                <a:gd name="connsiteX6" fmla="*/ 29647 w 39528"/>
                                <a:gd name="connsiteY6" fmla="*/ 19764 h 39528"/>
                                <a:gd name="connsiteX7" fmla="*/ 19764 w 39528"/>
                                <a:gd name="connsiteY7" fmla="*/ 29647 h 39528"/>
                                <a:gd name="connsiteX8" fmla="*/ 9882 w 39528"/>
                                <a:gd name="connsiteY8" fmla="*/ 19764 h 39528"/>
                                <a:gd name="connsiteX9" fmla="*/ 19764 w 39528"/>
                                <a:gd name="connsiteY9" fmla="*/ 9882 h 3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528" h="39528">
                                  <a:moveTo>
                                    <a:pt x="19764" y="39529"/>
                                  </a:moveTo>
                                  <a:cubicBezTo>
                                    <a:pt x="30680" y="39529"/>
                                    <a:pt x="39529" y="30680"/>
                                    <a:pt x="39529" y="19764"/>
                                  </a:cubicBezTo>
                                  <a:cubicBezTo>
                                    <a:pt x="39529" y="8849"/>
                                    <a:pt x="30680" y="0"/>
                                    <a:pt x="19764" y="0"/>
                                  </a:cubicBezTo>
                                  <a:cubicBezTo>
                                    <a:pt x="8849" y="0"/>
                                    <a:pt x="0" y="8849"/>
                                    <a:pt x="0" y="19764"/>
                                  </a:cubicBezTo>
                                  <a:cubicBezTo>
                                    <a:pt x="0" y="30680"/>
                                    <a:pt x="8849" y="39529"/>
                                    <a:pt x="19764" y="39529"/>
                                  </a:cubicBezTo>
                                  <a:close/>
                                  <a:moveTo>
                                    <a:pt x="19764" y="9882"/>
                                  </a:moveTo>
                                  <a:cubicBezTo>
                                    <a:pt x="25222" y="9882"/>
                                    <a:pt x="29647" y="14306"/>
                                    <a:pt x="29647" y="19764"/>
                                  </a:cubicBezTo>
                                  <a:cubicBezTo>
                                    <a:pt x="29647" y="25222"/>
                                    <a:pt x="25222" y="29647"/>
                                    <a:pt x="19764" y="29647"/>
                                  </a:cubicBezTo>
                                  <a:cubicBezTo>
                                    <a:pt x="14306" y="29647"/>
                                    <a:pt x="9882" y="25222"/>
                                    <a:pt x="9882" y="19764"/>
                                  </a:cubicBezTo>
                                  <a:cubicBezTo>
                                    <a:pt x="9882" y="14306"/>
                                    <a:pt x="14306" y="9882"/>
                                    <a:pt x="19764" y="9882"/>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711461" y="8688219"/>
                              <a:ext cx="59293" cy="59293"/>
                            </a:xfrm>
                            <a:custGeom>
                              <a:avLst/>
                              <a:gdLst>
                                <a:gd name="connsiteX0" fmla="*/ 29647 w 59293"/>
                                <a:gd name="connsiteY0" fmla="*/ 59293 h 59293"/>
                                <a:gd name="connsiteX1" fmla="*/ 59293 w 59293"/>
                                <a:gd name="connsiteY1" fmla="*/ 29647 h 59293"/>
                                <a:gd name="connsiteX2" fmla="*/ 29647 w 59293"/>
                                <a:gd name="connsiteY2" fmla="*/ 0 h 59293"/>
                                <a:gd name="connsiteX3" fmla="*/ 0 w 59293"/>
                                <a:gd name="connsiteY3" fmla="*/ 29647 h 59293"/>
                                <a:gd name="connsiteX4" fmla="*/ 29647 w 59293"/>
                                <a:gd name="connsiteY4" fmla="*/ 59293 h 59293"/>
                                <a:gd name="connsiteX5" fmla="*/ 29647 w 59293"/>
                                <a:gd name="connsiteY5" fmla="*/ 9882 h 59293"/>
                                <a:gd name="connsiteX6" fmla="*/ 49411 w 59293"/>
                                <a:gd name="connsiteY6" fmla="*/ 29647 h 59293"/>
                                <a:gd name="connsiteX7" fmla="*/ 29647 w 59293"/>
                                <a:gd name="connsiteY7" fmla="*/ 49411 h 59293"/>
                                <a:gd name="connsiteX8" fmla="*/ 9882 w 59293"/>
                                <a:gd name="connsiteY8" fmla="*/ 29647 h 59293"/>
                                <a:gd name="connsiteX9" fmla="*/ 29647 w 59293"/>
                                <a:gd name="connsiteY9" fmla="*/ 9882 h 59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9293" h="59293">
                                  <a:moveTo>
                                    <a:pt x="29647" y="59293"/>
                                  </a:moveTo>
                                  <a:cubicBezTo>
                                    <a:pt x="46020" y="59293"/>
                                    <a:pt x="59293" y="46020"/>
                                    <a:pt x="59293" y="29647"/>
                                  </a:cubicBezTo>
                                  <a:cubicBezTo>
                                    <a:pt x="59293" y="13273"/>
                                    <a:pt x="46020" y="0"/>
                                    <a:pt x="29647" y="0"/>
                                  </a:cubicBezTo>
                                  <a:cubicBezTo>
                                    <a:pt x="13273" y="0"/>
                                    <a:pt x="0" y="13273"/>
                                    <a:pt x="0" y="29647"/>
                                  </a:cubicBezTo>
                                  <a:cubicBezTo>
                                    <a:pt x="19" y="46012"/>
                                    <a:pt x="13281" y="59274"/>
                                    <a:pt x="29647" y="59293"/>
                                  </a:cubicBezTo>
                                  <a:close/>
                                  <a:moveTo>
                                    <a:pt x="29647" y="9882"/>
                                  </a:moveTo>
                                  <a:cubicBezTo>
                                    <a:pt x="40562" y="9882"/>
                                    <a:pt x="49411" y="18731"/>
                                    <a:pt x="49411" y="29647"/>
                                  </a:cubicBezTo>
                                  <a:cubicBezTo>
                                    <a:pt x="49411" y="40562"/>
                                    <a:pt x="40562" y="49411"/>
                                    <a:pt x="29647" y="49411"/>
                                  </a:cubicBezTo>
                                  <a:cubicBezTo>
                                    <a:pt x="18731" y="49411"/>
                                    <a:pt x="9882" y="40562"/>
                                    <a:pt x="9882" y="29647"/>
                                  </a:cubicBezTo>
                                  <a:cubicBezTo>
                                    <a:pt x="9882" y="18731"/>
                                    <a:pt x="18731" y="9882"/>
                                    <a:pt x="29647" y="9882"/>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95459" y="8717866"/>
                              <a:ext cx="29646" cy="29646"/>
                            </a:xfrm>
                            <a:custGeom>
                              <a:avLst/>
                              <a:gdLst>
                                <a:gd name="connsiteX0" fmla="*/ 14823 w 29646"/>
                                <a:gd name="connsiteY0" fmla="*/ 29647 h 29646"/>
                                <a:gd name="connsiteX1" fmla="*/ 29647 w 29646"/>
                                <a:gd name="connsiteY1" fmla="*/ 14823 h 29646"/>
                                <a:gd name="connsiteX2" fmla="*/ 14823 w 29646"/>
                                <a:gd name="connsiteY2" fmla="*/ 0 h 29646"/>
                                <a:gd name="connsiteX3" fmla="*/ 0 w 29646"/>
                                <a:gd name="connsiteY3" fmla="*/ 14823 h 29646"/>
                                <a:gd name="connsiteX4" fmla="*/ 14823 w 29646"/>
                                <a:gd name="connsiteY4" fmla="*/ 29647 h 29646"/>
                                <a:gd name="connsiteX5" fmla="*/ 14823 w 29646"/>
                                <a:gd name="connsiteY5" fmla="*/ 9882 h 29646"/>
                                <a:gd name="connsiteX6" fmla="*/ 19764 w 29646"/>
                                <a:gd name="connsiteY6" fmla="*/ 14823 h 29646"/>
                                <a:gd name="connsiteX7" fmla="*/ 14823 w 29646"/>
                                <a:gd name="connsiteY7" fmla="*/ 19764 h 29646"/>
                                <a:gd name="connsiteX8" fmla="*/ 9882 w 29646"/>
                                <a:gd name="connsiteY8" fmla="*/ 14823 h 29646"/>
                                <a:gd name="connsiteX9" fmla="*/ 14823 w 29646"/>
                                <a:gd name="connsiteY9" fmla="*/ 9882 h 296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646" h="29646">
                                  <a:moveTo>
                                    <a:pt x="14823" y="29647"/>
                                  </a:moveTo>
                                  <a:cubicBezTo>
                                    <a:pt x="23010" y="29647"/>
                                    <a:pt x="29647" y="23010"/>
                                    <a:pt x="29647" y="14823"/>
                                  </a:cubicBezTo>
                                  <a:cubicBezTo>
                                    <a:pt x="29647" y="6636"/>
                                    <a:pt x="23010" y="0"/>
                                    <a:pt x="14823" y="0"/>
                                  </a:cubicBezTo>
                                  <a:cubicBezTo>
                                    <a:pt x="6636" y="0"/>
                                    <a:pt x="0" y="6636"/>
                                    <a:pt x="0" y="14823"/>
                                  </a:cubicBezTo>
                                  <a:cubicBezTo>
                                    <a:pt x="0" y="23010"/>
                                    <a:pt x="6636" y="29647"/>
                                    <a:pt x="14823" y="29647"/>
                                  </a:cubicBezTo>
                                  <a:close/>
                                  <a:moveTo>
                                    <a:pt x="14823" y="9882"/>
                                  </a:moveTo>
                                  <a:cubicBezTo>
                                    <a:pt x="17552" y="9882"/>
                                    <a:pt x="19764" y="12094"/>
                                    <a:pt x="19764" y="14823"/>
                                  </a:cubicBezTo>
                                  <a:cubicBezTo>
                                    <a:pt x="19764" y="17552"/>
                                    <a:pt x="17552" y="19764"/>
                                    <a:pt x="14823" y="19764"/>
                                  </a:cubicBezTo>
                                  <a:cubicBezTo>
                                    <a:pt x="12094" y="19764"/>
                                    <a:pt x="9882" y="17552"/>
                                    <a:pt x="9882" y="14823"/>
                                  </a:cubicBezTo>
                                  <a:cubicBezTo>
                                    <a:pt x="9882" y="12094"/>
                                    <a:pt x="12094" y="9882"/>
                                    <a:pt x="14823" y="9882"/>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647227" y="8767276"/>
                              <a:ext cx="266818" cy="296465"/>
                            </a:xfrm>
                            <a:custGeom>
                              <a:avLst/>
                              <a:gdLst>
                                <a:gd name="connsiteX0" fmla="*/ 266443 w 266818"/>
                                <a:gd name="connsiteY0" fmla="*/ 3049 h 296465"/>
                                <a:gd name="connsiteX1" fmla="*/ 261877 w 266818"/>
                                <a:gd name="connsiteY1" fmla="*/ 0 h 296465"/>
                                <a:gd name="connsiteX2" fmla="*/ 4940 w 266818"/>
                                <a:gd name="connsiteY2" fmla="*/ 0 h 296465"/>
                                <a:gd name="connsiteX3" fmla="*/ 0 w 266818"/>
                                <a:gd name="connsiteY3" fmla="*/ 4942 h 296465"/>
                                <a:gd name="connsiteX4" fmla="*/ 1447 w 266818"/>
                                <a:gd name="connsiteY4" fmla="*/ 8434 h 296465"/>
                                <a:gd name="connsiteX5" fmla="*/ 12525 w 266818"/>
                                <a:gd name="connsiteY5" fmla="*/ 19517 h 296465"/>
                                <a:gd name="connsiteX6" fmla="*/ 19763 w 266818"/>
                                <a:gd name="connsiteY6" fmla="*/ 36984 h 296465"/>
                                <a:gd name="connsiteX7" fmla="*/ 19763 w 266818"/>
                                <a:gd name="connsiteY7" fmla="*/ 271760 h 296465"/>
                                <a:gd name="connsiteX8" fmla="*/ 44469 w 266818"/>
                                <a:gd name="connsiteY8" fmla="*/ 296466 h 296465"/>
                                <a:gd name="connsiteX9" fmla="*/ 222348 w 266818"/>
                                <a:gd name="connsiteY9" fmla="*/ 296466 h 296465"/>
                                <a:gd name="connsiteX10" fmla="*/ 247054 w 266818"/>
                                <a:gd name="connsiteY10" fmla="*/ 271760 h 296465"/>
                                <a:gd name="connsiteX11" fmla="*/ 247054 w 266818"/>
                                <a:gd name="connsiteY11" fmla="*/ 36984 h 296465"/>
                                <a:gd name="connsiteX12" fmla="*/ 254292 w 266818"/>
                                <a:gd name="connsiteY12" fmla="*/ 19517 h 296465"/>
                                <a:gd name="connsiteX13" fmla="*/ 265370 w 266818"/>
                                <a:gd name="connsiteY13" fmla="*/ 8434 h 296465"/>
                                <a:gd name="connsiteX14" fmla="*/ 266443 w 266818"/>
                                <a:gd name="connsiteY14" fmla="*/ 3049 h 296465"/>
                                <a:gd name="connsiteX15" fmla="*/ 222348 w 266818"/>
                                <a:gd name="connsiteY15" fmla="*/ 286583 h 296465"/>
                                <a:gd name="connsiteX16" fmla="*/ 44469 w 266818"/>
                                <a:gd name="connsiteY16" fmla="*/ 286583 h 296465"/>
                                <a:gd name="connsiteX17" fmla="*/ 29646 w 266818"/>
                                <a:gd name="connsiteY17" fmla="*/ 271760 h 296465"/>
                                <a:gd name="connsiteX18" fmla="*/ 29646 w 266818"/>
                                <a:gd name="connsiteY18" fmla="*/ 64190 h 296465"/>
                                <a:gd name="connsiteX19" fmla="*/ 121446 w 266818"/>
                                <a:gd name="connsiteY19" fmla="*/ 51881 h 296465"/>
                                <a:gd name="connsiteX20" fmla="*/ 167996 w 266818"/>
                                <a:gd name="connsiteY20" fmla="*/ 44470 h 296465"/>
                                <a:gd name="connsiteX21" fmla="*/ 227393 w 266818"/>
                                <a:gd name="connsiteY21" fmla="*/ 55404 h 296465"/>
                                <a:gd name="connsiteX22" fmla="*/ 237172 w 266818"/>
                                <a:gd name="connsiteY22" fmla="*/ 58577 h 296465"/>
                                <a:gd name="connsiteX23" fmla="*/ 237172 w 266818"/>
                                <a:gd name="connsiteY23" fmla="*/ 271760 h 296465"/>
                                <a:gd name="connsiteX24" fmla="*/ 222348 w 266818"/>
                                <a:gd name="connsiteY24" fmla="*/ 286583 h 296465"/>
                                <a:gd name="connsiteX25" fmla="*/ 247296 w 266818"/>
                                <a:gd name="connsiteY25" fmla="*/ 12536 h 296465"/>
                                <a:gd name="connsiteX26" fmla="*/ 237172 w 266818"/>
                                <a:gd name="connsiteY26" fmla="*/ 36984 h 296465"/>
                                <a:gd name="connsiteX27" fmla="*/ 237172 w 266818"/>
                                <a:gd name="connsiteY27" fmla="*/ 48349 h 296465"/>
                                <a:gd name="connsiteX28" fmla="*/ 230748 w 266818"/>
                                <a:gd name="connsiteY28" fmla="*/ 46115 h 296465"/>
                                <a:gd name="connsiteX29" fmla="*/ 167996 w 266818"/>
                                <a:gd name="connsiteY29" fmla="*/ 34588 h 296465"/>
                                <a:gd name="connsiteX30" fmla="*/ 118956 w 266818"/>
                                <a:gd name="connsiteY30" fmla="*/ 42311 h 296465"/>
                                <a:gd name="connsiteX31" fmla="*/ 29646 w 266818"/>
                                <a:gd name="connsiteY31" fmla="*/ 54313 h 296465"/>
                                <a:gd name="connsiteX32" fmla="*/ 29646 w 266818"/>
                                <a:gd name="connsiteY32" fmla="*/ 36984 h 296465"/>
                                <a:gd name="connsiteX33" fmla="*/ 19526 w 266818"/>
                                <a:gd name="connsiteY33" fmla="*/ 12545 h 296465"/>
                                <a:gd name="connsiteX34" fmla="*/ 16952 w 266818"/>
                                <a:gd name="connsiteY34" fmla="*/ 9966 h 296465"/>
                                <a:gd name="connsiteX35" fmla="*/ 16986 w 266818"/>
                                <a:gd name="connsiteY35" fmla="*/ 9882 h 296465"/>
                                <a:gd name="connsiteX36" fmla="*/ 249831 w 266818"/>
                                <a:gd name="connsiteY36" fmla="*/ 9882 h 296465"/>
                                <a:gd name="connsiteX37" fmla="*/ 249865 w 266818"/>
                                <a:gd name="connsiteY37" fmla="*/ 9966 h 296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66818" h="296465">
                                  <a:moveTo>
                                    <a:pt x="266443" y="3049"/>
                                  </a:moveTo>
                                  <a:cubicBezTo>
                                    <a:pt x="265677" y="1203"/>
                                    <a:pt x="263875" y="0"/>
                                    <a:pt x="261877" y="0"/>
                                  </a:cubicBezTo>
                                  <a:lnTo>
                                    <a:pt x="4940" y="0"/>
                                  </a:lnTo>
                                  <a:cubicBezTo>
                                    <a:pt x="2211" y="0"/>
                                    <a:pt x="0" y="2213"/>
                                    <a:pt x="0" y="4942"/>
                                  </a:cubicBezTo>
                                  <a:cubicBezTo>
                                    <a:pt x="0" y="6252"/>
                                    <a:pt x="521" y="7508"/>
                                    <a:pt x="1447" y="8434"/>
                                  </a:cubicBezTo>
                                  <a:lnTo>
                                    <a:pt x="12525" y="19517"/>
                                  </a:lnTo>
                                  <a:cubicBezTo>
                                    <a:pt x="17173" y="24139"/>
                                    <a:pt x="19780" y="30429"/>
                                    <a:pt x="19763" y="36984"/>
                                  </a:cubicBezTo>
                                  <a:lnTo>
                                    <a:pt x="19763" y="271760"/>
                                  </a:lnTo>
                                  <a:cubicBezTo>
                                    <a:pt x="19780" y="285398"/>
                                    <a:pt x="30831" y="296449"/>
                                    <a:pt x="44469" y="296466"/>
                                  </a:cubicBezTo>
                                  <a:lnTo>
                                    <a:pt x="222348" y="296466"/>
                                  </a:lnTo>
                                  <a:cubicBezTo>
                                    <a:pt x="235986" y="296449"/>
                                    <a:pt x="247037" y="285398"/>
                                    <a:pt x="247054" y="271760"/>
                                  </a:cubicBezTo>
                                  <a:lnTo>
                                    <a:pt x="247054" y="36984"/>
                                  </a:lnTo>
                                  <a:cubicBezTo>
                                    <a:pt x="247037" y="30429"/>
                                    <a:pt x="249644" y="24139"/>
                                    <a:pt x="254292" y="19517"/>
                                  </a:cubicBezTo>
                                  <a:lnTo>
                                    <a:pt x="265370" y="8434"/>
                                  </a:lnTo>
                                  <a:cubicBezTo>
                                    <a:pt x="266785" y="7021"/>
                                    <a:pt x="267207" y="4896"/>
                                    <a:pt x="266443" y="3049"/>
                                  </a:cubicBezTo>
                                  <a:close/>
                                  <a:moveTo>
                                    <a:pt x="222348" y="286583"/>
                                  </a:moveTo>
                                  <a:lnTo>
                                    <a:pt x="44469" y="286583"/>
                                  </a:lnTo>
                                  <a:cubicBezTo>
                                    <a:pt x="36282" y="286583"/>
                                    <a:pt x="29646" y="279947"/>
                                    <a:pt x="29646" y="271760"/>
                                  </a:cubicBezTo>
                                  <a:lnTo>
                                    <a:pt x="29646" y="64190"/>
                                  </a:lnTo>
                                  <a:cubicBezTo>
                                    <a:pt x="60668" y="64357"/>
                                    <a:pt x="91563" y="60215"/>
                                    <a:pt x="121446" y="51881"/>
                                  </a:cubicBezTo>
                                  <a:cubicBezTo>
                                    <a:pt x="136544" y="47264"/>
                                    <a:pt x="152211" y="44769"/>
                                    <a:pt x="167996" y="44470"/>
                                  </a:cubicBezTo>
                                  <a:cubicBezTo>
                                    <a:pt x="188313" y="44273"/>
                                    <a:pt x="208478" y="47985"/>
                                    <a:pt x="227393" y="55404"/>
                                  </a:cubicBezTo>
                                  <a:cubicBezTo>
                                    <a:pt x="230593" y="56636"/>
                                    <a:pt x="233858" y="57695"/>
                                    <a:pt x="237172" y="58577"/>
                                  </a:cubicBezTo>
                                  <a:lnTo>
                                    <a:pt x="237172" y="271760"/>
                                  </a:lnTo>
                                  <a:cubicBezTo>
                                    <a:pt x="237172" y="279947"/>
                                    <a:pt x="230535" y="286583"/>
                                    <a:pt x="222348" y="286583"/>
                                  </a:cubicBezTo>
                                  <a:close/>
                                  <a:moveTo>
                                    <a:pt x="247296" y="12536"/>
                                  </a:moveTo>
                                  <a:cubicBezTo>
                                    <a:pt x="240814" y="19021"/>
                                    <a:pt x="237172" y="27815"/>
                                    <a:pt x="237172" y="36984"/>
                                  </a:cubicBezTo>
                                  <a:lnTo>
                                    <a:pt x="237172" y="48349"/>
                                  </a:lnTo>
                                  <a:cubicBezTo>
                                    <a:pt x="235319" y="47761"/>
                                    <a:pt x="233174" y="46990"/>
                                    <a:pt x="230748" y="46115"/>
                                  </a:cubicBezTo>
                                  <a:cubicBezTo>
                                    <a:pt x="210749" y="38334"/>
                                    <a:pt x="189455" y="34423"/>
                                    <a:pt x="167996" y="34588"/>
                                  </a:cubicBezTo>
                                  <a:cubicBezTo>
                                    <a:pt x="151369" y="34858"/>
                                    <a:pt x="134862" y="37458"/>
                                    <a:pt x="118956" y="42311"/>
                                  </a:cubicBezTo>
                                  <a:cubicBezTo>
                                    <a:pt x="89895" y="50477"/>
                                    <a:pt x="59831" y="54517"/>
                                    <a:pt x="29646" y="54313"/>
                                  </a:cubicBezTo>
                                  <a:lnTo>
                                    <a:pt x="29646" y="36984"/>
                                  </a:lnTo>
                                  <a:cubicBezTo>
                                    <a:pt x="29647" y="27818"/>
                                    <a:pt x="26007" y="19027"/>
                                    <a:pt x="19526" y="12545"/>
                                  </a:cubicBezTo>
                                  <a:lnTo>
                                    <a:pt x="16952" y="9966"/>
                                  </a:lnTo>
                                  <a:cubicBezTo>
                                    <a:pt x="16907" y="9922"/>
                                    <a:pt x="16922" y="9882"/>
                                    <a:pt x="16986" y="9882"/>
                                  </a:cubicBezTo>
                                  <a:lnTo>
                                    <a:pt x="249831" y="9882"/>
                                  </a:lnTo>
                                  <a:cubicBezTo>
                                    <a:pt x="249895" y="9882"/>
                                    <a:pt x="249910" y="9922"/>
                                    <a:pt x="249865" y="9966"/>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90518" y="8851275"/>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90518" y="8890804"/>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790518" y="8930333"/>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790518" y="8969861"/>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Freeform: Shape 205"/>
                          <wps:cNvSpPr/>
                          <wps:spPr>
                            <a:xfrm>
                              <a:off x="790518" y="9009390"/>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55384EC" id="Graphic 1050" o:spid="_x0000_s1026" alt="Beaker outline" style="width:29.2pt;height:29.2pt;mso-position-horizontal-relative:char;mso-position-vertical-relative:line" coordorigin="5434,86091" coordsize="4743,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">
                <v:group id="_x0000_s1027" alt="Beaker outline" style="position:absolute;left:6472;top:86289;width:2668;height:4348" coordorigin="6472,86289" coordsize="2668,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Shape 1054" o:spid="_x0000_s1028" style="position:absolute;left:7114;top:86289;width:297;height:296;visibility:visible;mso-wrap-style:square;v-text-anchor:middle" coordsize="29646,2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" path="m14823,29647v8187,,14824,-6637,14824,-14824c29647,6637,23010,,14823,,6636,,,6637,,14823v,8187,6636,14824,14823,14824xm14823,9882v2729,,4941,2212,4941,4941c19764,17552,17552,19764,14823,19764v-2729,,-4941,-2212,-4941,-4941c9882,12094,12094,9882,14823,9882xe" fillcolor="black" stroked="f" strokeweight=".1378mm">
                    <v:stroke joinstyle="miter"/>
                    <v:path arrowok="t" o:connecttype="custom" o:connectlocs="14823,29647;29647,14823;14823,0;0,14823;14823,29647;14823,9882;19764,14823;14823,19764;9882,14823;14823,9882" o:connectangles="0,0,0,0,0,0,0,0,0,0"/>
                  </v:shape>
                  <v:shape id="Freeform: Shape 1055" o:spid="_x0000_s1029" style="position:absolute;left:8004;top:86486;width:395;height:396;visibility:visible;mso-wrap-style:square;v-text-anchor:middle" coordsize="39528,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" path="m19764,39529v10916,,19765,-8849,19765,-19765c39529,8849,30680,,19764,,8849,,,8849,,19764,,30680,8849,39529,19764,39529xm19764,9882v5458,,9883,4424,9883,9882c29647,25222,25222,29647,19764,29647v-5458,,-9882,-4425,-9882,-9883c9882,14306,14306,9882,19764,9882xe" fillcolor="black" stroked="f" strokeweight=".1378mm">
                    <v:stroke joinstyle="miter"/>
                    <v:path arrowok="t" o:connecttype="custom" o:connectlocs="19764,39529;39529,19764;19764,0;0,19764;19764,39529;19764,9882;29647,19764;19764,29647;9882,19764;19764,9882" o:connectangles="0,0,0,0,0,0,0,0,0,0"/>
                  </v:shape>
                  <v:shape id="Freeform: Shape 198" o:spid="_x0000_s1030" style="position:absolute;left:7114;top:86882;width:593;height:593;visibility:visible;mso-wrap-style:square;v-text-anchor:middle" coordsize="59293,5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" path="m29647,59293v16373,,29646,-13273,29646,-29646c59293,13273,46020,,29647,,13273,,,13273,,29647,19,46012,13281,59274,29647,59293xm29647,9882v10915,,19764,8849,19764,19765c49411,40562,40562,49411,29647,49411,18731,49411,9882,40562,9882,29647,9882,18731,18731,9882,29647,9882xe" fillcolor="black" stroked="f" strokeweight=".1378mm">
                    <v:stroke joinstyle="miter"/>
                    <v:path arrowok="t" o:connecttype="custom" o:connectlocs="29647,59293;59293,29647;29647,0;0,29647;29647,59293;29647,9882;49411,29647;29647,49411;9882,29647;29647,9882" o:connectangles="0,0,0,0,0,0,0,0,0,0"/>
                  </v:shape>
                  <v:shape id="Freeform: Shape 199" o:spid="_x0000_s1031" style="position:absolute;left:7954;top:87178;width:297;height:297;visibility:visible;mso-wrap-style:square;v-text-anchor:middle" coordsize="29646,2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" path="m14823,29647v8187,,14824,-6637,14824,-14824c29647,6636,23010,,14823,,6636,,,6636,,14823v,8187,6636,14824,14823,14824xm14823,9882v2729,,4941,2212,4941,4941c19764,17552,17552,19764,14823,19764v-2729,,-4941,-2212,-4941,-4941c9882,12094,12094,9882,14823,9882xe" fillcolor="black" stroked="f" strokeweight=".1378mm">
                    <v:stroke joinstyle="miter"/>
                    <v:path arrowok="t" o:connecttype="custom" o:connectlocs="14823,29647;29647,14823;14823,0;0,14823;14823,29647;14823,9882;19764,14823;14823,19764;9882,14823;14823,9882" o:connectangles="0,0,0,0,0,0,0,0,0,0"/>
                  </v:shape>
                  <v:shape id="Freeform: Shape 200" o:spid="_x0000_s1032" style="position:absolute;left:6472;top:87672;width:2668;height:2965;visibility:visible;mso-wrap-style:square;v-text-anchor:middle" coordsize="266818,2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" path="m266443,3049c265677,1203,263875,,261877,l4940,c2211,,,2213,,4942,,6252,521,7508,1447,8434l12525,19517v4648,4622,7255,10912,7238,17467l19763,271760v17,13638,11068,24689,24706,24706l222348,296466v13638,-17,24689,-11068,24706,-24706l247054,36984v-17,-6555,2590,-12845,7238,-17467l265370,8434v1415,-1413,1837,-3538,1073,-5385xm222348,286583r-177879,c36282,286583,29646,279947,29646,271760r,-207570c60668,64357,91563,60215,121446,51881v15098,-4617,30765,-7112,46550,-7411c188313,44273,208478,47985,227393,55404v3200,1232,6465,2291,9779,3173l237172,271760v,8187,-6637,14823,-14824,14823xm247296,12536v-6482,6485,-10124,15279,-10124,24448l237172,48349v-1853,-588,-3998,-1359,-6424,-2234c210749,38334,189455,34423,167996,34588v-16627,270,-33134,2870,-49040,7723c89895,50477,59831,54517,29646,54313r,-17329c29647,27818,26007,19027,19526,12545l16952,9966v-45,-44,-30,-84,34,-84l249831,9882v64,,79,40,34,84l247296,12536xe" fillcolor="black" stroked="f" strokeweight=".1378mm">
                    <v:stroke joinstyle="miter"/>
                    <v:path arrowok="t" o:connecttype="custom" o:connectlocs="266443,3049;261877,0;4940,0;0,4942;1447,8434;12525,19517;19763,36984;19763,271760;44469,296466;222348,296466;247054,271760;247054,36984;254292,19517;265370,8434;266443,3049;222348,286583;44469,286583;29646,271760;29646,64190;121446,51881;167996,44470;227393,55404;237172,58577;237172,271760;222348,286583;247296,12536;237172,36984;237172,48349;230748,46115;167996,34588;118956,42311;29646,54313;29646,36984;19526,12545;16952,9966;16986,9882;249831,9882;249865,9966" o:connectangles="0,0,0,0,0,0,0,0,0,0,0,0,0,0,0,0,0,0,0,0,0,0,0,0,0,0,0,0,0,0,0,0,0,0,0,0,0,0"/>
                  </v:shape>
                  <v:shape id="Freeform: Shape 201" o:spid="_x0000_s1033" style="position:absolute;left:7905;top:88512;width:593;height:99;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" path="m,l59293,r,9882l,9882,,xe" fillcolor="black" stroked="f" strokeweight=".1378mm">
                    <v:stroke joinstyle="miter"/>
                    <v:path arrowok="t" o:connecttype="custom" o:connectlocs="0,0;59293,0;59293,9882;0,9882" o:connectangles="0,0,0,0"/>
                  </v:shape>
                  <v:shape id="Freeform: Shape 202" o:spid="_x0000_s1034" style="position:absolute;left:7905;top:88908;width:593;height:98;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" path="m,l59293,r,9882l,9882,,xe" fillcolor="black" stroked="f" strokeweight=".1378mm">
                    <v:stroke joinstyle="miter"/>
                    <v:path arrowok="t" o:connecttype="custom" o:connectlocs="0,0;59293,0;59293,9882;0,9882" o:connectangles="0,0,0,0"/>
                  </v:shape>
                  <v:shape id="Freeform: Shape 203" o:spid="_x0000_s1035" style="position:absolute;left:7905;top:89303;width:593;height:99;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" path="m,l59293,r,9882l,9882,,xe" fillcolor="black" stroked="f" strokeweight=".1378mm">
                    <v:stroke joinstyle="miter"/>
                    <v:path arrowok="t" o:connecttype="custom" o:connectlocs="0,0;59293,0;59293,9882;0,9882" o:connectangles="0,0,0,0"/>
                  </v:shape>
                  <v:shape id="Freeform: Shape 204" o:spid="_x0000_s1036" style="position:absolute;left:7905;top:89698;width:593;height:99;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" path="m,l59293,r,9882l,9882,,xe" fillcolor="black" stroked="f" strokeweight=".1378mm">
                    <v:stroke joinstyle="miter"/>
                    <v:path arrowok="t" o:connecttype="custom" o:connectlocs="0,0;59293,0;59293,9882;0,9882" o:connectangles="0,0,0,0"/>
                  </v:shape>
                  <v:shape id="Freeform: Shape 205" o:spid="_x0000_s1037" style="position:absolute;left:7905;top:90093;width:593;height:99;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" path="m,l59293,r,9882l,9882,,xe" fillcolor="black" stroked="f" strokeweight=".1378mm">
                    <v:stroke joinstyle="miter"/>
                    <v:path arrowok="t" o:connecttype="custom" o:connectlocs="0,0;59293,0;59293,9882;0,9882" o:connectangles="0,0,0,0"/>
                  </v:shape>
                </v:group>
                <w10:anchorlock/>
              </v:group>
            </w:pict>
          </mc:Fallback>
        </mc:AlternateContent>
      </w:r>
      <w:r w:rsidRPr="005D5A5F">
        <w:rPr>
          <w:rFonts w:ascii="Times New Roman" w:eastAsia="Times New Roman" w:hAnsi="Times New Roman" w:cs="Times New Roman"/>
          <w:b/>
          <w:bCs/>
          <w:color w:val="auto"/>
          <w:sz w:val="24"/>
          <w:szCs w:val="24"/>
          <w:lang w:bidi="vi-VN"/>
        </w:rPr>
        <w:t>Chất</w:t>
      </w:r>
      <w:r w:rsidRPr="005D5A5F">
        <w:rPr>
          <w:rFonts w:ascii="Times New Roman" w:eastAsia="Times New Roman" w:hAnsi="Times New Roman" w:cs="Times New Roman"/>
          <w:color w:val="auto"/>
          <w:sz w:val="24"/>
          <w:szCs w:val="24"/>
          <w:lang w:bidi="vi-VN"/>
        </w:rPr>
        <w:t xml:space="preserve"> </w:t>
      </w:r>
      <w:r w:rsidRPr="005D5A5F">
        <w:rPr>
          <w:rFonts w:ascii="Times New Roman" w:eastAsia="Times New Roman" w:hAnsi="Times New Roman" w:cs="Times New Roman"/>
          <w:b/>
          <w:bCs/>
          <w:color w:val="auto"/>
          <w:sz w:val="24"/>
          <w:szCs w:val="24"/>
          <w:lang w:bidi="vi-VN"/>
        </w:rPr>
        <w:t>lỏng</w:t>
      </w:r>
      <w:r w:rsidRPr="005D5A5F">
        <w:rPr>
          <w:rFonts w:ascii="Times New Roman" w:eastAsia="Times New Roman" w:hAnsi="Times New Roman" w:cs="Times New Roman"/>
          <w:color w:val="auto"/>
          <w:sz w:val="24"/>
          <w:szCs w:val="24"/>
          <w:lang w:bidi="vi-VN"/>
        </w:rPr>
        <w:t xml:space="preserve"> dễ chảy, có hình dạng của vật chứa nó.</w:t>
      </w:r>
      <w:r w:rsidRPr="005D5A5F">
        <w:rPr>
          <w:rFonts w:ascii="Times New Roman" w:eastAsia="Times New Roman" w:hAnsi="Times New Roman" w:cs="Times New Roman"/>
          <w:bCs/>
          <w:color w:val="auto"/>
          <w:sz w:val="24"/>
          <w:szCs w:val="24"/>
          <w:lang w:bidi="vi-VN"/>
        </w:rPr>
        <w:t xml:space="preserve"> </w:t>
      </w:r>
      <w:r w:rsidRPr="005D5A5F">
        <w:rPr>
          <w:rFonts w:ascii="Times New Roman" w:eastAsia="Times New Roman" w:hAnsi="Times New Roman" w:cs="Times New Roman"/>
          <w:b/>
          <w:bCs/>
          <w:color w:val="auto"/>
          <w:sz w:val="24"/>
          <w:szCs w:val="24"/>
          <w:lang w:bidi="vi-VN"/>
        </w:rPr>
        <w:t>Chất</w:t>
      </w:r>
      <w:r w:rsidRPr="005D5A5F">
        <w:rPr>
          <w:rFonts w:ascii="Times New Roman" w:eastAsia="Times New Roman" w:hAnsi="Times New Roman" w:cs="Times New Roman"/>
          <w:color w:val="auto"/>
          <w:sz w:val="24"/>
          <w:szCs w:val="24"/>
          <w:lang w:bidi="vi-VN"/>
        </w:rPr>
        <w:t xml:space="preserve"> </w:t>
      </w:r>
      <w:r w:rsidRPr="005D5A5F">
        <w:rPr>
          <w:rFonts w:ascii="Times New Roman" w:eastAsia="Times New Roman" w:hAnsi="Times New Roman" w:cs="Times New Roman"/>
          <w:b/>
          <w:bCs/>
          <w:color w:val="auto"/>
          <w:sz w:val="24"/>
          <w:szCs w:val="24"/>
          <w:lang w:bidi="vi-VN"/>
        </w:rPr>
        <w:t>khí</w:t>
      </w:r>
      <w:r w:rsidRPr="005D5A5F">
        <w:rPr>
          <w:rFonts w:ascii="Times New Roman" w:eastAsia="Times New Roman" w:hAnsi="Times New Roman" w:cs="Times New Roman"/>
          <w:color w:val="auto"/>
          <w:sz w:val="24"/>
          <w:szCs w:val="24"/>
          <w:lang w:bidi="vi-VN"/>
        </w:rPr>
        <w:t xml:space="preserve"> dễ lan tỏa, chiếm toàn bộ hình dạng vật chứa.</w:t>
      </w:r>
      <w:r w:rsidRPr="005D5A5F">
        <w:rPr>
          <w:rFonts w:ascii="Times New Roman" w:eastAsia="Times New Roman" w:hAnsi="Times New Roman" w:cs="Times New Roman"/>
          <w:color w:val="auto"/>
          <w:sz w:val="24"/>
          <w:szCs w:val="24"/>
          <w:lang w:eastAsia="vi-VN" w:bidi="vi-VN"/>
        </w:rPr>
        <w:br w:type="page"/>
      </w:r>
    </w:p>
    <w:p w14:paraId="7D6E1361" w14:textId="77777777" w:rsidR="00A23A9B" w:rsidRPr="005D5A5F" w:rsidRDefault="00A23A9B" w:rsidP="00A23A9B">
      <w:pPr>
        <w:spacing w:before="60" w:after="60"/>
        <w:contextualSpacing/>
        <w:outlineLvl w:val="4"/>
        <w:rPr>
          <w:rFonts w:ascii="Times New Roman" w:hAnsi="Times New Roman" w:cs="Times New Roman"/>
          <w:bCs/>
          <w:color w:val="auto"/>
          <w:sz w:val="24"/>
          <w:szCs w:val="24"/>
          <w:lang w:eastAsia="vi-VN" w:bidi="vi-VN"/>
        </w:rPr>
      </w:pPr>
      <w:bookmarkStart w:id="19" w:name="_Toc75848671"/>
      <w:bookmarkStart w:id="20" w:name="_Toc79257924"/>
      <w:bookmarkStart w:id="21" w:name="_Toc79258271"/>
      <w:r w:rsidRPr="005D5A5F">
        <w:rPr>
          <w:rFonts w:ascii="Times New Roman" w:hAnsi="Times New Roman" w:cs="Times New Roman"/>
          <w:b/>
          <w:bCs/>
          <w:color w:val="auto"/>
          <w:szCs w:val="26"/>
          <w:lang w:eastAsia="vi-VN" w:bidi="vi-VN"/>
        </w:rPr>
        <w:lastRenderedPageBreak/>
        <w:t>3</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Tính</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chất</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của</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bCs/>
          <w:color w:val="auto"/>
          <w:szCs w:val="26"/>
          <w:lang w:eastAsia="vi-VN" w:bidi="vi-VN"/>
        </w:rPr>
        <w:t>chất</w:t>
      </w:r>
      <w:bookmarkEnd w:id="19"/>
      <w:bookmarkEnd w:id="20"/>
      <w:bookmarkEnd w:id="21"/>
    </w:p>
    <w:p w14:paraId="02EA66B4" w14:textId="77777777" w:rsidR="00A23A9B" w:rsidRPr="005D5A5F" w:rsidRDefault="00A23A9B" w:rsidP="00A23A9B">
      <w:pPr>
        <w:pStyle w:val="Heading7"/>
        <w:rPr>
          <w:rFonts w:ascii="Times New Roman" w:hAnsi="Times New Roman"/>
          <w:lang w:eastAsia="vi-VN" w:bidi="vi-VN"/>
        </w:rPr>
      </w:pPr>
      <w:r w:rsidRPr="005D5A5F">
        <w:rPr>
          <w:rFonts w:ascii="Times New Roman" w:hAnsi="Times New Roman"/>
          <w:b/>
          <w:bCs/>
          <w:lang w:eastAsia="vi-VN" w:bidi="vi-VN"/>
        </w:rPr>
        <w:t>Tính</w:t>
      </w:r>
      <w:r w:rsidRPr="005D5A5F">
        <w:rPr>
          <w:rFonts w:ascii="Times New Roman" w:hAnsi="Times New Roman"/>
          <w:lang w:eastAsia="vi-VN" w:bidi="vi-VN"/>
        </w:rPr>
        <w:t xml:space="preserve"> </w:t>
      </w:r>
      <w:r w:rsidRPr="005D5A5F">
        <w:rPr>
          <w:rFonts w:ascii="Times New Roman" w:hAnsi="Times New Roman"/>
          <w:b/>
          <w:bCs/>
          <w:lang w:eastAsia="vi-VN" w:bidi="vi-VN"/>
        </w:rPr>
        <w:t>chất</w:t>
      </w:r>
      <w:r w:rsidRPr="005D5A5F">
        <w:rPr>
          <w:rFonts w:ascii="Times New Roman" w:hAnsi="Times New Roman"/>
          <w:lang w:eastAsia="vi-VN" w:bidi="vi-VN"/>
        </w:rPr>
        <w:t xml:space="preserve"> </w:t>
      </w:r>
      <w:r w:rsidRPr="005D5A5F">
        <w:rPr>
          <w:rFonts w:ascii="Times New Roman" w:hAnsi="Times New Roman"/>
          <w:b/>
          <w:bCs/>
          <w:lang w:eastAsia="vi-VN" w:bidi="vi-VN"/>
        </w:rPr>
        <w:t>vật</w:t>
      </w:r>
      <w:r w:rsidRPr="005D5A5F">
        <w:rPr>
          <w:rFonts w:ascii="Times New Roman" w:hAnsi="Times New Roman"/>
          <w:lang w:eastAsia="vi-VN" w:bidi="vi-VN"/>
        </w:rPr>
        <w:t xml:space="preserve"> </w:t>
      </w:r>
      <w:r w:rsidRPr="005D5A5F">
        <w:rPr>
          <w:rFonts w:ascii="Times New Roman" w:hAnsi="Times New Roman"/>
          <w:b/>
          <w:bCs/>
          <w:lang w:eastAsia="vi-VN" w:bidi="vi-VN"/>
        </w:rPr>
        <w:t>lý:</w:t>
      </w:r>
      <w:r w:rsidRPr="005D5A5F">
        <w:rPr>
          <w:rFonts w:ascii="Times New Roman" w:hAnsi="Times New Roman"/>
          <w:lang w:eastAsia="vi-VN" w:bidi="vi-VN"/>
        </w:rPr>
        <w:t xml:space="preserve"> Những tính chất đo được, hoặc cảm nhận được bằng giác quan và những biến đổi không xuất hiện chất mới. </w:t>
      </w:r>
    </w:p>
    <w:p w14:paraId="7572C19B"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color w:val="auto"/>
          <w:sz w:val="24"/>
          <w:szCs w:val="24"/>
          <w:lang w:eastAsia="vi-VN" w:bidi="vi-VN"/>
        </w:rPr>
        <w:t>Gồm: thể (rắn, lỏng, khí</w:t>
      </w:r>
      <w:r w:rsidRPr="005D5A5F">
        <w:rPr>
          <w:rFonts w:ascii="Times New Roman" w:eastAsia="Times New Roman" w:hAnsi="Times New Roman" w:cs="Times New Roman"/>
          <w:bCs/>
          <w:color w:val="auto"/>
          <w:sz w:val="24"/>
          <w:szCs w:val="24"/>
          <w:lang w:eastAsia="vi-VN" w:bidi="vi-VN"/>
        </w:rPr>
        <w:t xml:space="preserve">) </w:t>
      </w:r>
      <w:r w:rsidRPr="005D5A5F">
        <w:rPr>
          <w:rFonts w:ascii="Times New Roman" w:eastAsia="Times New Roman" w:hAnsi="Times New Roman" w:cs="Times New Roman"/>
          <w:color w:val="auto"/>
          <w:sz w:val="24"/>
          <w:szCs w:val="24"/>
          <w:lang w:eastAsia="vi-VN" w:bidi="vi-VN"/>
        </w:rPr>
        <w:t>, m</w:t>
      </w:r>
      <w:r w:rsidRPr="005D5A5F">
        <w:rPr>
          <w:rFonts w:ascii="Times New Roman" w:eastAsia="Times New Roman" w:hAnsi="Times New Roman" w:cs="Times New Roman"/>
          <w:color w:val="auto"/>
          <w:sz w:val="24"/>
          <w:szCs w:val="24"/>
          <w:lang w:bidi="vi-VN"/>
        </w:rPr>
        <w:t>àu sắc, mùi vị, hình dạng, kích thước, khối lượng riêng</w:t>
      </w:r>
      <w:r w:rsidRPr="005D5A5F">
        <w:rPr>
          <w:rFonts w:ascii="Times New Roman" w:eastAsia="Times New Roman" w:hAnsi="Times New Roman" w:cs="Times New Roman"/>
          <w:color w:val="auto"/>
          <w:sz w:val="24"/>
          <w:szCs w:val="24"/>
          <w:lang w:eastAsia="vi-VN" w:bidi="vi-VN"/>
        </w:rPr>
        <w:t>, t</w:t>
      </w:r>
      <w:r w:rsidRPr="005D5A5F">
        <w:rPr>
          <w:rFonts w:ascii="Times New Roman" w:eastAsia="Times New Roman" w:hAnsi="Times New Roman" w:cs="Times New Roman"/>
          <w:color w:val="auto"/>
          <w:sz w:val="24"/>
          <w:szCs w:val="24"/>
          <w:lang w:bidi="vi-VN"/>
        </w:rPr>
        <w:t>ính tan trong nước hoặc chất lỏng khác</w:t>
      </w:r>
      <w:r w:rsidRPr="005D5A5F">
        <w:rPr>
          <w:rFonts w:ascii="Times New Roman" w:eastAsia="Times New Roman" w:hAnsi="Times New Roman" w:cs="Times New Roman"/>
          <w:color w:val="auto"/>
          <w:sz w:val="24"/>
          <w:szCs w:val="24"/>
          <w:lang w:eastAsia="vi-VN" w:bidi="vi-VN"/>
        </w:rPr>
        <w:t>, t</w:t>
      </w:r>
      <w:r w:rsidRPr="005D5A5F">
        <w:rPr>
          <w:rFonts w:ascii="Times New Roman" w:eastAsia="Times New Roman" w:hAnsi="Times New Roman" w:cs="Times New Roman"/>
          <w:color w:val="auto"/>
          <w:sz w:val="24"/>
          <w:szCs w:val="24"/>
          <w:lang w:bidi="vi-VN"/>
        </w:rPr>
        <w:t>ính nóng chảy, sôi của một chất</w:t>
      </w:r>
      <w:r w:rsidRPr="005D5A5F">
        <w:rPr>
          <w:rFonts w:ascii="Times New Roman" w:eastAsia="Times New Roman" w:hAnsi="Times New Roman" w:cs="Times New Roman"/>
          <w:color w:val="auto"/>
          <w:sz w:val="24"/>
          <w:szCs w:val="24"/>
          <w:lang w:eastAsia="vi-VN" w:bidi="vi-VN"/>
        </w:rPr>
        <w:t>, t</w:t>
      </w:r>
      <w:r w:rsidRPr="005D5A5F">
        <w:rPr>
          <w:rFonts w:ascii="Times New Roman" w:eastAsia="Times New Roman" w:hAnsi="Times New Roman" w:cs="Times New Roman"/>
          <w:color w:val="auto"/>
          <w:sz w:val="24"/>
          <w:szCs w:val="24"/>
          <w:lang w:bidi="vi-VN"/>
        </w:rPr>
        <w:t xml:space="preserve">ính dẫn điện, dẫn nhiệt. </w:t>
      </w:r>
    </w:p>
    <w:p w14:paraId="4E7A5CAF" w14:textId="77777777" w:rsidR="00A23A9B" w:rsidRPr="005D5A5F" w:rsidRDefault="00A23A9B" w:rsidP="00A23A9B">
      <w:pPr>
        <w:pStyle w:val="Heading7"/>
        <w:rPr>
          <w:rFonts w:ascii="Times New Roman" w:hAnsi="Times New Roman"/>
          <w:lang w:bidi="vi-VN"/>
        </w:rPr>
      </w:pPr>
      <w:r w:rsidRPr="005D5A5F">
        <w:rPr>
          <w:rFonts w:ascii="Times New Roman" w:hAnsi="Times New Roman"/>
          <w:b/>
          <w:bCs/>
          <w:lang w:bidi="vi-VN"/>
        </w:rPr>
        <w:t>Tính</w:t>
      </w:r>
      <w:r w:rsidRPr="005D5A5F">
        <w:rPr>
          <w:rFonts w:ascii="Times New Roman" w:hAnsi="Times New Roman"/>
          <w:lang w:bidi="vi-VN"/>
        </w:rPr>
        <w:t xml:space="preserve"> </w:t>
      </w:r>
      <w:r w:rsidRPr="005D5A5F">
        <w:rPr>
          <w:rFonts w:ascii="Times New Roman" w:hAnsi="Times New Roman"/>
          <w:b/>
          <w:bCs/>
          <w:lang w:bidi="vi-VN"/>
        </w:rPr>
        <w:t>chất</w:t>
      </w:r>
      <w:r w:rsidRPr="005D5A5F">
        <w:rPr>
          <w:rFonts w:ascii="Times New Roman" w:hAnsi="Times New Roman"/>
          <w:lang w:bidi="vi-VN"/>
        </w:rPr>
        <w:t xml:space="preserve"> </w:t>
      </w:r>
      <w:r w:rsidRPr="005D5A5F">
        <w:rPr>
          <w:rFonts w:ascii="Times New Roman" w:hAnsi="Times New Roman"/>
          <w:b/>
          <w:bCs/>
          <w:lang w:bidi="vi-VN"/>
        </w:rPr>
        <w:t>hóa</w:t>
      </w:r>
      <w:r w:rsidRPr="005D5A5F">
        <w:rPr>
          <w:rFonts w:ascii="Times New Roman" w:hAnsi="Times New Roman"/>
          <w:lang w:bidi="vi-VN"/>
        </w:rPr>
        <w:t xml:space="preserve"> </w:t>
      </w:r>
      <w:r w:rsidRPr="005D5A5F">
        <w:rPr>
          <w:rFonts w:ascii="Times New Roman" w:hAnsi="Times New Roman"/>
          <w:b/>
          <w:bCs/>
          <w:lang w:bidi="vi-VN"/>
        </w:rPr>
        <w:t>học:</w:t>
      </w:r>
      <w:r w:rsidRPr="005D5A5F">
        <w:rPr>
          <w:rFonts w:ascii="Times New Roman" w:hAnsi="Times New Roman"/>
          <w:lang w:bidi="vi-VN"/>
        </w:rPr>
        <w:t xml:space="preserve"> là sự biến đổi một chất tạo ra chất mới.</w:t>
      </w:r>
      <w:r w:rsidRPr="005D5A5F">
        <w:rPr>
          <w:rFonts w:ascii="Times New Roman" w:hAnsi="Times New Roman"/>
          <w:bCs/>
          <w:lang w:bidi="vi-VN"/>
        </w:rPr>
        <w:t xml:space="preserve"> </w:t>
      </w:r>
    </w:p>
    <w:p w14:paraId="47427C6A"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color w:val="auto"/>
          <w:sz w:val="24"/>
          <w:szCs w:val="24"/>
          <w:lang w:bidi="vi-VN"/>
        </w:rPr>
        <w:t xml:space="preserve">Gồm khả năng cháy, khả năng bị phân hủy, khả năng tác dụng được với chất khác. </w:t>
      </w:r>
    </w:p>
    <w:p w14:paraId="5CABDC5A" w14:textId="77777777" w:rsidR="00A23A9B" w:rsidRPr="005D5A5F" w:rsidRDefault="00A23A9B" w:rsidP="00A23A9B">
      <w:pPr>
        <w:spacing w:before="60" w:after="60"/>
        <w:contextualSpacing/>
        <w:outlineLvl w:val="4"/>
        <w:rPr>
          <w:rFonts w:ascii="Times New Roman" w:hAnsi="Times New Roman" w:cs="Times New Roman"/>
          <w:b/>
          <w:bCs/>
          <w:color w:val="auto"/>
          <w:szCs w:val="26"/>
          <w:lang w:bidi="vi-VN"/>
        </w:rPr>
      </w:pPr>
      <w:bookmarkStart w:id="22" w:name="_Toc75848672"/>
      <w:bookmarkStart w:id="23" w:name="_Toc79257925"/>
      <w:bookmarkStart w:id="24" w:name="_Toc79258272"/>
      <w:r w:rsidRPr="005D5A5F">
        <w:rPr>
          <w:rFonts w:ascii="Times New Roman" w:hAnsi="Times New Roman" w:cs="Times New Roman"/>
          <w:b/>
          <w:bCs/>
          <w:color w:val="auto"/>
          <w:szCs w:val="26"/>
          <w:lang w:bidi="vi-VN"/>
        </w:rPr>
        <w:t>4</w:t>
      </w:r>
      <w:r w:rsidRPr="005D5A5F">
        <w:rPr>
          <w:rFonts w:ascii="Times New Roman" w:hAnsi="Times New Roman" w:cs="Times New Roman"/>
          <w:color w:val="auto"/>
          <w:szCs w:val="26"/>
          <w:lang w:bidi="vi-VN"/>
        </w:rPr>
        <w:t xml:space="preserve">. </w:t>
      </w:r>
      <w:r w:rsidRPr="005D5A5F">
        <w:rPr>
          <w:rFonts w:ascii="Times New Roman" w:hAnsi="Times New Roman" w:cs="Times New Roman"/>
          <w:b/>
          <w:bCs/>
          <w:color w:val="auto"/>
          <w:szCs w:val="26"/>
          <w:lang w:bidi="vi-VN"/>
        </w:rPr>
        <w:t>Sự</w:t>
      </w:r>
      <w:r w:rsidRPr="005D5A5F">
        <w:rPr>
          <w:rFonts w:ascii="Times New Roman" w:hAnsi="Times New Roman" w:cs="Times New Roman"/>
          <w:color w:val="auto"/>
          <w:szCs w:val="26"/>
          <w:lang w:bidi="vi-VN"/>
        </w:rPr>
        <w:t xml:space="preserve"> </w:t>
      </w:r>
      <w:r w:rsidRPr="005D5A5F">
        <w:rPr>
          <w:rFonts w:ascii="Times New Roman" w:hAnsi="Times New Roman" w:cs="Times New Roman"/>
          <w:b/>
          <w:bCs/>
          <w:color w:val="auto"/>
          <w:szCs w:val="26"/>
          <w:lang w:bidi="vi-VN"/>
        </w:rPr>
        <w:t>chuyển</w:t>
      </w:r>
      <w:r w:rsidRPr="005D5A5F">
        <w:rPr>
          <w:rFonts w:ascii="Times New Roman" w:hAnsi="Times New Roman" w:cs="Times New Roman"/>
          <w:color w:val="auto"/>
          <w:szCs w:val="26"/>
          <w:lang w:bidi="vi-VN"/>
        </w:rPr>
        <w:t xml:space="preserve"> </w:t>
      </w:r>
      <w:r w:rsidRPr="005D5A5F">
        <w:rPr>
          <w:rFonts w:ascii="Times New Roman" w:hAnsi="Times New Roman" w:cs="Times New Roman"/>
          <w:b/>
          <w:bCs/>
          <w:color w:val="auto"/>
          <w:szCs w:val="26"/>
          <w:lang w:bidi="vi-VN"/>
        </w:rPr>
        <w:t>thể</w:t>
      </w:r>
      <w:r w:rsidRPr="005D5A5F">
        <w:rPr>
          <w:rFonts w:ascii="Times New Roman" w:hAnsi="Times New Roman" w:cs="Times New Roman"/>
          <w:color w:val="auto"/>
          <w:szCs w:val="26"/>
          <w:lang w:bidi="vi-VN"/>
        </w:rPr>
        <w:t xml:space="preserve"> </w:t>
      </w:r>
      <w:r w:rsidRPr="005D5A5F">
        <w:rPr>
          <w:rFonts w:ascii="Times New Roman" w:hAnsi="Times New Roman" w:cs="Times New Roman"/>
          <w:b/>
          <w:bCs/>
          <w:color w:val="auto"/>
          <w:szCs w:val="26"/>
          <w:lang w:bidi="vi-VN"/>
        </w:rPr>
        <w:t>của</w:t>
      </w:r>
      <w:r w:rsidRPr="005D5A5F">
        <w:rPr>
          <w:rFonts w:ascii="Times New Roman" w:hAnsi="Times New Roman" w:cs="Times New Roman"/>
          <w:color w:val="auto"/>
          <w:szCs w:val="26"/>
          <w:lang w:bidi="vi-VN"/>
        </w:rPr>
        <w:t xml:space="preserve"> </w:t>
      </w:r>
      <w:r w:rsidRPr="005D5A5F">
        <w:rPr>
          <w:rFonts w:ascii="Times New Roman" w:hAnsi="Times New Roman" w:cs="Times New Roman"/>
          <w:b/>
          <w:bCs/>
          <w:color w:val="auto"/>
          <w:szCs w:val="26"/>
          <w:lang w:bidi="vi-VN"/>
        </w:rPr>
        <w:t>chất</w:t>
      </w:r>
      <w:bookmarkEnd w:id="22"/>
      <w:bookmarkEnd w:id="23"/>
      <w:bookmarkEnd w:id="24"/>
    </w:p>
    <w:p w14:paraId="48314D79" w14:textId="77777777" w:rsidR="00A23A9B" w:rsidRPr="005D5A5F" w:rsidRDefault="00A23A9B" w:rsidP="00A23A9B">
      <w:pPr>
        <w:jc w:val="center"/>
        <w:rPr>
          <w:rFonts w:ascii="Times New Roman" w:hAnsi="Times New Roman" w:cs="Times New Roman"/>
          <w:color w:val="auto"/>
          <w:sz w:val="24"/>
          <w:szCs w:val="24"/>
          <w:lang w:bidi="vi-VN"/>
        </w:rPr>
      </w:pPr>
      <w:r w:rsidRPr="005D5A5F">
        <w:rPr>
          <w:rFonts w:ascii="Times New Roman" w:hAnsi="Times New Roman" w:cs="Times New Roman"/>
          <w:noProof/>
          <w:color w:val="auto"/>
          <w:sz w:val="24"/>
          <w:szCs w:val="24"/>
        </w:rPr>
        <w:drawing>
          <wp:inline distT="0" distB="0" distL="0" distR="0" wp14:anchorId="05DA5393" wp14:editId="23C4D631">
            <wp:extent cx="5598638" cy="1296405"/>
            <wp:effectExtent l="0" t="0" r="2540" b="0"/>
            <wp:docPr id="1046" name="Picture 3">
              <a:extLst xmlns:a="http://schemas.openxmlformats.org/drawingml/2006/main">
                <a:ext uri="{FF2B5EF4-FFF2-40B4-BE49-F238E27FC236}">
                  <a16:creationId xmlns:a16="http://schemas.microsoft.com/office/drawing/2014/main" id="{254A3493-B48E-4EFB-ACA8-8573EF3B0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54A3493-B48E-4EFB-ACA8-8573EF3B098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13606" cy="1299871"/>
                    </a:xfrm>
                    <a:prstGeom prst="rect">
                      <a:avLst/>
                    </a:prstGeom>
                  </pic:spPr>
                </pic:pic>
              </a:graphicData>
            </a:graphic>
          </wp:inline>
        </w:drawing>
      </w:r>
    </w:p>
    <w:p w14:paraId="26760090" w14:textId="77777777" w:rsidR="00A23A9B" w:rsidRPr="005D5A5F" w:rsidRDefault="00A23A9B" w:rsidP="00A23A9B">
      <w:pPr>
        <w:pStyle w:val="dauchuong"/>
        <w:rPr>
          <w:rFonts w:ascii="Times New Roman" w:hAnsi="Times New Roman" w:cs="Times New Roman"/>
          <w:lang w:bidi="vi-VN"/>
        </w:rPr>
      </w:pPr>
      <w:r w:rsidRPr="005D5A5F">
        <w:rPr>
          <w:rFonts w:ascii="Times New Roman" w:hAnsi="Times New Roman" w:cs="Times New Roman"/>
          <w:b/>
          <w:bCs/>
          <w:lang w:bidi="vi-VN"/>
        </w:rPr>
        <w:t>Sự</w:t>
      </w:r>
      <w:r w:rsidRPr="005D5A5F">
        <w:rPr>
          <w:rFonts w:ascii="Times New Roman" w:hAnsi="Times New Roman" w:cs="Times New Roman"/>
          <w:lang w:bidi="vi-VN"/>
        </w:rPr>
        <w:t xml:space="preserve"> </w:t>
      </w:r>
      <w:r w:rsidRPr="005D5A5F">
        <w:rPr>
          <w:rFonts w:ascii="Times New Roman" w:hAnsi="Times New Roman" w:cs="Times New Roman"/>
          <w:b/>
          <w:bCs/>
          <w:lang w:bidi="vi-VN"/>
        </w:rPr>
        <w:t>nóng</w:t>
      </w:r>
      <w:r w:rsidRPr="005D5A5F">
        <w:rPr>
          <w:rFonts w:ascii="Times New Roman" w:hAnsi="Times New Roman" w:cs="Times New Roman"/>
          <w:lang w:bidi="vi-VN"/>
        </w:rPr>
        <w:t xml:space="preserve"> </w:t>
      </w:r>
      <w:r w:rsidRPr="005D5A5F">
        <w:rPr>
          <w:rFonts w:ascii="Times New Roman" w:hAnsi="Times New Roman" w:cs="Times New Roman"/>
          <w:b/>
          <w:bCs/>
          <w:lang w:bidi="vi-VN"/>
        </w:rPr>
        <w:t>chảy:</w:t>
      </w:r>
      <w:r w:rsidRPr="005D5A5F">
        <w:rPr>
          <w:rFonts w:ascii="Times New Roman" w:hAnsi="Times New Roman" w:cs="Times New Roman"/>
          <w:lang w:bidi="vi-VN"/>
        </w:rPr>
        <w:t xml:space="preserve"> Sự chuyển từ thể rắn sang thể lỏng. </w:t>
      </w:r>
    </w:p>
    <w:p w14:paraId="1800537B" w14:textId="77777777" w:rsidR="00A23A9B" w:rsidRPr="005D5A5F" w:rsidRDefault="00A23A9B" w:rsidP="00A23A9B">
      <w:pPr>
        <w:pStyle w:val="dauchuong"/>
        <w:rPr>
          <w:rFonts w:ascii="Times New Roman" w:hAnsi="Times New Roman" w:cs="Times New Roman"/>
          <w:lang w:bidi="vi-VN"/>
        </w:rPr>
      </w:pPr>
      <w:r w:rsidRPr="005D5A5F">
        <w:rPr>
          <w:rFonts w:ascii="Times New Roman" w:hAnsi="Times New Roman" w:cs="Times New Roman"/>
          <w:b/>
          <w:bCs/>
          <w:lang w:bidi="vi-VN"/>
        </w:rPr>
        <w:t>Sự</w:t>
      </w:r>
      <w:r w:rsidRPr="005D5A5F">
        <w:rPr>
          <w:rFonts w:ascii="Times New Roman" w:hAnsi="Times New Roman" w:cs="Times New Roman"/>
          <w:lang w:bidi="vi-VN"/>
        </w:rPr>
        <w:t xml:space="preserve"> </w:t>
      </w:r>
      <w:r w:rsidRPr="005D5A5F">
        <w:rPr>
          <w:rFonts w:ascii="Times New Roman" w:hAnsi="Times New Roman" w:cs="Times New Roman"/>
          <w:b/>
          <w:bCs/>
          <w:lang w:bidi="vi-VN"/>
        </w:rPr>
        <w:t>sôi:</w:t>
      </w:r>
      <w:r w:rsidRPr="005D5A5F">
        <w:rPr>
          <w:rFonts w:ascii="Times New Roman" w:hAnsi="Times New Roman" w:cs="Times New Roman"/>
          <w:lang w:bidi="vi-VN"/>
        </w:rPr>
        <w:t xml:space="preserve"> Sự chuyển từ thể lỏng sang thể khí diễn ra trong lòng hoặc bề mặt chất lỏng. </w:t>
      </w:r>
    </w:p>
    <w:p w14:paraId="5F8F4DE1" w14:textId="77777777" w:rsidR="00A23A9B" w:rsidRPr="005D5A5F" w:rsidRDefault="00A23A9B" w:rsidP="00A23A9B">
      <w:pPr>
        <w:pStyle w:val="dauchuong"/>
        <w:rPr>
          <w:rFonts w:ascii="Times New Roman" w:hAnsi="Times New Roman" w:cs="Times New Roman"/>
          <w:lang w:bidi="vi-VN"/>
        </w:rPr>
      </w:pPr>
      <w:r w:rsidRPr="005D5A5F">
        <w:rPr>
          <w:rFonts w:ascii="Times New Roman" w:hAnsi="Times New Roman" w:cs="Times New Roman"/>
          <w:b/>
          <w:bCs/>
          <w:lang w:bidi="vi-VN"/>
        </w:rPr>
        <w:t>Sự</w:t>
      </w:r>
      <w:r w:rsidRPr="005D5A5F">
        <w:rPr>
          <w:rFonts w:ascii="Times New Roman" w:hAnsi="Times New Roman" w:cs="Times New Roman"/>
          <w:lang w:bidi="vi-VN"/>
        </w:rPr>
        <w:t xml:space="preserve"> </w:t>
      </w:r>
      <w:r w:rsidRPr="005D5A5F">
        <w:rPr>
          <w:rFonts w:ascii="Times New Roman" w:hAnsi="Times New Roman" w:cs="Times New Roman"/>
          <w:b/>
          <w:bCs/>
          <w:lang w:bidi="vi-VN"/>
        </w:rPr>
        <w:t>bay</w:t>
      </w:r>
      <w:r w:rsidRPr="005D5A5F">
        <w:rPr>
          <w:rFonts w:ascii="Times New Roman" w:hAnsi="Times New Roman" w:cs="Times New Roman"/>
          <w:lang w:bidi="vi-VN"/>
        </w:rPr>
        <w:t xml:space="preserve"> </w:t>
      </w:r>
      <w:r w:rsidRPr="005D5A5F">
        <w:rPr>
          <w:rFonts w:ascii="Times New Roman" w:hAnsi="Times New Roman" w:cs="Times New Roman"/>
          <w:b/>
          <w:bCs/>
          <w:lang w:bidi="vi-VN"/>
        </w:rPr>
        <w:t>hơi:</w:t>
      </w:r>
      <w:r w:rsidRPr="005D5A5F">
        <w:rPr>
          <w:rFonts w:ascii="Times New Roman" w:hAnsi="Times New Roman" w:cs="Times New Roman"/>
          <w:lang w:bidi="vi-VN"/>
        </w:rPr>
        <w:t xml:space="preserve"> Sự chuyển từ thể lỏng sang thể khí. </w:t>
      </w:r>
    </w:p>
    <w:p w14:paraId="17AB936C" w14:textId="77777777" w:rsidR="00A23A9B" w:rsidRPr="005D5A5F" w:rsidRDefault="00A23A9B" w:rsidP="00A23A9B">
      <w:pPr>
        <w:pStyle w:val="dauchuong"/>
        <w:rPr>
          <w:rFonts w:ascii="Times New Roman" w:hAnsi="Times New Roman" w:cs="Times New Roman"/>
          <w:lang w:bidi="vi-VN"/>
        </w:rPr>
      </w:pPr>
      <w:r w:rsidRPr="005D5A5F">
        <w:rPr>
          <w:rFonts w:ascii="Times New Roman" w:hAnsi="Times New Roman" w:cs="Times New Roman"/>
          <w:b/>
          <w:bCs/>
          <w:lang w:bidi="vi-VN"/>
        </w:rPr>
        <w:t>Sự</w:t>
      </w:r>
      <w:r w:rsidRPr="005D5A5F">
        <w:rPr>
          <w:rFonts w:ascii="Times New Roman" w:hAnsi="Times New Roman" w:cs="Times New Roman"/>
          <w:lang w:bidi="vi-VN"/>
        </w:rPr>
        <w:t xml:space="preserve"> </w:t>
      </w:r>
      <w:r w:rsidRPr="005D5A5F">
        <w:rPr>
          <w:rFonts w:ascii="Times New Roman" w:hAnsi="Times New Roman" w:cs="Times New Roman"/>
          <w:b/>
          <w:bCs/>
          <w:lang w:bidi="vi-VN"/>
        </w:rPr>
        <w:t>ngưng</w:t>
      </w:r>
      <w:r w:rsidRPr="005D5A5F">
        <w:rPr>
          <w:rFonts w:ascii="Times New Roman" w:hAnsi="Times New Roman" w:cs="Times New Roman"/>
          <w:lang w:bidi="vi-VN"/>
        </w:rPr>
        <w:t xml:space="preserve"> </w:t>
      </w:r>
      <w:r w:rsidRPr="005D5A5F">
        <w:rPr>
          <w:rFonts w:ascii="Times New Roman" w:hAnsi="Times New Roman" w:cs="Times New Roman"/>
          <w:b/>
          <w:bCs/>
          <w:lang w:bidi="vi-VN"/>
        </w:rPr>
        <w:t>tụ:</w:t>
      </w:r>
      <w:r w:rsidRPr="005D5A5F">
        <w:rPr>
          <w:rFonts w:ascii="Times New Roman" w:hAnsi="Times New Roman" w:cs="Times New Roman"/>
          <w:lang w:bidi="vi-VN"/>
        </w:rPr>
        <w:t xml:space="preserve"> Sự chuyển từ thể khí sang thể lỏng. </w:t>
      </w:r>
    </w:p>
    <w:p w14:paraId="2C43522E" w14:textId="77777777" w:rsidR="00A23A9B" w:rsidRPr="005D5A5F" w:rsidRDefault="00A23A9B" w:rsidP="00A23A9B">
      <w:pPr>
        <w:pStyle w:val="dauchuong"/>
        <w:rPr>
          <w:rFonts w:ascii="Times New Roman" w:hAnsi="Times New Roman" w:cs="Times New Roman"/>
          <w:lang w:bidi="vi-VN"/>
        </w:rPr>
      </w:pPr>
      <w:r w:rsidRPr="005D5A5F">
        <w:rPr>
          <w:rFonts w:ascii="Times New Roman" w:hAnsi="Times New Roman" w:cs="Times New Roman"/>
          <w:b/>
          <w:bCs/>
          <w:lang w:bidi="vi-VN"/>
        </w:rPr>
        <w:t>Sự</w:t>
      </w:r>
      <w:r w:rsidRPr="005D5A5F">
        <w:rPr>
          <w:rFonts w:ascii="Times New Roman" w:hAnsi="Times New Roman" w:cs="Times New Roman"/>
          <w:lang w:bidi="vi-VN"/>
        </w:rPr>
        <w:t xml:space="preserve"> </w:t>
      </w:r>
      <w:r w:rsidRPr="005D5A5F">
        <w:rPr>
          <w:rFonts w:ascii="Times New Roman" w:hAnsi="Times New Roman" w:cs="Times New Roman"/>
          <w:b/>
          <w:bCs/>
          <w:lang w:bidi="vi-VN"/>
        </w:rPr>
        <w:t>đông</w:t>
      </w:r>
      <w:r w:rsidRPr="005D5A5F">
        <w:rPr>
          <w:rFonts w:ascii="Times New Roman" w:hAnsi="Times New Roman" w:cs="Times New Roman"/>
          <w:lang w:bidi="vi-VN"/>
        </w:rPr>
        <w:t xml:space="preserve"> </w:t>
      </w:r>
      <w:r w:rsidRPr="005D5A5F">
        <w:rPr>
          <w:rFonts w:ascii="Times New Roman" w:hAnsi="Times New Roman" w:cs="Times New Roman"/>
          <w:b/>
          <w:bCs/>
          <w:lang w:bidi="vi-VN"/>
        </w:rPr>
        <w:t>đặc:</w:t>
      </w:r>
      <w:r w:rsidRPr="005D5A5F">
        <w:rPr>
          <w:rFonts w:ascii="Times New Roman" w:hAnsi="Times New Roman" w:cs="Times New Roman"/>
          <w:lang w:bidi="vi-VN"/>
        </w:rPr>
        <w:t xml:space="preserve"> Sự chuyển từ thể lỏng sang thể rắn. </w:t>
      </w:r>
    </w:p>
    <w:p w14:paraId="2DB46E2D" w14:textId="0668BF8B" w:rsidR="00A23A9B" w:rsidRPr="005D5A5F" w:rsidRDefault="00A23A9B" w:rsidP="00A23A9B">
      <w:pPr>
        <w:spacing w:line="360" w:lineRule="auto"/>
        <w:rPr>
          <w:rFonts w:ascii="Times New Roman" w:eastAsia="Calibri" w:hAnsi="Times New Roman" w:cs="Times New Roman"/>
          <w:bCs/>
          <w:color w:val="auto"/>
          <w:kern w:val="24"/>
          <w:sz w:val="24"/>
          <w:szCs w:val="24"/>
          <w:lang w:bidi="vi-VN"/>
        </w:rPr>
      </w:pPr>
      <w:r w:rsidRPr="005D5A5F">
        <w:rPr>
          <w:rFonts w:ascii="Times New Roman" w:eastAsia="Calibri" w:hAnsi="Times New Roman" w:cs="Times New Roman"/>
          <w:b/>
          <w:bCs/>
          <w:noProof/>
          <w:color w:val="auto"/>
          <w:kern w:val="24"/>
          <w:sz w:val="24"/>
          <w:szCs w:val="24"/>
          <w:lang w:eastAsia="vi-VN" w:bidi="vi-VN"/>
        </w:rPr>
        <mc:AlternateContent>
          <mc:Choice Requires="wpg">
            <w:drawing>
              <wp:inline distT="0" distB="0" distL="0" distR="0" wp14:anchorId="5159DA96" wp14:editId="7F237C96">
                <wp:extent cx="419051" cy="419051"/>
                <wp:effectExtent l="0" t="0" r="0" b="0"/>
                <wp:docPr id="206" name="Graphic 1050" descr="Beaker outline"/>
                <wp:cNvGraphicFramePr/>
                <a:graphic xmlns:a="http://schemas.openxmlformats.org/drawingml/2006/main">
                  <a:graphicData uri="http://schemas.microsoft.com/office/word/2010/wordprocessingGroup">
                    <wpg:wgp>
                      <wpg:cNvGrpSpPr/>
                      <wpg:grpSpPr>
                        <a:xfrm>
                          <a:off x="0" y="0"/>
                          <a:ext cx="419051" cy="419051"/>
                          <a:chOff x="543464" y="8609162"/>
                          <a:chExt cx="474345" cy="474345"/>
                        </a:xfrm>
                      </wpg:grpSpPr>
                      <wpg:grpSp>
                        <wpg:cNvPr id="207" name="Graphic 1050" descr="Beaker outline"/>
                        <wpg:cNvGrpSpPr/>
                        <wpg:grpSpPr>
                          <a:xfrm>
                            <a:off x="647227" y="8628926"/>
                            <a:ext cx="266818" cy="434816"/>
                            <a:chOff x="647227" y="8628926"/>
                            <a:chExt cx="266818" cy="434816"/>
                          </a:xfrm>
                          <a:solidFill>
                            <a:srgbClr val="000000"/>
                          </a:solidFill>
                        </wpg:grpSpPr>
                        <wps:wsp>
                          <wps:cNvPr id="208" name="Freeform: Shape 208"/>
                          <wps:cNvSpPr/>
                          <wps:spPr>
                            <a:xfrm>
                              <a:off x="711461" y="8628926"/>
                              <a:ext cx="29646" cy="29646"/>
                            </a:xfrm>
                            <a:custGeom>
                              <a:avLst/>
                              <a:gdLst>
                                <a:gd name="connsiteX0" fmla="*/ 14823 w 29646"/>
                                <a:gd name="connsiteY0" fmla="*/ 29647 h 29646"/>
                                <a:gd name="connsiteX1" fmla="*/ 29647 w 29646"/>
                                <a:gd name="connsiteY1" fmla="*/ 14823 h 29646"/>
                                <a:gd name="connsiteX2" fmla="*/ 14823 w 29646"/>
                                <a:gd name="connsiteY2" fmla="*/ 0 h 29646"/>
                                <a:gd name="connsiteX3" fmla="*/ 0 w 29646"/>
                                <a:gd name="connsiteY3" fmla="*/ 14823 h 29646"/>
                                <a:gd name="connsiteX4" fmla="*/ 14823 w 29646"/>
                                <a:gd name="connsiteY4" fmla="*/ 29647 h 29646"/>
                                <a:gd name="connsiteX5" fmla="*/ 14823 w 29646"/>
                                <a:gd name="connsiteY5" fmla="*/ 9882 h 29646"/>
                                <a:gd name="connsiteX6" fmla="*/ 19764 w 29646"/>
                                <a:gd name="connsiteY6" fmla="*/ 14823 h 29646"/>
                                <a:gd name="connsiteX7" fmla="*/ 14823 w 29646"/>
                                <a:gd name="connsiteY7" fmla="*/ 19764 h 29646"/>
                                <a:gd name="connsiteX8" fmla="*/ 9882 w 29646"/>
                                <a:gd name="connsiteY8" fmla="*/ 14823 h 29646"/>
                                <a:gd name="connsiteX9" fmla="*/ 14823 w 29646"/>
                                <a:gd name="connsiteY9" fmla="*/ 9882 h 296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646" h="29646">
                                  <a:moveTo>
                                    <a:pt x="14823" y="29647"/>
                                  </a:moveTo>
                                  <a:cubicBezTo>
                                    <a:pt x="23010" y="29647"/>
                                    <a:pt x="29647" y="23010"/>
                                    <a:pt x="29647" y="14823"/>
                                  </a:cubicBezTo>
                                  <a:cubicBezTo>
                                    <a:pt x="29647" y="6637"/>
                                    <a:pt x="23010" y="0"/>
                                    <a:pt x="14823" y="0"/>
                                  </a:cubicBezTo>
                                  <a:cubicBezTo>
                                    <a:pt x="6636" y="0"/>
                                    <a:pt x="0" y="6637"/>
                                    <a:pt x="0" y="14823"/>
                                  </a:cubicBezTo>
                                  <a:cubicBezTo>
                                    <a:pt x="0" y="23010"/>
                                    <a:pt x="6636" y="29647"/>
                                    <a:pt x="14823" y="29647"/>
                                  </a:cubicBezTo>
                                  <a:close/>
                                  <a:moveTo>
                                    <a:pt x="14823" y="9882"/>
                                  </a:moveTo>
                                  <a:cubicBezTo>
                                    <a:pt x="17552" y="9882"/>
                                    <a:pt x="19764" y="12094"/>
                                    <a:pt x="19764" y="14823"/>
                                  </a:cubicBezTo>
                                  <a:cubicBezTo>
                                    <a:pt x="19764" y="17552"/>
                                    <a:pt x="17552" y="19764"/>
                                    <a:pt x="14823" y="19764"/>
                                  </a:cubicBezTo>
                                  <a:cubicBezTo>
                                    <a:pt x="12094" y="19764"/>
                                    <a:pt x="9882" y="17552"/>
                                    <a:pt x="9882" y="14823"/>
                                  </a:cubicBezTo>
                                  <a:cubicBezTo>
                                    <a:pt x="9882" y="12094"/>
                                    <a:pt x="12094" y="9882"/>
                                    <a:pt x="14823" y="9882"/>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Freeform: Shape 210"/>
                          <wps:cNvSpPr/>
                          <wps:spPr>
                            <a:xfrm>
                              <a:off x="800400" y="8648690"/>
                              <a:ext cx="39528" cy="39528"/>
                            </a:xfrm>
                            <a:custGeom>
                              <a:avLst/>
                              <a:gdLst>
                                <a:gd name="connsiteX0" fmla="*/ 19764 w 39528"/>
                                <a:gd name="connsiteY0" fmla="*/ 39529 h 39528"/>
                                <a:gd name="connsiteX1" fmla="*/ 39529 w 39528"/>
                                <a:gd name="connsiteY1" fmla="*/ 19764 h 39528"/>
                                <a:gd name="connsiteX2" fmla="*/ 19764 w 39528"/>
                                <a:gd name="connsiteY2" fmla="*/ 0 h 39528"/>
                                <a:gd name="connsiteX3" fmla="*/ 0 w 39528"/>
                                <a:gd name="connsiteY3" fmla="*/ 19764 h 39528"/>
                                <a:gd name="connsiteX4" fmla="*/ 19764 w 39528"/>
                                <a:gd name="connsiteY4" fmla="*/ 39529 h 39528"/>
                                <a:gd name="connsiteX5" fmla="*/ 19764 w 39528"/>
                                <a:gd name="connsiteY5" fmla="*/ 9882 h 39528"/>
                                <a:gd name="connsiteX6" fmla="*/ 29647 w 39528"/>
                                <a:gd name="connsiteY6" fmla="*/ 19764 h 39528"/>
                                <a:gd name="connsiteX7" fmla="*/ 19764 w 39528"/>
                                <a:gd name="connsiteY7" fmla="*/ 29647 h 39528"/>
                                <a:gd name="connsiteX8" fmla="*/ 9882 w 39528"/>
                                <a:gd name="connsiteY8" fmla="*/ 19764 h 39528"/>
                                <a:gd name="connsiteX9" fmla="*/ 19764 w 39528"/>
                                <a:gd name="connsiteY9" fmla="*/ 9882 h 3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528" h="39528">
                                  <a:moveTo>
                                    <a:pt x="19764" y="39529"/>
                                  </a:moveTo>
                                  <a:cubicBezTo>
                                    <a:pt x="30680" y="39529"/>
                                    <a:pt x="39529" y="30680"/>
                                    <a:pt x="39529" y="19764"/>
                                  </a:cubicBezTo>
                                  <a:cubicBezTo>
                                    <a:pt x="39529" y="8849"/>
                                    <a:pt x="30680" y="0"/>
                                    <a:pt x="19764" y="0"/>
                                  </a:cubicBezTo>
                                  <a:cubicBezTo>
                                    <a:pt x="8849" y="0"/>
                                    <a:pt x="0" y="8849"/>
                                    <a:pt x="0" y="19764"/>
                                  </a:cubicBezTo>
                                  <a:cubicBezTo>
                                    <a:pt x="0" y="30680"/>
                                    <a:pt x="8849" y="39529"/>
                                    <a:pt x="19764" y="39529"/>
                                  </a:cubicBezTo>
                                  <a:close/>
                                  <a:moveTo>
                                    <a:pt x="19764" y="9882"/>
                                  </a:moveTo>
                                  <a:cubicBezTo>
                                    <a:pt x="25222" y="9882"/>
                                    <a:pt x="29647" y="14306"/>
                                    <a:pt x="29647" y="19764"/>
                                  </a:cubicBezTo>
                                  <a:cubicBezTo>
                                    <a:pt x="29647" y="25222"/>
                                    <a:pt x="25222" y="29647"/>
                                    <a:pt x="19764" y="29647"/>
                                  </a:cubicBezTo>
                                  <a:cubicBezTo>
                                    <a:pt x="14306" y="29647"/>
                                    <a:pt x="9882" y="25222"/>
                                    <a:pt x="9882" y="19764"/>
                                  </a:cubicBezTo>
                                  <a:cubicBezTo>
                                    <a:pt x="9882" y="14306"/>
                                    <a:pt x="14306" y="9882"/>
                                    <a:pt x="19764" y="9882"/>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Freeform: Shape 211"/>
                          <wps:cNvSpPr/>
                          <wps:spPr>
                            <a:xfrm>
                              <a:off x="711461" y="8688219"/>
                              <a:ext cx="59293" cy="59293"/>
                            </a:xfrm>
                            <a:custGeom>
                              <a:avLst/>
                              <a:gdLst>
                                <a:gd name="connsiteX0" fmla="*/ 29647 w 59293"/>
                                <a:gd name="connsiteY0" fmla="*/ 59293 h 59293"/>
                                <a:gd name="connsiteX1" fmla="*/ 59293 w 59293"/>
                                <a:gd name="connsiteY1" fmla="*/ 29647 h 59293"/>
                                <a:gd name="connsiteX2" fmla="*/ 29647 w 59293"/>
                                <a:gd name="connsiteY2" fmla="*/ 0 h 59293"/>
                                <a:gd name="connsiteX3" fmla="*/ 0 w 59293"/>
                                <a:gd name="connsiteY3" fmla="*/ 29647 h 59293"/>
                                <a:gd name="connsiteX4" fmla="*/ 29647 w 59293"/>
                                <a:gd name="connsiteY4" fmla="*/ 59293 h 59293"/>
                                <a:gd name="connsiteX5" fmla="*/ 29647 w 59293"/>
                                <a:gd name="connsiteY5" fmla="*/ 9882 h 59293"/>
                                <a:gd name="connsiteX6" fmla="*/ 49411 w 59293"/>
                                <a:gd name="connsiteY6" fmla="*/ 29647 h 59293"/>
                                <a:gd name="connsiteX7" fmla="*/ 29647 w 59293"/>
                                <a:gd name="connsiteY7" fmla="*/ 49411 h 59293"/>
                                <a:gd name="connsiteX8" fmla="*/ 9882 w 59293"/>
                                <a:gd name="connsiteY8" fmla="*/ 29647 h 59293"/>
                                <a:gd name="connsiteX9" fmla="*/ 29647 w 59293"/>
                                <a:gd name="connsiteY9" fmla="*/ 9882 h 59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9293" h="59293">
                                  <a:moveTo>
                                    <a:pt x="29647" y="59293"/>
                                  </a:moveTo>
                                  <a:cubicBezTo>
                                    <a:pt x="46020" y="59293"/>
                                    <a:pt x="59293" y="46020"/>
                                    <a:pt x="59293" y="29647"/>
                                  </a:cubicBezTo>
                                  <a:cubicBezTo>
                                    <a:pt x="59293" y="13273"/>
                                    <a:pt x="46020" y="0"/>
                                    <a:pt x="29647" y="0"/>
                                  </a:cubicBezTo>
                                  <a:cubicBezTo>
                                    <a:pt x="13273" y="0"/>
                                    <a:pt x="0" y="13273"/>
                                    <a:pt x="0" y="29647"/>
                                  </a:cubicBezTo>
                                  <a:cubicBezTo>
                                    <a:pt x="19" y="46012"/>
                                    <a:pt x="13281" y="59274"/>
                                    <a:pt x="29647" y="59293"/>
                                  </a:cubicBezTo>
                                  <a:close/>
                                  <a:moveTo>
                                    <a:pt x="29647" y="9882"/>
                                  </a:moveTo>
                                  <a:cubicBezTo>
                                    <a:pt x="40562" y="9882"/>
                                    <a:pt x="49411" y="18731"/>
                                    <a:pt x="49411" y="29647"/>
                                  </a:cubicBezTo>
                                  <a:cubicBezTo>
                                    <a:pt x="49411" y="40562"/>
                                    <a:pt x="40562" y="49411"/>
                                    <a:pt x="29647" y="49411"/>
                                  </a:cubicBezTo>
                                  <a:cubicBezTo>
                                    <a:pt x="18731" y="49411"/>
                                    <a:pt x="9882" y="40562"/>
                                    <a:pt x="9882" y="29647"/>
                                  </a:cubicBezTo>
                                  <a:cubicBezTo>
                                    <a:pt x="9882" y="18731"/>
                                    <a:pt x="18731" y="9882"/>
                                    <a:pt x="29647" y="9882"/>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795459" y="8717866"/>
                              <a:ext cx="29646" cy="29646"/>
                            </a:xfrm>
                            <a:custGeom>
                              <a:avLst/>
                              <a:gdLst>
                                <a:gd name="connsiteX0" fmla="*/ 14823 w 29646"/>
                                <a:gd name="connsiteY0" fmla="*/ 29647 h 29646"/>
                                <a:gd name="connsiteX1" fmla="*/ 29647 w 29646"/>
                                <a:gd name="connsiteY1" fmla="*/ 14823 h 29646"/>
                                <a:gd name="connsiteX2" fmla="*/ 14823 w 29646"/>
                                <a:gd name="connsiteY2" fmla="*/ 0 h 29646"/>
                                <a:gd name="connsiteX3" fmla="*/ 0 w 29646"/>
                                <a:gd name="connsiteY3" fmla="*/ 14823 h 29646"/>
                                <a:gd name="connsiteX4" fmla="*/ 14823 w 29646"/>
                                <a:gd name="connsiteY4" fmla="*/ 29647 h 29646"/>
                                <a:gd name="connsiteX5" fmla="*/ 14823 w 29646"/>
                                <a:gd name="connsiteY5" fmla="*/ 9882 h 29646"/>
                                <a:gd name="connsiteX6" fmla="*/ 19764 w 29646"/>
                                <a:gd name="connsiteY6" fmla="*/ 14823 h 29646"/>
                                <a:gd name="connsiteX7" fmla="*/ 14823 w 29646"/>
                                <a:gd name="connsiteY7" fmla="*/ 19764 h 29646"/>
                                <a:gd name="connsiteX8" fmla="*/ 9882 w 29646"/>
                                <a:gd name="connsiteY8" fmla="*/ 14823 h 29646"/>
                                <a:gd name="connsiteX9" fmla="*/ 14823 w 29646"/>
                                <a:gd name="connsiteY9" fmla="*/ 9882 h 296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646" h="29646">
                                  <a:moveTo>
                                    <a:pt x="14823" y="29647"/>
                                  </a:moveTo>
                                  <a:cubicBezTo>
                                    <a:pt x="23010" y="29647"/>
                                    <a:pt x="29647" y="23010"/>
                                    <a:pt x="29647" y="14823"/>
                                  </a:cubicBezTo>
                                  <a:cubicBezTo>
                                    <a:pt x="29647" y="6636"/>
                                    <a:pt x="23010" y="0"/>
                                    <a:pt x="14823" y="0"/>
                                  </a:cubicBezTo>
                                  <a:cubicBezTo>
                                    <a:pt x="6636" y="0"/>
                                    <a:pt x="0" y="6636"/>
                                    <a:pt x="0" y="14823"/>
                                  </a:cubicBezTo>
                                  <a:cubicBezTo>
                                    <a:pt x="0" y="23010"/>
                                    <a:pt x="6636" y="29647"/>
                                    <a:pt x="14823" y="29647"/>
                                  </a:cubicBezTo>
                                  <a:close/>
                                  <a:moveTo>
                                    <a:pt x="14823" y="9882"/>
                                  </a:moveTo>
                                  <a:cubicBezTo>
                                    <a:pt x="17552" y="9882"/>
                                    <a:pt x="19764" y="12094"/>
                                    <a:pt x="19764" y="14823"/>
                                  </a:cubicBezTo>
                                  <a:cubicBezTo>
                                    <a:pt x="19764" y="17552"/>
                                    <a:pt x="17552" y="19764"/>
                                    <a:pt x="14823" y="19764"/>
                                  </a:cubicBezTo>
                                  <a:cubicBezTo>
                                    <a:pt x="12094" y="19764"/>
                                    <a:pt x="9882" y="17552"/>
                                    <a:pt x="9882" y="14823"/>
                                  </a:cubicBezTo>
                                  <a:cubicBezTo>
                                    <a:pt x="9882" y="12094"/>
                                    <a:pt x="12094" y="9882"/>
                                    <a:pt x="14823" y="9882"/>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647227" y="8767276"/>
                              <a:ext cx="266818" cy="296465"/>
                            </a:xfrm>
                            <a:custGeom>
                              <a:avLst/>
                              <a:gdLst>
                                <a:gd name="connsiteX0" fmla="*/ 266443 w 266818"/>
                                <a:gd name="connsiteY0" fmla="*/ 3049 h 296465"/>
                                <a:gd name="connsiteX1" fmla="*/ 261877 w 266818"/>
                                <a:gd name="connsiteY1" fmla="*/ 0 h 296465"/>
                                <a:gd name="connsiteX2" fmla="*/ 4940 w 266818"/>
                                <a:gd name="connsiteY2" fmla="*/ 0 h 296465"/>
                                <a:gd name="connsiteX3" fmla="*/ 0 w 266818"/>
                                <a:gd name="connsiteY3" fmla="*/ 4942 h 296465"/>
                                <a:gd name="connsiteX4" fmla="*/ 1447 w 266818"/>
                                <a:gd name="connsiteY4" fmla="*/ 8434 h 296465"/>
                                <a:gd name="connsiteX5" fmla="*/ 12525 w 266818"/>
                                <a:gd name="connsiteY5" fmla="*/ 19517 h 296465"/>
                                <a:gd name="connsiteX6" fmla="*/ 19763 w 266818"/>
                                <a:gd name="connsiteY6" fmla="*/ 36984 h 296465"/>
                                <a:gd name="connsiteX7" fmla="*/ 19763 w 266818"/>
                                <a:gd name="connsiteY7" fmla="*/ 271760 h 296465"/>
                                <a:gd name="connsiteX8" fmla="*/ 44469 w 266818"/>
                                <a:gd name="connsiteY8" fmla="*/ 296466 h 296465"/>
                                <a:gd name="connsiteX9" fmla="*/ 222348 w 266818"/>
                                <a:gd name="connsiteY9" fmla="*/ 296466 h 296465"/>
                                <a:gd name="connsiteX10" fmla="*/ 247054 w 266818"/>
                                <a:gd name="connsiteY10" fmla="*/ 271760 h 296465"/>
                                <a:gd name="connsiteX11" fmla="*/ 247054 w 266818"/>
                                <a:gd name="connsiteY11" fmla="*/ 36984 h 296465"/>
                                <a:gd name="connsiteX12" fmla="*/ 254292 w 266818"/>
                                <a:gd name="connsiteY12" fmla="*/ 19517 h 296465"/>
                                <a:gd name="connsiteX13" fmla="*/ 265370 w 266818"/>
                                <a:gd name="connsiteY13" fmla="*/ 8434 h 296465"/>
                                <a:gd name="connsiteX14" fmla="*/ 266443 w 266818"/>
                                <a:gd name="connsiteY14" fmla="*/ 3049 h 296465"/>
                                <a:gd name="connsiteX15" fmla="*/ 222348 w 266818"/>
                                <a:gd name="connsiteY15" fmla="*/ 286583 h 296465"/>
                                <a:gd name="connsiteX16" fmla="*/ 44469 w 266818"/>
                                <a:gd name="connsiteY16" fmla="*/ 286583 h 296465"/>
                                <a:gd name="connsiteX17" fmla="*/ 29646 w 266818"/>
                                <a:gd name="connsiteY17" fmla="*/ 271760 h 296465"/>
                                <a:gd name="connsiteX18" fmla="*/ 29646 w 266818"/>
                                <a:gd name="connsiteY18" fmla="*/ 64190 h 296465"/>
                                <a:gd name="connsiteX19" fmla="*/ 121446 w 266818"/>
                                <a:gd name="connsiteY19" fmla="*/ 51881 h 296465"/>
                                <a:gd name="connsiteX20" fmla="*/ 167996 w 266818"/>
                                <a:gd name="connsiteY20" fmla="*/ 44470 h 296465"/>
                                <a:gd name="connsiteX21" fmla="*/ 227393 w 266818"/>
                                <a:gd name="connsiteY21" fmla="*/ 55404 h 296465"/>
                                <a:gd name="connsiteX22" fmla="*/ 237172 w 266818"/>
                                <a:gd name="connsiteY22" fmla="*/ 58577 h 296465"/>
                                <a:gd name="connsiteX23" fmla="*/ 237172 w 266818"/>
                                <a:gd name="connsiteY23" fmla="*/ 271760 h 296465"/>
                                <a:gd name="connsiteX24" fmla="*/ 222348 w 266818"/>
                                <a:gd name="connsiteY24" fmla="*/ 286583 h 296465"/>
                                <a:gd name="connsiteX25" fmla="*/ 247296 w 266818"/>
                                <a:gd name="connsiteY25" fmla="*/ 12536 h 296465"/>
                                <a:gd name="connsiteX26" fmla="*/ 237172 w 266818"/>
                                <a:gd name="connsiteY26" fmla="*/ 36984 h 296465"/>
                                <a:gd name="connsiteX27" fmla="*/ 237172 w 266818"/>
                                <a:gd name="connsiteY27" fmla="*/ 48349 h 296465"/>
                                <a:gd name="connsiteX28" fmla="*/ 230748 w 266818"/>
                                <a:gd name="connsiteY28" fmla="*/ 46115 h 296465"/>
                                <a:gd name="connsiteX29" fmla="*/ 167996 w 266818"/>
                                <a:gd name="connsiteY29" fmla="*/ 34588 h 296465"/>
                                <a:gd name="connsiteX30" fmla="*/ 118956 w 266818"/>
                                <a:gd name="connsiteY30" fmla="*/ 42311 h 296465"/>
                                <a:gd name="connsiteX31" fmla="*/ 29646 w 266818"/>
                                <a:gd name="connsiteY31" fmla="*/ 54313 h 296465"/>
                                <a:gd name="connsiteX32" fmla="*/ 29646 w 266818"/>
                                <a:gd name="connsiteY32" fmla="*/ 36984 h 296465"/>
                                <a:gd name="connsiteX33" fmla="*/ 19526 w 266818"/>
                                <a:gd name="connsiteY33" fmla="*/ 12545 h 296465"/>
                                <a:gd name="connsiteX34" fmla="*/ 16952 w 266818"/>
                                <a:gd name="connsiteY34" fmla="*/ 9966 h 296465"/>
                                <a:gd name="connsiteX35" fmla="*/ 16986 w 266818"/>
                                <a:gd name="connsiteY35" fmla="*/ 9882 h 296465"/>
                                <a:gd name="connsiteX36" fmla="*/ 249831 w 266818"/>
                                <a:gd name="connsiteY36" fmla="*/ 9882 h 296465"/>
                                <a:gd name="connsiteX37" fmla="*/ 249865 w 266818"/>
                                <a:gd name="connsiteY37" fmla="*/ 9966 h 296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66818" h="296465">
                                  <a:moveTo>
                                    <a:pt x="266443" y="3049"/>
                                  </a:moveTo>
                                  <a:cubicBezTo>
                                    <a:pt x="265677" y="1203"/>
                                    <a:pt x="263875" y="0"/>
                                    <a:pt x="261877" y="0"/>
                                  </a:cubicBezTo>
                                  <a:lnTo>
                                    <a:pt x="4940" y="0"/>
                                  </a:lnTo>
                                  <a:cubicBezTo>
                                    <a:pt x="2211" y="0"/>
                                    <a:pt x="0" y="2213"/>
                                    <a:pt x="0" y="4942"/>
                                  </a:cubicBezTo>
                                  <a:cubicBezTo>
                                    <a:pt x="0" y="6252"/>
                                    <a:pt x="521" y="7508"/>
                                    <a:pt x="1447" y="8434"/>
                                  </a:cubicBezTo>
                                  <a:lnTo>
                                    <a:pt x="12525" y="19517"/>
                                  </a:lnTo>
                                  <a:cubicBezTo>
                                    <a:pt x="17173" y="24139"/>
                                    <a:pt x="19780" y="30429"/>
                                    <a:pt x="19763" y="36984"/>
                                  </a:cubicBezTo>
                                  <a:lnTo>
                                    <a:pt x="19763" y="271760"/>
                                  </a:lnTo>
                                  <a:cubicBezTo>
                                    <a:pt x="19780" y="285398"/>
                                    <a:pt x="30831" y="296449"/>
                                    <a:pt x="44469" y="296466"/>
                                  </a:cubicBezTo>
                                  <a:lnTo>
                                    <a:pt x="222348" y="296466"/>
                                  </a:lnTo>
                                  <a:cubicBezTo>
                                    <a:pt x="235986" y="296449"/>
                                    <a:pt x="247037" y="285398"/>
                                    <a:pt x="247054" y="271760"/>
                                  </a:cubicBezTo>
                                  <a:lnTo>
                                    <a:pt x="247054" y="36984"/>
                                  </a:lnTo>
                                  <a:cubicBezTo>
                                    <a:pt x="247037" y="30429"/>
                                    <a:pt x="249644" y="24139"/>
                                    <a:pt x="254292" y="19517"/>
                                  </a:cubicBezTo>
                                  <a:lnTo>
                                    <a:pt x="265370" y="8434"/>
                                  </a:lnTo>
                                  <a:cubicBezTo>
                                    <a:pt x="266785" y="7021"/>
                                    <a:pt x="267207" y="4896"/>
                                    <a:pt x="266443" y="3049"/>
                                  </a:cubicBezTo>
                                  <a:close/>
                                  <a:moveTo>
                                    <a:pt x="222348" y="286583"/>
                                  </a:moveTo>
                                  <a:lnTo>
                                    <a:pt x="44469" y="286583"/>
                                  </a:lnTo>
                                  <a:cubicBezTo>
                                    <a:pt x="36282" y="286583"/>
                                    <a:pt x="29646" y="279947"/>
                                    <a:pt x="29646" y="271760"/>
                                  </a:cubicBezTo>
                                  <a:lnTo>
                                    <a:pt x="29646" y="64190"/>
                                  </a:lnTo>
                                  <a:cubicBezTo>
                                    <a:pt x="60668" y="64357"/>
                                    <a:pt x="91563" y="60215"/>
                                    <a:pt x="121446" y="51881"/>
                                  </a:cubicBezTo>
                                  <a:cubicBezTo>
                                    <a:pt x="136544" y="47264"/>
                                    <a:pt x="152211" y="44769"/>
                                    <a:pt x="167996" y="44470"/>
                                  </a:cubicBezTo>
                                  <a:cubicBezTo>
                                    <a:pt x="188313" y="44273"/>
                                    <a:pt x="208478" y="47985"/>
                                    <a:pt x="227393" y="55404"/>
                                  </a:cubicBezTo>
                                  <a:cubicBezTo>
                                    <a:pt x="230593" y="56636"/>
                                    <a:pt x="233858" y="57695"/>
                                    <a:pt x="237172" y="58577"/>
                                  </a:cubicBezTo>
                                  <a:lnTo>
                                    <a:pt x="237172" y="271760"/>
                                  </a:lnTo>
                                  <a:cubicBezTo>
                                    <a:pt x="237172" y="279947"/>
                                    <a:pt x="230535" y="286583"/>
                                    <a:pt x="222348" y="286583"/>
                                  </a:cubicBezTo>
                                  <a:close/>
                                  <a:moveTo>
                                    <a:pt x="247296" y="12536"/>
                                  </a:moveTo>
                                  <a:cubicBezTo>
                                    <a:pt x="240814" y="19021"/>
                                    <a:pt x="237172" y="27815"/>
                                    <a:pt x="237172" y="36984"/>
                                  </a:cubicBezTo>
                                  <a:lnTo>
                                    <a:pt x="237172" y="48349"/>
                                  </a:lnTo>
                                  <a:cubicBezTo>
                                    <a:pt x="235319" y="47761"/>
                                    <a:pt x="233174" y="46990"/>
                                    <a:pt x="230748" y="46115"/>
                                  </a:cubicBezTo>
                                  <a:cubicBezTo>
                                    <a:pt x="210749" y="38334"/>
                                    <a:pt x="189455" y="34423"/>
                                    <a:pt x="167996" y="34588"/>
                                  </a:cubicBezTo>
                                  <a:cubicBezTo>
                                    <a:pt x="151369" y="34858"/>
                                    <a:pt x="134862" y="37458"/>
                                    <a:pt x="118956" y="42311"/>
                                  </a:cubicBezTo>
                                  <a:cubicBezTo>
                                    <a:pt x="89895" y="50477"/>
                                    <a:pt x="59831" y="54517"/>
                                    <a:pt x="29646" y="54313"/>
                                  </a:cubicBezTo>
                                  <a:lnTo>
                                    <a:pt x="29646" y="36984"/>
                                  </a:lnTo>
                                  <a:cubicBezTo>
                                    <a:pt x="29647" y="27818"/>
                                    <a:pt x="26007" y="19027"/>
                                    <a:pt x="19526" y="12545"/>
                                  </a:cubicBezTo>
                                  <a:lnTo>
                                    <a:pt x="16952" y="9966"/>
                                  </a:lnTo>
                                  <a:cubicBezTo>
                                    <a:pt x="16907" y="9922"/>
                                    <a:pt x="16922" y="9882"/>
                                    <a:pt x="16986" y="9882"/>
                                  </a:cubicBezTo>
                                  <a:lnTo>
                                    <a:pt x="249831" y="9882"/>
                                  </a:lnTo>
                                  <a:cubicBezTo>
                                    <a:pt x="249895" y="9882"/>
                                    <a:pt x="249910" y="9922"/>
                                    <a:pt x="249865" y="9966"/>
                                  </a:cubicBez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790518" y="8851275"/>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reeform: Shape 216"/>
                          <wps:cNvSpPr/>
                          <wps:spPr>
                            <a:xfrm>
                              <a:off x="790518" y="8890804"/>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Freeform: Shape 217"/>
                          <wps:cNvSpPr/>
                          <wps:spPr>
                            <a:xfrm>
                              <a:off x="790518" y="8930333"/>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Freeform: Shape 218"/>
                          <wps:cNvSpPr/>
                          <wps:spPr>
                            <a:xfrm>
                              <a:off x="790518" y="8969861"/>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Freeform: Shape 219"/>
                          <wps:cNvSpPr/>
                          <wps:spPr>
                            <a:xfrm>
                              <a:off x="790518" y="9009390"/>
                              <a:ext cx="59293" cy="9882"/>
                            </a:xfrm>
                            <a:custGeom>
                              <a:avLst/>
                              <a:gdLst>
                                <a:gd name="connsiteX0" fmla="*/ 0 w 59293"/>
                                <a:gd name="connsiteY0" fmla="*/ 0 h 9882"/>
                                <a:gd name="connsiteX1" fmla="*/ 59293 w 59293"/>
                                <a:gd name="connsiteY1" fmla="*/ 0 h 9882"/>
                                <a:gd name="connsiteX2" fmla="*/ 59293 w 59293"/>
                                <a:gd name="connsiteY2" fmla="*/ 9882 h 9882"/>
                                <a:gd name="connsiteX3" fmla="*/ 0 w 59293"/>
                                <a:gd name="connsiteY3" fmla="*/ 9882 h 9882"/>
                              </a:gdLst>
                              <a:ahLst/>
                              <a:cxnLst>
                                <a:cxn ang="0">
                                  <a:pos x="connsiteX0" y="connsiteY0"/>
                                </a:cxn>
                                <a:cxn ang="0">
                                  <a:pos x="connsiteX1" y="connsiteY1"/>
                                </a:cxn>
                                <a:cxn ang="0">
                                  <a:pos x="connsiteX2" y="connsiteY2"/>
                                </a:cxn>
                                <a:cxn ang="0">
                                  <a:pos x="connsiteX3" y="connsiteY3"/>
                                </a:cxn>
                              </a:cxnLst>
                              <a:rect l="l" t="t" r="r" b="b"/>
                              <a:pathLst>
                                <a:path w="59293" h="9882">
                                  <a:moveTo>
                                    <a:pt x="0" y="0"/>
                                  </a:moveTo>
                                  <a:lnTo>
                                    <a:pt x="59293" y="0"/>
                                  </a:lnTo>
                                  <a:lnTo>
                                    <a:pt x="59293" y="9882"/>
                                  </a:lnTo>
                                  <a:lnTo>
                                    <a:pt x="0" y="9882"/>
                                  </a:lnTo>
                                  <a:close/>
                                </a:path>
                              </a:pathLst>
                            </a:custGeom>
                            <a:solidFill>
                              <a:srgbClr val="000000"/>
                            </a:solidFill>
                            <a:ln w="49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8418EBE" id="Graphic 1050" o:spid="_x0000_s1026" alt="Beaker outline" style="width:33pt;height:33pt;mso-position-horizontal-relative:char;mso-position-vertical-relative:line" coordorigin="5434,86091" coordsize="4743,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">
                <v:group id="_x0000_s1027" alt="Beaker outline" style="position:absolute;left:6472;top:86289;width:2668;height:4348" coordorigin="6472,86289" coordsize="2668,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Shape 208" o:spid="_x0000_s1028" style="position:absolute;left:7114;top:86289;width:297;height:296;visibility:visible;mso-wrap-style:square;v-text-anchor:middle" coordsize="29646,2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" path="m14823,29647v8187,,14824,-6637,14824,-14824c29647,6637,23010,,14823,,6636,,,6637,,14823v,8187,6636,14824,14823,14824xm14823,9882v2729,,4941,2212,4941,4941c19764,17552,17552,19764,14823,19764v-2729,,-4941,-2212,-4941,-4941c9882,12094,12094,9882,14823,9882xe" fillcolor="black" stroked="f" strokeweight=".1378mm">
                    <v:stroke joinstyle="miter"/>
                    <v:path arrowok="t" o:connecttype="custom" o:connectlocs="14823,29647;29647,14823;14823,0;0,14823;14823,29647;14823,9882;19764,14823;14823,19764;9882,14823;14823,9882" o:connectangles="0,0,0,0,0,0,0,0,0,0"/>
                  </v:shape>
                  <v:shape id="Freeform: Shape 210" o:spid="_x0000_s1029" style="position:absolute;left:8004;top:86486;width:395;height:396;visibility:visible;mso-wrap-style:square;v-text-anchor:middle" coordsize="39528,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" path="m19764,39529v10916,,19765,-8849,19765,-19765c39529,8849,30680,,19764,,8849,,,8849,,19764,,30680,8849,39529,19764,39529xm19764,9882v5458,,9883,4424,9883,9882c29647,25222,25222,29647,19764,29647v-5458,,-9882,-4425,-9882,-9883c9882,14306,14306,9882,19764,9882xe" fillcolor="black" stroked="f" strokeweight=".1378mm">
                    <v:stroke joinstyle="miter"/>
                    <v:path arrowok="t" o:connecttype="custom" o:connectlocs="19764,39529;39529,19764;19764,0;0,19764;19764,39529;19764,9882;29647,19764;19764,29647;9882,19764;19764,9882" o:connectangles="0,0,0,0,0,0,0,0,0,0"/>
                  </v:shape>
                  <v:shape id="Freeform: Shape 211" o:spid="_x0000_s1030" style="position:absolute;left:7114;top:86882;width:593;height:593;visibility:visible;mso-wrap-style:square;v-text-anchor:middle" coordsize="59293,5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" path="m29647,59293v16373,,29646,-13273,29646,-29646c59293,13273,46020,,29647,,13273,,,13273,,29647,19,46012,13281,59274,29647,59293xm29647,9882v10915,,19764,8849,19764,19765c49411,40562,40562,49411,29647,49411,18731,49411,9882,40562,9882,29647,9882,18731,18731,9882,29647,9882xe" fillcolor="black" stroked="f" strokeweight=".1378mm">
                    <v:stroke joinstyle="miter"/>
                    <v:path arrowok="t" o:connecttype="custom" o:connectlocs="29647,59293;59293,29647;29647,0;0,29647;29647,59293;29647,9882;49411,29647;29647,49411;9882,29647;29647,9882" o:connectangles="0,0,0,0,0,0,0,0,0,0"/>
                  </v:shape>
                  <v:shape id="Freeform: Shape 212" o:spid="_x0000_s1031" style="position:absolute;left:7954;top:87178;width:297;height:297;visibility:visible;mso-wrap-style:square;v-text-anchor:middle" coordsize="29646,2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" path="m14823,29647v8187,,14824,-6637,14824,-14824c29647,6636,23010,,14823,,6636,,,6636,,14823v,8187,6636,14824,14823,14824xm14823,9882v2729,,4941,2212,4941,4941c19764,17552,17552,19764,14823,19764v-2729,,-4941,-2212,-4941,-4941c9882,12094,12094,9882,14823,9882xe" fillcolor="black" stroked="f" strokeweight=".1378mm">
                    <v:stroke joinstyle="miter"/>
                    <v:path arrowok="t" o:connecttype="custom" o:connectlocs="14823,29647;29647,14823;14823,0;0,14823;14823,29647;14823,9882;19764,14823;14823,19764;9882,14823;14823,9882" o:connectangles="0,0,0,0,0,0,0,0,0,0"/>
                  </v:shape>
                  <v:shape id="Freeform: Shape 213" o:spid="_x0000_s1032" style="position:absolute;left:6472;top:87672;width:2668;height:2965;visibility:visible;mso-wrap-style:square;v-text-anchor:middle" coordsize="266818,2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" path="m266443,3049c265677,1203,263875,,261877,l4940,c2211,,,2213,,4942,,6252,521,7508,1447,8434l12525,19517v4648,4622,7255,10912,7238,17467l19763,271760v17,13638,11068,24689,24706,24706l222348,296466v13638,-17,24689,-11068,24706,-24706l247054,36984v-17,-6555,2590,-12845,7238,-17467l265370,8434v1415,-1413,1837,-3538,1073,-5385xm222348,286583r-177879,c36282,286583,29646,279947,29646,271760r,-207570c60668,64357,91563,60215,121446,51881v15098,-4617,30765,-7112,46550,-7411c188313,44273,208478,47985,227393,55404v3200,1232,6465,2291,9779,3173l237172,271760v,8187,-6637,14823,-14824,14823xm247296,12536v-6482,6485,-10124,15279,-10124,24448l237172,48349v-1853,-588,-3998,-1359,-6424,-2234c210749,38334,189455,34423,167996,34588v-16627,270,-33134,2870,-49040,7723c89895,50477,59831,54517,29646,54313r,-17329c29647,27818,26007,19027,19526,12545l16952,9966v-45,-44,-30,-84,34,-84l249831,9882v64,,79,40,34,84l247296,12536xe" fillcolor="black" stroked="f" strokeweight=".1378mm">
                    <v:stroke joinstyle="miter"/>
                    <v:path arrowok="t" o:connecttype="custom" o:connectlocs="266443,3049;261877,0;4940,0;0,4942;1447,8434;12525,19517;19763,36984;19763,271760;44469,296466;222348,296466;247054,271760;247054,36984;254292,19517;265370,8434;266443,3049;222348,286583;44469,286583;29646,271760;29646,64190;121446,51881;167996,44470;227393,55404;237172,58577;237172,271760;222348,286583;247296,12536;237172,36984;237172,48349;230748,46115;167996,34588;118956,42311;29646,54313;29646,36984;19526,12545;16952,9966;16986,9882;249831,9882;249865,9966" o:connectangles="0,0,0,0,0,0,0,0,0,0,0,0,0,0,0,0,0,0,0,0,0,0,0,0,0,0,0,0,0,0,0,0,0,0,0,0,0,0"/>
                  </v:shape>
                  <v:shape id="Freeform: Shape 214" o:spid="_x0000_s1033" style="position:absolute;left:7905;top:88512;width:593;height:99;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" path="m,l59293,r,9882l,9882,,xe" fillcolor="black" stroked="f" strokeweight=".1378mm">
                    <v:stroke joinstyle="miter"/>
                    <v:path arrowok="t" o:connecttype="custom" o:connectlocs="0,0;59293,0;59293,9882;0,9882" o:connectangles="0,0,0,0"/>
                  </v:shape>
                  <v:shape id="Freeform: Shape 216" o:spid="_x0000_s1034" style="position:absolute;left:7905;top:88908;width:593;height:98;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" path="m,l59293,r,9882l,9882,,xe" fillcolor="black" stroked="f" strokeweight=".1378mm">
                    <v:stroke joinstyle="miter"/>
                    <v:path arrowok="t" o:connecttype="custom" o:connectlocs="0,0;59293,0;59293,9882;0,9882" o:connectangles="0,0,0,0"/>
                  </v:shape>
                  <v:shape id="Freeform: Shape 217" o:spid="_x0000_s1035" style="position:absolute;left:7905;top:89303;width:593;height:99;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" path="m,l59293,r,9882l,9882,,xe" fillcolor="black" stroked="f" strokeweight=".1378mm">
                    <v:stroke joinstyle="miter"/>
                    <v:path arrowok="t" o:connecttype="custom" o:connectlocs="0,0;59293,0;59293,9882;0,9882" o:connectangles="0,0,0,0"/>
                  </v:shape>
                  <v:shape id="Freeform: Shape 218" o:spid="_x0000_s1036" style="position:absolute;left:7905;top:89698;width:593;height:99;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" path="m,l59293,r,9882l,9882,,xe" fillcolor="black" stroked="f" strokeweight=".1378mm">
                    <v:stroke joinstyle="miter"/>
                    <v:path arrowok="t" o:connecttype="custom" o:connectlocs="0,0;59293,0;59293,9882;0,9882" o:connectangles="0,0,0,0"/>
                  </v:shape>
                  <v:shape id="Freeform: Shape 219" o:spid="_x0000_s1037" style="position:absolute;left:7905;top:90093;width:593;height:99;visibility:visible;mso-wrap-style:square;v-text-anchor:middle" coordsize="59293,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" path="m,l59293,r,9882l,9882,,xe" fillcolor="black" stroked="f" strokeweight=".1378mm">
                    <v:stroke joinstyle="miter"/>
                    <v:path arrowok="t" o:connecttype="custom" o:connectlocs="0,0;59293,0;59293,9882;0,9882" o:connectangles="0,0,0,0"/>
                  </v:shape>
                </v:group>
                <w10:anchorlock/>
              </v:group>
            </w:pict>
          </mc:Fallback>
        </mc:AlternateContent>
      </w:r>
      <w:r w:rsidRPr="005D5A5F">
        <w:rPr>
          <w:rFonts w:ascii="Times New Roman" w:eastAsia="Calibri" w:hAnsi="Times New Roman" w:cs="Times New Roman"/>
          <w:b/>
          <w:bCs/>
          <w:color w:val="auto"/>
          <w:kern w:val="24"/>
          <w:sz w:val="24"/>
          <w:szCs w:val="24"/>
        </w:rPr>
        <w:t>Ở</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điều</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kiện</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thích</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hợp,</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chất</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có</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thể</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chuyển</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từ</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thể</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này</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sang</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thể</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khác.</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Sự</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nóng</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chảy,</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sôi,</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đông</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đặc</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xảy</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ra</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tại</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nhiệt</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độ</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xác</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định.</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Sự</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bay</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hơi</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và</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ngưng</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tụ</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xảy</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ra</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tại</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mọi</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nhiệt</w:t>
      </w:r>
      <w:r w:rsidRPr="005D5A5F">
        <w:rPr>
          <w:rFonts w:ascii="Times New Roman" w:eastAsia="Calibri" w:hAnsi="Times New Roman" w:cs="Times New Roman"/>
          <w:color w:val="auto"/>
          <w:kern w:val="24"/>
          <w:sz w:val="24"/>
          <w:szCs w:val="24"/>
        </w:rPr>
        <w:t xml:space="preserve"> </w:t>
      </w:r>
      <w:r w:rsidRPr="005D5A5F">
        <w:rPr>
          <w:rFonts w:ascii="Times New Roman" w:eastAsia="Calibri" w:hAnsi="Times New Roman" w:cs="Times New Roman"/>
          <w:b/>
          <w:bCs/>
          <w:color w:val="auto"/>
          <w:kern w:val="24"/>
          <w:sz w:val="24"/>
          <w:szCs w:val="24"/>
        </w:rPr>
        <w:t>độ.</w:t>
      </w:r>
      <w:r w:rsidRPr="005D5A5F">
        <w:rPr>
          <w:rFonts w:ascii="Times New Roman" w:eastAsia="Calibri" w:hAnsi="Times New Roman" w:cs="Times New Roman"/>
          <w:bCs/>
          <w:color w:val="auto"/>
          <w:kern w:val="24"/>
          <w:sz w:val="24"/>
          <w:szCs w:val="24"/>
          <w:lang w:bidi="vi-VN"/>
        </w:rPr>
        <w:t xml:space="preserve"> </w:t>
      </w:r>
    </w:p>
    <w:p w14:paraId="7B88E978" w14:textId="791599B6" w:rsidR="005D5A5F" w:rsidRPr="005D5A5F" w:rsidRDefault="005D5A5F" w:rsidP="005D5A5F">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7DF3886A" w14:textId="77777777" w:rsidR="00A23A9B" w:rsidRPr="005D5A5F" w:rsidRDefault="00A23A9B" w:rsidP="00A23A9B">
      <w:pPr>
        <w:spacing w:before="120"/>
        <w:contextualSpacing/>
        <w:outlineLvl w:val="3"/>
        <w:rPr>
          <w:rFonts w:ascii="Times New Roman" w:hAnsi="Times New Roman" w:cs="Times New Roman"/>
          <w:b/>
          <w:color w:val="auto"/>
          <w:sz w:val="24"/>
          <w:szCs w:val="24"/>
          <w:lang w:bidi="vi-VN"/>
        </w:rPr>
      </w:pPr>
      <w:bookmarkStart w:id="25" w:name="_Toc75848673"/>
      <w:bookmarkStart w:id="26" w:name="_Toc79257926"/>
      <w:bookmarkStart w:id="27" w:name="_Toc79258273"/>
      <w:r w:rsidRPr="005D5A5F">
        <w:rPr>
          <w:rFonts w:ascii="Times New Roman" w:hAnsi="Times New Roman" w:cs="Times New Roman"/>
          <w:b/>
          <w:color w:val="auto"/>
          <w:sz w:val="24"/>
          <w:szCs w:val="24"/>
          <w:lang w:bidi="vi-VN"/>
        </w:rPr>
        <w:t>II</w:t>
      </w:r>
      <w:r w:rsidRPr="005D5A5F">
        <w:rPr>
          <w:rFonts w:ascii="Times New Roman" w:hAnsi="Times New Roman" w:cs="Times New Roman"/>
          <w:color w:val="auto"/>
          <w:sz w:val="24"/>
          <w:szCs w:val="24"/>
          <w:lang w:bidi="vi-VN"/>
        </w:rPr>
        <w:t xml:space="preserve">. </w:t>
      </w:r>
      <w:r w:rsidRPr="005D5A5F">
        <w:rPr>
          <w:rFonts w:ascii="Times New Roman" w:hAnsi="Times New Roman" w:cs="Times New Roman"/>
          <w:b/>
          <w:color w:val="auto"/>
          <w:sz w:val="24"/>
          <w:szCs w:val="24"/>
          <w:lang w:bidi="vi-VN"/>
        </w:rPr>
        <w:t>BÀI</w:t>
      </w:r>
      <w:r w:rsidRPr="005D5A5F">
        <w:rPr>
          <w:rFonts w:ascii="Times New Roman" w:hAnsi="Times New Roman" w:cs="Times New Roman"/>
          <w:color w:val="auto"/>
          <w:sz w:val="24"/>
          <w:szCs w:val="24"/>
          <w:lang w:bidi="vi-VN"/>
        </w:rPr>
        <w:t xml:space="preserve"> </w:t>
      </w:r>
      <w:r w:rsidRPr="005D5A5F">
        <w:rPr>
          <w:rFonts w:ascii="Times New Roman" w:hAnsi="Times New Roman" w:cs="Times New Roman"/>
          <w:b/>
          <w:color w:val="auto"/>
          <w:sz w:val="24"/>
          <w:szCs w:val="24"/>
          <w:lang w:bidi="vi-VN"/>
        </w:rPr>
        <w:t>TẬP</w:t>
      </w:r>
      <w:bookmarkEnd w:id="25"/>
      <w:bookmarkEnd w:id="26"/>
      <w:bookmarkEnd w:id="27"/>
    </w:p>
    <w:p w14:paraId="02C54312" w14:textId="77777777" w:rsidR="00A23A9B" w:rsidRPr="005D5A5F" w:rsidRDefault="00A23A9B" w:rsidP="00A23A9B">
      <w:pPr>
        <w:spacing w:before="60" w:after="60"/>
        <w:contextualSpacing/>
        <w:outlineLvl w:val="4"/>
        <w:rPr>
          <w:rFonts w:ascii="Times New Roman" w:hAnsi="Times New Roman" w:cs="Times New Roman"/>
          <w:b/>
          <w:color w:val="auto"/>
          <w:szCs w:val="26"/>
        </w:rPr>
      </w:pPr>
      <w:bookmarkStart w:id="28" w:name="_Toc75848674"/>
      <w:bookmarkStart w:id="29" w:name="_Toc79257927"/>
      <w:bookmarkStart w:id="30" w:name="_Toc79258274"/>
      <w:r w:rsidRPr="005D5A5F">
        <w:rPr>
          <w:rFonts w:ascii="Times New Roman" w:hAnsi="Times New Roman" w:cs="Times New Roman"/>
          <w:b/>
          <w:color w:val="auto"/>
          <w:szCs w:val="26"/>
        </w:rPr>
        <w:t>1</w:t>
      </w:r>
      <w:r w:rsidRPr="005D5A5F">
        <w:rPr>
          <w:rFonts w:ascii="Times New Roman" w:hAnsi="Times New Roman" w:cs="Times New Roman"/>
          <w:color w:val="auto"/>
          <w:szCs w:val="26"/>
        </w:rPr>
        <w:t xml:space="preserve">. </w:t>
      </w:r>
      <w:r w:rsidRPr="005D5A5F">
        <w:rPr>
          <w:rFonts w:ascii="Times New Roman" w:hAnsi="Times New Roman" w:cs="Times New Roman"/>
          <w:b/>
          <w:color w:val="auto"/>
          <w:szCs w:val="26"/>
          <w:lang w:eastAsia="vi-VN" w:bidi="vi-VN"/>
        </w:rPr>
        <w:t>SỰ</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ĐA</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DẠNG</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CỦA</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CHẤT</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VÀ</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CÁC</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THỂ</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CƠ</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BẢN</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CỦA</w:t>
      </w:r>
      <w:r w:rsidRPr="005D5A5F">
        <w:rPr>
          <w:rFonts w:ascii="Times New Roman" w:hAnsi="Times New Roman" w:cs="Times New Roman"/>
          <w:color w:val="auto"/>
          <w:szCs w:val="26"/>
          <w:lang w:eastAsia="vi-VN" w:bidi="vi-VN"/>
        </w:rPr>
        <w:t xml:space="preserve"> </w:t>
      </w:r>
      <w:r w:rsidRPr="005D5A5F">
        <w:rPr>
          <w:rFonts w:ascii="Times New Roman" w:hAnsi="Times New Roman" w:cs="Times New Roman"/>
          <w:b/>
          <w:color w:val="auto"/>
          <w:szCs w:val="26"/>
          <w:lang w:eastAsia="vi-VN" w:bidi="vi-VN"/>
        </w:rPr>
        <w:t>CHẤT</w:t>
      </w:r>
      <w:bookmarkEnd w:id="28"/>
      <w:bookmarkEnd w:id="29"/>
      <w:bookmarkEnd w:id="30"/>
    </w:p>
    <w:bookmarkEnd w:id="11"/>
    <w:bookmarkEnd w:id="12"/>
    <w:p w14:paraId="64AAC70E"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1</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Đặc điểm cơ bản để phân biệt vật thể tự nhiên và vật thể nhân tạo là</w:t>
      </w:r>
    </w:p>
    <w:p w14:paraId="06A342C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Yu Gothic UI Light" w:hAnsi="Times New Roman" w:cs="Times New Roman"/>
          <w:b/>
          <w:bCs/>
          <w:color w:val="auto"/>
          <w:sz w:val="24"/>
          <w:szCs w:val="24"/>
          <w:lang w:eastAsia="vi-VN" w:bidi="vi-VN"/>
        </w:rPr>
        <w:t>A</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thể nhân tạo đẹp hơn vật thể tự nhiên.</w:t>
      </w:r>
      <w:r w:rsidRPr="005D5A5F">
        <w:rPr>
          <w:rFonts w:ascii="Times New Roman" w:eastAsia="Times New Roman" w:hAnsi="Times New Roman" w:cs="Times New Roman"/>
          <w:bCs/>
          <w:color w:val="auto"/>
          <w:sz w:val="24"/>
          <w:szCs w:val="24"/>
          <w:lang w:val="vi-VN" w:eastAsia="vi-VN" w:bidi="vi-VN"/>
        </w:rPr>
        <w:t xml:space="preserve"> </w:t>
      </w:r>
    </w:p>
    <w:p w14:paraId="40466D5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hAnsi="Times New Roman" w:cs="Times New Roman"/>
          <w:b/>
          <w:bCs/>
          <w:color w:val="auto"/>
          <w:sz w:val="24"/>
          <w:szCs w:val="24"/>
          <w:u w:val="single"/>
          <w:lang w:eastAsia="en-US" w:bidi="en-US"/>
        </w:rPr>
        <w:t>B</w:t>
      </w:r>
      <w:r w:rsidRPr="005D5A5F">
        <w:rPr>
          <w:rFonts w:ascii="Times New Roman" w:hAnsi="Times New Roman" w:cs="Times New Roman"/>
          <w:color w:val="auto"/>
          <w:sz w:val="24"/>
          <w:szCs w:val="24"/>
          <w:u w:val="single"/>
          <w:lang w:eastAsia="en-US" w:bidi="en-US"/>
        </w:rPr>
        <w:t>.</w:t>
      </w:r>
      <w:r w:rsidRPr="005D5A5F">
        <w:rPr>
          <w:rFonts w:ascii="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vật thể nhân tạo do con người tạo ra.</w:t>
      </w:r>
      <w:r w:rsidRPr="005D5A5F">
        <w:rPr>
          <w:rFonts w:ascii="Times New Roman" w:eastAsia="Times New Roman" w:hAnsi="Times New Roman" w:cs="Times New Roman"/>
          <w:bCs/>
          <w:color w:val="auto"/>
          <w:sz w:val="24"/>
          <w:szCs w:val="24"/>
          <w:lang w:val="vi-VN" w:eastAsia="vi-VN" w:bidi="vi-VN"/>
        </w:rPr>
        <w:t xml:space="preserve"> </w:t>
      </w:r>
    </w:p>
    <w:p w14:paraId="68DE802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C</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thể tự nhiên làm từ chất, còn vật thể nhân tạo làm từ vật liệu.</w:t>
      </w:r>
      <w:r w:rsidRPr="005D5A5F">
        <w:rPr>
          <w:rFonts w:ascii="Times New Roman" w:eastAsia="Times New Roman" w:hAnsi="Times New Roman" w:cs="Times New Roman"/>
          <w:bCs/>
          <w:color w:val="auto"/>
          <w:sz w:val="24"/>
          <w:szCs w:val="24"/>
          <w:lang w:val="vi-VN" w:eastAsia="vi-VN" w:bidi="vi-VN"/>
        </w:rPr>
        <w:t xml:space="preserve"> </w:t>
      </w:r>
    </w:p>
    <w:p w14:paraId="3AE6F2D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D</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thể tự nhiên làm từ các chất trong tự nhiên, vật thể nhân tạo làm từ các chất nhân tạo.</w:t>
      </w:r>
      <w:r w:rsidRPr="005D5A5F">
        <w:rPr>
          <w:rFonts w:ascii="Times New Roman" w:eastAsia="Times New Roman" w:hAnsi="Times New Roman" w:cs="Times New Roman"/>
          <w:bCs/>
          <w:color w:val="auto"/>
          <w:sz w:val="24"/>
          <w:szCs w:val="24"/>
          <w:lang w:val="vi-VN" w:eastAsia="vi-VN" w:bidi="vi-VN"/>
        </w:rPr>
        <w:t xml:space="preserve"> </w:t>
      </w:r>
    </w:p>
    <w:p w14:paraId="48FF156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7CE5989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bCs/>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MS Gothic" w:hAnsi="Times New Roman" w:cs="Times New Roman"/>
          <w:b/>
          <w:bCs/>
          <w:color w:val="auto"/>
          <w:sz w:val="24"/>
          <w:szCs w:val="24"/>
          <w:lang w:val="vi-VN" w:eastAsia="vi-VN" w:bidi="vi-VN"/>
        </w:rPr>
        <w:t>B</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p>
    <w:p w14:paraId="0F1CAAB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b/>
          <w:bCs/>
          <w:color w:val="auto"/>
          <w:sz w:val="24"/>
          <w:szCs w:val="24"/>
          <w:lang w:eastAsia="en-US" w:bidi="en-US"/>
        </w:rPr>
      </w:pPr>
    </w:p>
    <w:p w14:paraId="59CDBC57"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2</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Đặc điểm cơ bản để phân biệt vật thể vô sinh và vật thể hữu sinh là</w:t>
      </w:r>
    </w:p>
    <w:p w14:paraId="44BF469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Yu Gothic UI Light" w:hAnsi="Times New Roman" w:cs="Times New Roman"/>
          <w:b/>
          <w:bCs/>
          <w:color w:val="auto"/>
          <w:sz w:val="24"/>
          <w:szCs w:val="24"/>
          <w:lang w:eastAsia="vi-VN" w:bidi="vi-VN"/>
        </w:rPr>
        <w:t>A</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thể vô sinh không xuất phát từ cơ thể sống, vật thể hữu sinh xuất phát từ cơ thể sống.</w:t>
      </w:r>
      <w:r w:rsidRPr="005D5A5F">
        <w:rPr>
          <w:rFonts w:ascii="Times New Roman" w:eastAsia="Times New Roman" w:hAnsi="Times New Roman" w:cs="Times New Roman"/>
          <w:bCs/>
          <w:color w:val="auto"/>
          <w:sz w:val="24"/>
          <w:szCs w:val="24"/>
          <w:lang w:val="vi-VN" w:eastAsia="vi-VN" w:bidi="vi-VN"/>
        </w:rPr>
        <w:t xml:space="preserve"> </w:t>
      </w:r>
    </w:p>
    <w:p w14:paraId="7904321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hAnsi="Times New Roman" w:cs="Times New Roman"/>
          <w:b/>
          <w:bCs/>
          <w:color w:val="auto"/>
          <w:sz w:val="24"/>
          <w:szCs w:val="24"/>
          <w:u w:val="single"/>
          <w:lang w:eastAsia="en-US" w:bidi="en-US"/>
        </w:rPr>
        <w:t>B</w:t>
      </w:r>
      <w:r w:rsidRPr="005D5A5F">
        <w:rPr>
          <w:rFonts w:ascii="Times New Roman" w:hAnsi="Times New Roman" w:cs="Times New Roman"/>
          <w:color w:val="auto"/>
          <w:sz w:val="24"/>
          <w:szCs w:val="24"/>
          <w:u w:val="single"/>
          <w:lang w:eastAsia="en-US" w:bidi="en-US"/>
        </w:rPr>
        <w:t>.</w:t>
      </w:r>
      <w:r w:rsidRPr="005D5A5F">
        <w:rPr>
          <w:rFonts w:ascii="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vật thể vô sinh không có các đặc điểm như</w:t>
      </w:r>
      <w:r w:rsidRPr="005D5A5F">
        <w:rPr>
          <w:rFonts w:ascii="Times New Roman" w:eastAsia="Times New Roman" w:hAnsi="Times New Roman" w:cs="Times New Roman"/>
          <w:color w:val="auto"/>
          <w:sz w:val="24"/>
          <w:szCs w:val="24"/>
          <w:lang w:eastAsia="vi-VN" w:bidi="vi-VN"/>
        </w:rPr>
        <w:t xml:space="preserve"> </w:t>
      </w:r>
      <w:r w:rsidRPr="005D5A5F">
        <w:rPr>
          <w:rFonts w:ascii="Times New Roman" w:eastAsia="Times New Roman" w:hAnsi="Times New Roman" w:cs="Times New Roman"/>
          <w:color w:val="auto"/>
          <w:sz w:val="24"/>
          <w:szCs w:val="24"/>
          <w:lang w:val="vi-VN" w:eastAsia="vi-VN" w:bidi="vi-VN"/>
        </w:rPr>
        <w:t>trao đổi chất và năng lượng, sinh trưởng và phát triển, sinh sản, cảm ứng, còn vật thể hữu sinh có các đặc điểm trên.</w:t>
      </w:r>
      <w:r w:rsidRPr="005D5A5F">
        <w:rPr>
          <w:rFonts w:ascii="Times New Roman" w:eastAsia="Times New Roman" w:hAnsi="Times New Roman" w:cs="Times New Roman"/>
          <w:bCs/>
          <w:color w:val="auto"/>
          <w:sz w:val="24"/>
          <w:szCs w:val="24"/>
          <w:lang w:val="vi-VN" w:eastAsia="vi-VN" w:bidi="vi-VN"/>
        </w:rPr>
        <w:t xml:space="preserve"> </w:t>
      </w:r>
    </w:p>
    <w:p w14:paraId="3103C79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lastRenderedPageBreak/>
        <w:t>C</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thể vô sinh là vật thể đã chết, vật thể hữu sinh là vật thể còn sống.</w:t>
      </w:r>
      <w:r w:rsidRPr="005D5A5F">
        <w:rPr>
          <w:rFonts w:ascii="Times New Roman" w:eastAsia="Times New Roman" w:hAnsi="Times New Roman" w:cs="Times New Roman"/>
          <w:bCs/>
          <w:color w:val="auto"/>
          <w:sz w:val="24"/>
          <w:szCs w:val="24"/>
          <w:lang w:val="vi-VN" w:eastAsia="vi-VN" w:bidi="vi-VN"/>
        </w:rPr>
        <w:t xml:space="preserve"> </w:t>
      </w:r>
    </w:p>
    <w:p w14:paraId="790D07A1"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D</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thể vô sinh là vật thể không có khả năng sinh sản, vật thể hữu sinh luôn luôn sinh sản.</w:t>
      </w:r>
      <w:r w:rsidRPr="005D5A5F">
        <w:rPr>
          <w:rFonts w:ascii="Times New Roman" w:eastAsia="Times New Roman" w:hAnsi="Times New Roman" w:cs="Times New Roman"/>
          <w:bCs/>
          <w:color w:val="auto"/>
          <w:sz w:val="24"/>
          <w:szCs w:val="24"/>
          <w:lang w:val="vi-VN" w:eastAsia="vi-VN" w:bidi="vi-VN"/>
        </w:rPr>
        <w:t xml:space="preserve"> </w:t>
      </w:r>
    </w:p>
    <w:p w14:paraId="03EA9D8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5AAA2F9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eastAsia="vi-VN" w:bidi="vi-VN"/>
        </w:rPr>
        <w:t>B</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p>
    <w:p w14:paraId="4DEF9A41"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eastAsia="en-US" w:bidi="en-US"/>
        </w:rPr>
      </w:pPr>
    </w:p>
    <w:p w14:paraId="7BFD7B83" w14:textId="77777777" w:rsidR="00A23A9B" w:rsidRPr="005D5A5F" w:rsidRDefault="00A23A9B" w:rsidP="00A23A9B">
      <w:pPr>
        <w:widowControl w:val="0"/>
        <w:autoSpaceDE w:val="0"/>
        <w:autoSpaceDN w:val="0"/>
        <w:spacing w:before="60" w:line="240" w:lineRule="auto"/>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3</w:t>
      </w:r>
      <w:r w:rsidRPr="005D5A5F">
        <w:rPr>
          <w:rFonts w:ascii="Times New Roman" w:eastAsia="Times New Roman" w:hAnsi="Times New Roman" w:cs="Times New Roman"/>
          <w:color w:val="auto"/>
          <w:sz w:val="24"/>
          <w:szCs w:val="24"/>
          <w:lang w:eastAsia="en-US" w:bidi="en-US"/>
        </w:rPr>
        <w:t>. Vật thể tự nhiên là</w:t>
      </w:r>
    </w:p>
    <w:p w14:paraId="467850D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
          <w:color w:val="auto"/>
          <w:sz w:val="24"/>
          <w:szCs w:val="24"/>
          <w:u w:val="single"/>
          <w:lang w:eastAsia="en-US" w:bidi="en-US"/>
        </w:rPr>
        <w:t>A</w:t>
      </w:r>
      <w:r w:rsidRPr="005D5A5F">
        <w:rPr>
          <w:rFonts w:ascii="Times New Roman" w:eastAsia="Times New Roman" w:hAnsi="Times New Roman" w:cs="Times New Roman"/>
          <w:color w:val="auto"/>
          <w:sz w:val="24"/>
          <w:szCs w:val="24"/>
          <w:u w:val="single"/>
          <w:lang w:eastAsia="en-US" w:bidi="en-US"/>
        </w:rPr>
        <w:t>.</w:t>
      </w:r>
      <w:r w:rsidRPr="005D5A5F">
        <w:rPr>
          <w:rFonts w:ascii="Times New Roman" w:eastAsia="Times New Roman" w:hAnsi="Times New Roman" w:cs="Times New Roman"/>
          <w:bCs/>
          <w:color w:val="auto"/>
          <w:sz w:val="24"/>
          <w:szCs w:val="24"/>
          <w:lang w:eastAsia="en-US" w:bidi="en-US"/>
        </w:rPr>
        <w:t xml:space="preserve"> Ao, hồ, sông, suối.</w:t>
      </w:r>
      <w:r w:rsidRPr="005D5A5F">
        <w:rPr>
          <w:rFonts w:ascii="Times New Roman" w:eastAsia="Times New Roman" w:hAnsi="Times New Roman" w:cs="Times New Roman"/>
          <w:bCs/>
          <w:color w:val="auto"/>
          <w:sz w:val="24"/>
          <w:szCs w:val="24"/>
          <w:lang w:eastAsia="en-US" w:bidi="en-US"/>
        </w:rPr>
        <w:tab/>
      </w:r>
      <w:r w:rsidRPr="005D5A5F">
        <w:rPr>
          <w:rFonts w:ascii="Times New Roman" w:eastAsia="Times New Roman" w:hAnsi="Times New Roman" w:cs="Times New Roman"/>
          <w:bCs/>
          <w:color w:val="auto"/>
          <w:sz w:val="24"/>
          <w:szCs w:val="24"/>
          <w:lang w:eastAsia="en-US" w:bidi="en-US"/>
        </w:rPr>
        <w:tab/>
      </w:r>
      <w:r w:rsidRPr="005D5A5F">
        <w:rPr>
          <w:rFonts w:ascii="Times New Roman" w:eastAsia="Times New Roman" w:hAnsi="Times New Roman" w:cs="Times New Roman"/>
          <w:b/>
          <w:color w:val="auto"/>
          <w:sz w:val="24"/>
          <w:szCs w:val="24"/>
          <w:lang w:eastAsia="en-US" w:bidi="en-US"/>
        </w:rPr>
        <w:t>B</w:t>
      </w:r>
      <w:r w:rsidRPr="005D5A5F">
        <w:rPr>
          <w:rFonts w:ascii="Times New Roman" w:eastAsia="Times New Roman" w:hAnsi="Times New Roman" w:cs="Times New Roman"/>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 xml:space="preserve"> Biển, mương, kênh, bể nước.</w:t>
      </w:r>
    </w:p>
    <w:p w14:paraId="10C32D4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w:t>
      </w:r>
      <w:r w:rsidRPr="005D5A5F">
        <w:rPr>
          <w:rFonts w:ascii="Times New Roman" w:eastAsia="Times New Roman" w:hAnsi="Times New Roman" w:cs="Times New Roman"/>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 xml:space="preserve"> Đập nước, máng, đại dương, rạch.</w:t>
      </w:r>
      <w:r w:rsidRPr="005D5A5F">
        <w:rPr>
          <w:rFonts w:ascii="Times New Roman" w:eastAsia="Times New Roman" w:hAnsi="Times New Roman" w:cs="Times New Roman"/>
          <w:bCs/>
          <w:color w:val="auto"/>
          <w:sz w:val="24"/>
          <w:szCs w:val="24"/>
          <w:lang w:eastAsia="en-US" w:bidi="en-US"/>
        </w:rPr>
        <w:tab/>
      </w:r>
      <w:r w:rsidRPr="005D5A5F">
        <w:rPr>
          <w:rFonts w:ascii="Times New Roman" w:eastAsia="Times New Roman" w:hAnsi="Times New Roman" w:cs="Times New Roman"/>
          <w:b/>
          <w:color w:val="auto"/>
          <w:sz w:val="24"/>
          <w:szCs w:val="24"/>
          <w:lang w:eastAsia="en-US" w:bidi="en-US"/>
        </w:rPr>
        <w:t>D</w:t>
      </w:r>
      <w:r w:rsidRPr="005D5A5F">
        <w:rPr>
          <w:rFonts w:ascii="Times New Roman" w:eastAsia="Times New Roman" w:hAnsi="Times New Roman" w:cs="Times New Roman"/>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 xml:space="preserve"> Hồ, thác, giếng, bể bơi.</w:t>
      </w:r>
    </w:p>
    <w:p w14:paraId="2AAD452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5442B7C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eastAsia="vi-VN" w:bidi="vi-VN"/>
        </w:rPr>
        <w:t>A</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p>
    <w:p w14:paraId="1E90C8CD" w14:textId="77777777" w:rsidR="00A23A9B" w:rsidRPr="005D5A5F" w:rsidRDefault="00A23A9B" w:rsidP="00A23A9B">
      <w:pPr>
        <w:widowControl w:val="0"/>
        <w:autoSpaceDE w:val="0"/>
        <w:autoSpaceDN w:val="0"/>
        <w:spacing w:before="60" w:after="40"/>
        <w:ind w:left="283"/>
        <w:jc w:val="both"/>
        <w:rPr>
          <w:rFonts w:ascii="Times New Roman" w:eastAsia="Times New Roman" w:hAnsi="Times New Roman" w:cs="Times New Roman"/>
          <w:bCs/>
          <w:color w:val="auto"/>
          <w:sz w:val="24"/>
          <w:szCs w:val="24"/>
          <w:lang w:eastAsia="en-US" w:bidi="en-US"/>
        </w:rPr>
      </w:pPr>
    </w:p>
    <w:p w14:paraId="337417D9"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4</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Cs/>
          <w:color w:val="auto"/>
          <w:sz w:val="24"/>
          <w:szCs w:val="24"/>
          <w:lang w:eastAsia="en-US" w:bidi="en-US"/>
        </w:rPr>
        <w:t>Vật thể nhân tạo là</w:t>
      </w:r>
    </w:p>
    <w:p w14:paraId="07C39C3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A</w:t>
      </w:r>
      <w:r w:rsidRPr="005D5A5F">
        <w:rPr>
          <w:rFonts w:ascii="Times New Roman" w:eastAsia="Times New Roman" w:hAnsi="Times New Roman" w:cs="Times New Roman"/>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 xml:space="preserve"> Cây lúa.</w:t>
      </w:r>
      <w:r w:rsidRPr="005D5A5F">
        <w:rPr>
          <w:rFonts w:ascii="Times New Roman" w:eastAsia="Times New Roman" w:hAnsi="Times New Roman" w:cs="Times New Roman"/>
          <w:bCs/>
          <w:color w:val="auto"/>
          <w:sz w:val="24"/>
          <w:szCs w:val="24"/>
          <w:lang w:eastAsia="en-US" w:bidi="en-US"/>
        </w:rPr>
        <w:tab/>
      </w:r>
      <w:r w:rsidRPr="005D5A5F">
        <w:rPr>
          <w:rFonts w:ascii="Times New Roman" w:hAnsi="Times New Roman" w:cs="Times New Roman"/>
          <w:b/>
          <w:bCs/>
          <w:color w:val="auto"/>
          <w:sz w:val="24"/>
          <w:szCs w:val="24"/>
          <w:u w:val="single"/>
          <w:lang w:eastAsia="en-US" w:bidi="en-US"/>
        </w:rPr>
        <w:t>B</w:t>
      </w:r>
      <w:r w:rsidRPr="005D5A5F">
        <w:rPr>
          <w:rFonts w:ascii="Times New Roman" w:hAnsi="Times New Roman" w:cs="Times New Roman"/>
          <w:color w:val="auto"/>
          <w:sz w:val="24"/>
          <w:szCs w:val="24"/>
          <w:u w:val="single"/>
          <w:lang w:eastAsia="en-US" w:bidi="en-US"/>
        </w:rPr>
        <w:t>.</w:t>
      </w:r>
      <w:r w:rsidRPr="005D5A5F">
        <w:rPr>
          <w:rFonts w:ascii="Times New Roman" w:hAnsi="Times New Roman" w:cs="Times New Roman"/>
          <w:bCs/>
          <w:color w:val="auto"/>
          <w:sz w:val="24"/>
          <w:szCs w:val="24"/>
          <w:u w:val="single"/>
          <w:lang w:eastAsia="en-US" w:bidi="en-US"/>
        </w:rPr>
        <w:t xml:space="preserve"> </w:t>
      </w:r>
      <w:r w:rsidRPr="005D5A5F">
        <w:rPr>
          <w:rFonts w:ascii="Times New Roman" w:eastAsia="Times New Roman" w:hAnsi="Times New Roman" w:cs="Times New Roman"/>
          <w:bCs/>
          <w:color w:val="auto"/>
          <w:sz w:val="24"/>
          <w:szCs w:val="24"/>
          <w:lang w:eastAsia="en-US" w:bidi="en-US"/>
        </w:rPr>
        <w:t>Cái cầu.</w:t>
      </w:r>
      <w:r w:rsidRPr="005D5A5F">
        <w:rPr>
          <w:rFonts w:ascii="Times New Roman" w:eastAsia="Times New Roman" w:hAnsi="Times New Roman" w:cs="Times New Roman"/>
          <w:bCs/>
          <w:color w:val="auto"/>
          <w:sz w:val="24"/>
          <w:szCs w:val="24"/>
          <w:lang w:eastAsia="en-US" w:bidi="en-US"/>
        </w:rPr>
        <w:tab/>
      </w:r>
      <w:r w:rsidRPr="005D5A5F">
        <w:rPr>
          <w:rFonts w:ascii="Times New Roman" w:eastAsia="Times New Roman" w:hAnsi="Times New Roman" w:cs="Times New Roman"/>
          <w:b/>
          <w:color w:val="auto"/>
          <w:sz w:val="24"/>
          <w:szCs w:val="24"/>
          <w:lang w:eastAsia="en-US" w:bidi="en-US"/>
        </w:rPr>
        <w:t>C</w:t>
      </w:r>
      <w:r w:rsidRPr="005D5A5F">
        <w:rPr>
          <w:rFonts w:ascii="Times New Roman" w:eastAsia="Times New Roman" w:hAnsi="Times New Roman" w:cs="Times New Roman"/>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 xml:space="preserve"> Mặt trời.</w:t>
      </w:r>
      <w:r w:rsidRPr="005D5A5F">
        <w:rPr>
          <w:rFonts w:ascii="Times New Roman" w:eastAsia="Times New Roman" w:hAnsi="Times New Roman" w:cs="Times New Roman"/>
          <w:bCs/>
          <w:color w:val="auto"/>
          <w:sz w:val="24"/>
          <w:szCs w:val="24"/>
          <w:lang w:eastAsia="en-US" w:bidi="en-US"/>
        </w:rPr>
        <w:tab/>
      </w:r>
      <w:r w:rsidRPr="005D5A5F">
        <w:rPr>
          <w:rFonts w:ascii="Times New Roman" w:eastAsia="Times New Roman" w:hAnsi="Times New Roman" w:cs="Times New Roman"/>
          <w:b/>
          <w:color w:val="auto"/>
          <w:sz w:val="24"/>
          <w:szCs w:val="24"/>
          <w:lang w:eastAsia="en-US" w:bidi="en-US"/>
        </w:rPr>
        <w:t>D</w:t>
      </w:r>
      <w:r w:rsidRPr="005D5A5F">
        <w:rPr>
          <w:rFonts w:ascii="Times New Roman" w:eastAsia="Times New Roman" w:hAnsi="Times New Roman" w:cs="Times New Roman"/>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 xml:space="preserve"> Con sóc.</w:t>
      </w:r>
    </w:p>
    <w:p w14:paraId="764D1FF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07D0C1E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eastAsia="vi-VN" w:bidi="vi-VN"/>
        </w:rPr>
        <w:t>B</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p>
    <w:p w14:paraId="6EAB1C45" w14:textId="77777777" w:rsidR="00A23A9B" w:rsidRPr="005D5A5F" w:rsidRDefault="00A23A9B" w:rsidP="00A23A9B">
      <w:pPr>
        <w:widowControl w:val="0"/>
        <w:autoSpaceDE w:val="0"/>
        <w:autoSpaceDN w:val="0"/>
        <w:spacing w:before="60" w:after="40"/>
        <w:ind w:left="283"/>
        <w:jc w:val="both"/>
        <w:rPr>
          <w:rFonts w:ascii="Times New Roman" w:eastAsia="Times New Roman" w:hAnsi="Times New Roman" w:cs="Times New Roman"/>
          <w:bCs/>
          <w:color w:val="auto"/>
          <w:sz w:val="24"/>
          <w:szCs w:val="24"/>
          <w:lang w:eastAsia="en-US" w:bidi="en-US"/>
        </w:rPr>
      </w:pPr>
    </w:p>
    <w:p w14:paraId="3568781B"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5</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Tất cả các trường hợp nào sau đây đều là chất?</w:t>
      </w:r>
    </w:p>
    <w:p w14:paraId="03D4732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Yu Gothic UI Light" w:hAnsi="Times New Roman" w:cs="Times New Roman"/>
          <w:b/>
          <w:bCs/>
          <w:color w:val="auto"/>
          <w:sz w:val="24"/>
          <w:szCs w:val="24"/>
          <w:lang w:eastAsia="vi-VN" w:bidi="vi-VN"/>
        </w:rPr>
        <w:t>A</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Đường mía, muối ăn, con dao.</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bCs/>
          <w:color w:val="auto"/>
          <w:sz w:val="24"/>
          <w:szCs w:val="24"/>
          <w:lang w:val="vi-VN" w:eastAsia="vi-VN" w:bidi="vi-VN"/>
        </w:rPr>
        <w:tab/>
      </w:r>
      <w:r w:rsidRPr="005D5A5F">
        <w:rPr>
          <w:rFonts w:ascii="Times New Roman" w:eastAsia="MS Gothic" w:hAnsi="Times New Roman" w:cs="Times New Roman"/>
          <w:b/>
          <w:bCs/>
          <w:color w:val="auto"/>
          <w:sz w:val="24"/>
          <w:szCs w:val="24"/>
          <w:lang w:val="vi-VN" w:eastAsia="vi-VN" w:bidi="vi-VN"/>
        </w:rPr>
        <w:t>B</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Con dao, đôi đũa, cái thìa nhôm.</w:t>
      </w:r>
      <w:r w:rsidRPr="005D5A5F">
        <w:rPr>
          <w:rFonts w:ascii="Times New Roman" w:eastAsia="Times New Roman" w:hAnsi="Times New Roman" w:cs="Times New Roman"/>
          <w:bCs/>
          <w:color w:val="auto"/>
          <w:sz w:val="24"/>
          <w:szCs w:val="24"/>
          <w:lang w:val="vi-VN" w:eastAsia="vi-VN" w:bidi="vi-VN"/>
        </w:rPr>
        <w:t xml:space="preserve"> </w:t>
      </w:r>
    </w:p>
    <w:p w14:paraId="0852AD1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hAnsi="Times New Roman" w:cs="Times New Roman"/>
          <w:b/>
          <w:bCs/>
          <w:color w:val="auto"/>
          <w:sz w:val="24"/>
          <w:szCs w:val="24"/>
          <w:u w:val="single"/>
          <w:lang w:eastAsia="en-US" w:bidi="en-US"/>
        </w:rPr>
        <w:t>C</w:t>
      </w:r>
      <w:r w:rsidRPr="005D5A5F">
        <w:rPr>
          <w:rFonts w:ascii="Times New Roman" w:hAnsi="Times New Roman" w:cs="Times New Roman"/>
          <w:color w:val="auto"/>
          <w:sz w:val="24"/>
          <w:szCs w:val="24"/>
          <w:u w:val="single"/>
          <w:lang w:eastAsia="en-US" w:bidi="en-US"/>
        </w:rPr>
        <w:t>.</w:t>
      </w:r>
      <w:r w:rsidRPr="005D5A5F">
        <w:rPr>
          <w:rFonts w:ascii="Times New Roman" w:hAnsi="Times New Roman" w:cs="Times New Roman"/>
          <w:bCs/>
          <w:color w:val="auto"/>
          <w:sz w:val="24"/>
          <w:szCs w:val="24"/>
          <w:u w:val="single"/>
          <w:lang w:eastAsia="en-US" w:bidi="en-US"/>
        </w:rPr>
        <w:t xml:space="preserve"> </w:t>
      </w:r>
      <w:r w:rsidRPr="005D5A5F">
        <w:rPr>
          <w:rFonts w:ascii="Times New Roman" w:eastAsia="Times New Roman" w:hAnsi="Times New Roman" w:cs="Times New Roman"/>
          <w:color w:val="auto"/>
          <w:sz w:val="24"/>
          <w:szCs w:val="24"/>
          <w:lang w:val="vi-VN" w:eastAsia="vi-VN" w:bidi="vi-VN"/>
        </w:rPr>
        <w:t>Nhôm, muối ăn, đường mía.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bCs/>
          <w:color w:val="auto"/>
          <w:sz w:val="24"/>
          <w:szCs w:val="24"/>
          <w:lang w:val="vi-VN" w:eastAsia="vi-VN" w:bidi="vi-VN"/>
        </w:rPr>
        <w:tab/>
      </w:r>
      <w:r w:rsidRPr="005D5A5F">
        <w:rPr>
          <w:rFonts w:ascii="Times New Roman" w:eastAsia="MS Gothic" w:hAnsi="Times New Roman" w:cs="Times New Roman"/>
          <w:b/>
          <w:bCs/>
          <w:color w:val="auto"/>
          <w:sz w:val="24"/>
          <w:szCs w:val="24"/>
          <w:lang w:val="vi-VN" w:eastAsia="vi-VN" w:bidi="vi-VN"/>
        </w:rPr>
        <w:t>D</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Con dao, đôi đũa, muối ăn.</w:t>
      </w:r>
      <w:r w:rsidRPr="005D5A5F">
        <w:rPr>
          <w:rFonts w:ascii="Times New Roman" w:eastAsia="Times New Roman" w:hAnsi="Times New Roman" w:cs="Times New Roman"/>
          <w:bCs/>
          <w:color w:val="auto"/>
          <w:sz w:val="24"/>
          <w:szCs w:val="24"/>
          <w:lang w:val="vi-VN" w:eastAsia="vi-VN" w:bidi="vi-VN"/>
        </w:rPr>
        <w:t xml:space="preserve"> </w:t>
      </w:r>
    </w:p>
    <w:p w14:paraId="66C6D98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7593837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eastAsia="vi-VN" w:bidi="vi-VN"/>
        </w:rPr>
        <w:t>C</w:t>
      </w:r>
      <w:r w:rsidRPr="005D5A5F">
        <w:rPr>
          <w:rFonts w:ascii="Times New Roman" w:eastAsia="Yu Gothic UI Light" w:hAnsi="Times New Roman" w:cs="Times New Roman"/>
          <w:color w:val="auto"/>
          <w:sz w:val="24"/>
          <w:szCs w:val="24"/>
          <w:lang w:eastAsia="vi-VN" w:bidi="vi-VN"/>
        </w:rPr>
        <w:t>.</w:t>
      </w:r>
      <w:r w:rsidRPr="005D5A5F">
        <w:rPr>
          <w:rFonts w:ascii="Times New Roman" w:eastAsia="Yu Gothic UI Light" w:hAnsi="Times New Roman" w:cs="Times New Roman"/>
          <w:bCs/>
          <w:color w:val="auto"/>
          <w:sz w:val="24"/>
          <w:szCs w:val="24"/>
          <w:lang w:eastAsia="vi-VN" w:bidi="vi-VN"/>
        </w:rPr>
        <w:t xml:space="preserve"> </w:t>
      </w:r>
    </w:p>
    <w:p w14:paraId="3726E590" w14:textId="77777777" w:rsidR="00A23A9B" w:rsidRPr="005D5A5F" w:rsidRDefault="00A23A9B" w:rsidP="00A23A9B">
      <w:pPr>
        <w:widowControl w:val="0"/>
        <w:tabs>
          <w:tab w:val="left" w:pos="851"/>
        </w:tabs>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6</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Một số chất khí có mùi thơm toả ra từ bông hoa hồng làm ta có thể ngửi thấy mùi hoa thơm.</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Điều này thể hiện tính chất nào của thể khí?</w:t>
      </w:r>
    </w:p>
    <w:p w14:paraId="6A4198D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A</w:t>
      </w:r>
      <w:r w:rsidRPr="005D5A5F">
        <w:rPr>
          <w:rFonts w:ascii="Times New Roman" w:eastAsia="Times New Roman" w:hAnsi="Times New Roman" w:cs="Times New Roman"/>
          <w:color w:val="auto"/>
          <w:sz w:val="24"/>
          <w:szCs w:val="24"/>
          <w:lang w:val="vi-VN" w:eastAsia="en-US" w:bidi="en-US"/>
        </w:rPr>
        <w:t>.</w:t>
      </w:r>
      <w:r w:rsidRPr="005D5A5F">
        <w:rPr>
          <w:rFonts w:ascii="Times New Roman" w:eastAsia="Times New Roman" w:hAnsi="Times New Roman" w:cs="Times New Roman"/>
          <w:bCs/>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en-US" w:bidi="en-US"/>
        </w:rPr>
        <w:t xml:space="preserve">Dễ dàng nén được. </w:t>
      </w:r>
    </w:p>
    <w:p w14:paraId="7191F7B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B</w:t>
      </w:r>
      <w:r w:rsidRPr="005D5A5F">
        <w:rPr>
          <w:rFonts w:ascii="Times New Roman" w:eastAsia="Times New Roman" w:hAnsi="Times New Roman" w:cs="Times New Roman"/>
          <w:color w:val="auto"/>
          <w:sz w:val="24"/>
          <w:szCs w:val="24"/>
          <w:lang w:val="vi-VN" w:eastAsia="en-US" w:bidi="en-US"/>
        </w:rPr>
        <w:t>.</w:t>
      </w:r>
      <w:r w:rsidRPr="005D5A5F">
        <w:rPr>
          <w:rFonts w:ascii="Times New Roman" w:eastAsia="Times New Roman" w:hAnsi="Times New Roman" w:cs="Times New Roman"/>
          <w:bCs/>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en-US" w:bidi="en-US"/>
        </w:rPr>
        <w:t xml:space="preserve">Không có hình dạng xác định. </w:t>
      </w:r>
    </w:p>
    <w:p w14:paraId="07D88EA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MS Gothic" w:hAnsi="Times New Roman" w:cs="Times New Roman"/>
          <w:b/>
          <w:bCs/>
          <w:color w:val="auto"/>
          <w:sz w:val="24"/>
          <w:szCs w:val="24"/>
          <w:lang w:val="vi-VN" w:eastAsia="vi-VN" w:bidi="vi-VN"/>
        </w:rPr>
      </w:pPr>
      <w:r w:rsidRPr="005D5A5F">
        <w:rPr>
          <w:rFonts w:ascii="Times New Roman" w:eastAsia="Times New Roman" w:hAnsi="Times New Roman" w:cs="Times New Roman"/>
          <w:b/>
          <w:bCs/>
          <w:color w:val="auto"/>
          <w:sz w:val="24"/>
          <w:szCs w:val="24"/>
          <w:u w:val="single"/>
          <w:lang w:eastAsia="en-US" w:bidi="en-US"/>
        </w:rPr>
        <w:t>C</w:t>
      </w:r>
      <w:r w:rsidRPr="005D5A5F">
        <w:rPr>
          <w:rFonts w:ascii="Times New Roman" w:eastAsia="Times New Roman" w:hAnsi="Times New Roman" w:cs="Times New Roman"/>
          <w:color w:val="auto"/>
          <w:sz w:val="24"/>
          <w:szCs w:val="24"/>
          <w:u w:val="single"/>
          <w:lang w:eastAsia="en-US" w:bidi="en-US"/>
        </w:rPr>
        <w:t>.</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 xml:space="preserve">Có thể lan toả trong không gian theo mọi hướng. </w:t>
      </w:r>
    </w:p>
    <w:p w14:paraId="19E67E6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vi-VN" w:bidi="vi-VN"/>
        </w:rPr>
      </w:pPr>
      <w:r w:rsidRPr="005D5A5F">
        <w:rPr>
          <w:rFonts w:ascii="Times New Roman" w:eastAsia="Times New Roman" w:hAnsi="Times New Roman" w:cs="Times New Roman"/>
          <w:b/>
          <w:color w:val="auto"/>
          <w:sz w:val="24"/>
          <w:szCs w:val="24"/>
          <w:lang w:val="vi-VN" w:eastAsia="en-US" w:bidi="en-US"/>
        </w:rPr>
        <w:t>D</w:t>
      </w:r>
      <w:r w:rsidRPr="005D5A5F">
        <w:rPr>
          <w:rFonts w:ascii="Times New Roman" w:eastAsia="Times New Roman" w:hAnsi="Times New Roman" w:cs="Times New Roman"/>
          <w:color w:val="auto"/>
          <w:sz w:val="24"/>
          <w:szCs w:val="24"/>
          <w:lang w:val="vi-VN" w:eastAsia="en-US" w:bidi="en-US"/>
        </w:rPr>
        <w:t>.</w:t>
      </w:r>
      <w:r w:rsidRPr="005D5A5F">
        <w:rPr>
          <w:rFonts w:ascii="Times New Roman" w:eastAsia="Times New Roman" w:hAnsi="Times New Roman" w:cs="Times New Roman"/>
          <w:bCs/>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Không chảy được. </w:t>
      </w:r>
    </w:p>
    <w:p w14:paraId="3A8C236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2D3765DC" w14:textId="77777777" w:rsidR="00A23A9B" w:rsidRPr="005D5A5F" w:rsidRDefault="00A23A9B" w:rsidP="00A23A9B">
      <w:pPr>
        <w:widowControl w:val="0"/>
        <w:autoSpaceDE w:val="0"/>
        <w:autoSpaceDN w:val="0"/>
        <w:spacing w:before="60" w:after="40"/>
        <w:ind w:left="154" w:firstLine="284"/>
        <w:rPr>
          <w:rFonts w:ascii="Times New Roman" w:eastAsia="Times New Roman" w:hAnsi="Times New Roman" w:cs="Times New Roman"/>
          <w:b/>
          <w:bCs/>
          <w:color w:val="auto"/>
          <w:sz w:val="24"/>
          <w:szCs w:val="24"/>
          <w:lang w:eastAsia="vi-VN" w:bidi="vi-VN"/>
        </w:rPr>
      </w:pPr>
      <w:r w:rsidRPr="005D5A5F">
        <w:rPr>
          <w:rFonts w:ascii="Times New Roman" w:eastAsia="Times New Roman" w:hAnsi="Times New Roman" w:cs="Times New Roman"/>
          <w:b/>
          <w:color w:val="auto"/>
          <w:sz w:val="24"/>
          <w:szCs w:val="24"/>
          <w:lang w:eastAsia="vi-VN" w:bidi="vi-VN"/>
        </w:rPr>
        <w:t>Chọn</w:t>
      </w:r>
      <w:r w:rsidRPr="005D5A5F">
        <w:rPr>
          <w:rFonts w:ascii="Times New Roman" w:eastAsia="Times New Roman" w:hAnsi="Times New Roman" w:cs="Times New Roman"/>
          <w:color w:val="auto"/>
          <w:sz w:val="24"/>
          <w:szCs w:val="24"/>
          <w:lang w:eastAsia="vi-VN" w:bidi="vi-VN"/>
        </w:rPr>
        <w:t xml:space="preserve"> </w:t>
      </w:r>
      <w:r w:rsidRPr="005D5A5F">
        <w:rPr>
          <w:rFonts w:ascii="Times New Roman" w:eastAsia="Times New Roman" w:hAnsi="Times New Roman" w:cs="Times New Roman"/>
          <w:b/>
          <w:bCs/>
          <w:color w:val="auto"/>
          <w:sz w:val="24"/>
          <w:szCs w:val="24"/>
          <w:lang w:eastAsia="vi-VN" w:bidi="vi-VN"/>
        </w:rPr>
        <w:t>C</w:t>
      </w:r>
      <w:r w:rsidRPr="005D5A5F">
        <w:rPr>
          <w:rFonts w:ascii="Times New Roman" w:eastAsia="Times New Roman" w:hAnsi="Times New Roman" w:cs="Times New Roman"/>
          <w:color w:val="auto"/>
          <w:sz w:val="24"/>
          <w:szCs w:val="24"/>
          <w:lang w:eastAsia="vi-VN" w:bidi="vi-VN"/>
        </w:rPr>
        <w:t xml:space="preserve">. </w:t>
      </w:r>
    </w:p>
    <w:p w14:paraId="4CB6D626" w14:textId="77777777" w:rsidR="005D5A5F" w:rsidRPr="005D5A5F" w:rsidRDefault="005D5A5F" w:rsidP="005D5A5F">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414B8648" w14:textId="77777777" w:rsidR="00A23A9B" w:rsidRPr="005D5A5F" w:rsidRDefault="00A23A9B" w:rsidP="00A23A9B">
      <w:pPr>
        <w:widowControl w:val="0"/>
        <w:autoSpaceDE w:val="0"/>
        <w:autoSpaceDN w:val="0"/>
        <w:spacing w:before="60" w:after="40"/>
        <w:ind w:left="154" w:firstLine="284"/>
        <w:jc w:val="both"/>
        <w:rPr>
          <w:rFonts w:ascii="Times New Roman" w:eastAsia="Times New Roman" w:hAnsi="Times New Roman" w:cs="Times New Roman"/>
          <w:color w:val="auto"/>
          <w:sz w:val="24"/>
          <w:szCs w:val="24"/>
          <w:lang w:eastAsia="vi-VN" w:bidi="vi-VN"/>
        </w:rPr>
      </w:pPr>
    </w:p>
    <w:p w14:paraId="096B5E70"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7</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Em h</w:t>
      </w:r>
      <w:r w:rsidRPr="005D5A5F">
        <w:rPr>
          <w:rFonts w:ascii="Times New Roman" w:eastAsia="Times New Roman" w:hAnsi="Times New Roman" w:cs="Times New Roman"/>
          <w:color w:val="auto"/>
          <w:sz w:val="24"/>
          <w:szCs w:val="24"/>
          <w:lang w:eastAsia="vi-VN" w:bidi="vi-VN"/>
        </w:rPr>
        <w:t>ã</w:t>
      </w:r>
      <w:r w:rsidRPr="005D5A5F">
        <w:rPr>
          <w:rFonts w:ascii="Times New Roman" w:eastAsia="Times New Roman" w:hAnsi="Times New Roman" w:cs="Times New Roman"/>
          <w:color w:val="auto"/>
          <w:sz w:val="24"/>
          <w:szCs w:val="24"/>
          <w:lang w:val="vi-VN" w:eastAsia="vi-VN" w:bidi="vi-VN"/>
        </w:rPr>
        <w:t>y kể tên 4 chất ở thể rắn, 4 chất ở thể lỏng, 4 chất ở thể khí (ở điều kiện thường</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mà em biết.</w:t>
      </w:r>
      <w:r w:rsidRPr="005D5A5F">
        <w:rPr>
          <w:rFonts w:ascii="Times New Roman" w:eastAsia="Times New Roman" w:hAnsi="Times New Roman" w:cs="Times New Roman"/>
          <w:bCs/>
          <w:color w:val="auto"/>
          <w:sz w:val="24"/>
          <w:szCs w:val="24"/>
          <w:lang w:val="vi-VN" w:eastAsia="vi-VN" w:bidi="vi-VN"/>
        </w:rPr>
        <w:t xml:space="preserve"> </w:t>
      </w:r>
    </w:p>
    <w:p w14:paraId="77129FD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208ADAF1" w14:textId="77777777" w:rsidR="00A23A9B" w:rsidRPr="005D5A5F" w:rsidRDefault="00A23A9B" w:rsidP="00A23A9B">
      <w:pPr>
        <w:numPr>
          <w:ilvl w:val="0"/>
          <w:numId w:val="4"/>
        </w:numPr>
        <w:ind w:left="284" w:firstLine="76"/>
        <w:rPr>
          <w:rFonts w:ascii="Times New Roman" w:hAnsi="Times New Roman" w:cs="Times New Roman"/>
          <w:sz w:val="24"/>
          <w:szCs w:val="24"/>
          <w:lang w:val="vi-VN" w:eastAsia="vi-VN" w:bidi="vi-VN"/>
        </w:rPr>
      </w:pPr>
      <w:r w:rsidRPr="005D5A5F">
        <w:rPr>
          <w:rFonts w:ascii="Times New Roman" w:hAnsi="Times New Roman" w:cs="Times New Roman"/>
          <w:sz w:val="24"/>
          <w:szCs w:val="24"/>
          <w:lang w:val="vi-VN" w:eastAsia="vi-VN" w:bidi="vi-VN"/>
        </w:rPr>
        <w:t xml:space="preserve">4 chất ở thể rắn như: Muối ăn, đường, nhôm, đá vôi; </w:t>
      </w:r>
    </w:p>
    <w:p w14:paraId="09FE0F52" w14:textId="77777777" w:rsidR="00A23A9B" w:rsidRPr="005D5A5F" w:rsidRDefault="00A23A9B" w:rsidP="00A23A9B">
      <w:pPr>
        <w:numPr>
          <w:ilvl w:val="0"/>
          <w:numId w:val="4"/>
        </w:numPr>
        <w:ind w:left="284" w:firstLine="76"/>
        <w:rPr>
          <w:rFonts w:ascii="Times New Roman" w:hAnsi="Times New Roman" w:cs="Times New Roman"/>
          <w:sz w:val="24"/>
          <w:szCs w:val="24"/>
          <w:lang w:val="vi-VN" w:eastAsia="vi-VN" w:bidi="vi-VN"/>
        </w:rPr>
      </w:pPr>
      <w:r w:rsidRPr="005D5A5F">
        <w:rPr>
          <w:rFonts w:ascii="Times New Roman" w:hAnsi="Times New Roman" w:cs="Times New Roman"/>
          <w:sz w:val="24"/>
          <w:szCs w:val="24"/>
          <w:lang w:val="vi-VN" w:eastAsia="vi-VN" w:bidi="vi-VN"/>
        </w:rPr>
        <w:t xml:space="preserve">4 chất ở thể lỏng như: cồn, nước, dầu ăn, xăng; </w:t>
      </w:r>
    </w:p>
    <w:p w14:paraId="729E6001" w14:textId="77777777" w:rsidR="00A23A9B" w:rsidRPr="005D5A5F" w:rsidRDefault="00A23A9B" w:rsidP="00A23A9B">
      <w:pPr>
        <w:numPr>
          <w:ilvl w:val="0"/>
          <w:numId w:val="4"/>
        </w:numPr>
        <w:ind w:left="284" w:firstLine="76"/>
        <w:rPr>
          <w:rFonts w:ascii="Times New Roman" w:hAnsi="Times New Roman" w:cs="Times New Roman"/>
          <w:b/>
          <w:sz w:val="24"/>
          <w:szCs w:val="24"/>
          <w:lang w:val="vi-VN" w:eastAsia="vi-VN" w:bidi="vi-VN"/>
        </w:rPr>
      </w:pPr>
      <w:r w:rsidRPr="005D5A5F">
        <w:rPr>
          <w:rFonts w:ascii="Times New Roman" w:hAnsi="Times New Roman" w:cs="Times New Roman"/>
          <w:sz w:val="24"/>
          <w:szCs w:val="24"/>
          <w:lang w:val="vi-VN" w:eastAsia="vi-VN" w:bidi="vi-VN"/>
        </w:rPr>
        <w:t xml:space="preserve">4 chất ở thể khí như: khí </w:t>
      </w:r>
      <w:r w:rsidRPr="005D5A5F">
        <w:rPr>
          <w:rFonts w:ascii="Times New Roman" w:hAnsi="Times New Roman" w:cs="Times New Roman"/>
          <w:sz w:val="24"/>
          <w:szCs w:val="24"/>
          <w:lang w:val="vi-VN" w:bidi="en-US"/>
        </w:rPr>
        <w:t xml:space="preserve">oxygen, </w:t>
      </w:r>
      <w:r w:rsidRPr="005D5A5F">
        <w:rPr>
          <w:rFonts w:ascii="Times New Roman" w:hAnsi="Times New Roman" w:cs="Times New Roman"/>
          <w:sz w:val="24"/>
          <w:szCs w:val="24"/>
          <w:lang w:val="vi-VN" w:eastAsia="vi-VN" w:bidi="vi-VN"/>
        </w:rPr>
        <w:t xml:space="preserve">khí </w:t>
      </w:r>
      <w:r w:rsidRPr="005D5A5F">
        <w:rPr>
          <w:rFonts w:ascii="Times New Roman" w:hAnsi="Times New Roman" w:cs="Times New Roman"/>
          <w:sz w:val="24"/>
          <w:szCs w:val="24"/>
          <w:lang w:val="vi-VN" w:bidi="en-US"/>
        </w:rPr>
        <w:t xml:space="preserve">nitrogen, </w:t>
      </w:r>
      <w:r w:rsidRPr="005D5A5F">
        <w:rPr>
          <w:rFonts w:ascii="Times New Roman" w:hAnsi="Times New Roman" w:cs="Times New Roman"/>
          <w:sz w:val="24"/>
          <w:szCs w:val="24"/>
          <w:lang w:val="vi-VN" w:eastAsia="vi-VN" w:bidi="vi-VN"/>
        </w:rPr>
        <w:t xml:space="preserve">khí </w:t>
      </w:r>
      <w:r w:rsidRPr="005D5A5F">
        <w:rPr>
          <w:rFonts w:ascii="Times New Roman" w:hAnsi="Times New Roman" w:cs="Times New Roman"/>
          <w:sz w:val="24"/>
          <w:szCs w:val="24"/>
          <w:lang w:val="vi-VN" w:bidi="en-US"/>
        </w:rPr>
        <w:t xml:space="preserve">carbon dioxide, </w:t>
      </w:r>
      <w:r w:rsidRPr="005D5A5F">
        <w:rPr>
          <w:rFonts w:ascii="Times New Roman" w:hAnsi="Times New Roman" w:cs="Times New Roman"/>
          <w:sz w:val="24"/>
          <w:szCs w:val="24"/>
          <w:lang w:val="vi-VN" w:eastAsia="vi-VN" w:bidi="vi-VN"/>
        </w:rPr>
        <w:t>hơi nước.</w:t>
      </w:r>
      <w:r w:rsidRPr="005D5A5F">
        <w:rPr>
          <w:rFonts w:ascii="Times New Roman" w:hAnsi="Times New Roman" w:cs="Times New Roman"/>
          <w:bCs/>
          <w:sz w:val="24"/>
          <w:szCs w:val="24"/>
          <w:lang w:val="vi-VN" w:eastAsia="vi-VN" w:bidi="vi-VN"/>
        </w:rPr>
        <w:t xml:space="preserve"> </w:t>
      </w:r>
    </w:p>
    <w:p w14:paraId="40D5EE70" w14:textId="77777777" w:rsidR="00A23A9B" w:rsidRPr="005D5A5F" w:rsidRDefault="00A23A9B" w:rsidP="00A23A9B">
      <w:pPr>
        <w:widowControl w:val="0"/>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b/>
          <w:color w:val="auto"/>
          <w:sz w:val="24"/>
          <w:szCs w:val="24"/>
          <w:lang w:val="vi-VN"/>
        </w:rPr>
        <w:lastRenderedPageBreak/>
        <w:t>Câu</w:t>
      </w:r>
      <w:r w:rsidRPr="005D5A5F">
        <w:rPr>
          <w:rFonts w:ascii="Times New Roman" w:eastAsia="Times New Roman" w:hAnsi="Times New Roman" w:cs="Times New Roman"/>
          <w:color w:val="auto"/>
          <w:sz w:val="24"/>
          <w:szCs w:val="24"/>
          <w:lang w:val="vi-VN"/>
        </w:rPr>
        <w:t xml:space="preserve"> </w:t>
      </w:r>
      <w:r w:rsidRPr="005D5A5F">
        <w:rPr>
          <w:rFonts w:ascii="Times New Roman" w:eastAsia="Times New Roman" w:hAnsi="Times New Roman" w:cs="Times New Roman"/>
          <w:b/>
          <w:color w:val="auto"/>
          <w:sz w:val="24"/>
          <w:szCs w:val="24"/>
          <w:lang w:val="vi-VN"/>
        </w:rPr>
        <w:t>8</w:t>
      </w:r>
      <w:r w:rsidRPr="005D5A5F">
        <w:rPr>
          <w:rFonts w:ascii="Times New Roman" w:eastAsia="Times New Roman" w:hAnsi="Times New Roman" w:cs="Times New Roman"/>
          <w:color w:val="auto"/>
          <w:sz w:val="24"/>
          <w:szCs w:val="24"/>
          <w:lang w:val="vi-VN"/>
        </w:rPr>
        <w:t xml:space="preserve">. </w:t>
      </w:r>
      <w:r w:rsidRPr="005D5A5F">
        <w:rPr>
          <w:rFonts w:ascii="Times New Roman" w:eastAsia="Times New Roman" w:hAnsi="Times New Roman" w:cs="Times New Roman"/>
          <w:color w:val="auto"/>
          <w:sz w:val="24"/>
          <w:szCs w:val="24"/>
          <w:lang w:val="vi-VN" w:eastAsia="vi-VN" w:bidi="vi-VN"/>
        </w:rPr>
        <w:t xml:space="preserve">Cho các từ sau: </w:t>
      </w:r>
      <w:r w:rsidRPr="005D5A5F">
        <w:rPr>
          <w:rFonts w:ascii="Times New Roman" w:eastAsia="Times New Roman" w:hAnsi="Times New Roman" w:cs="Times New Roman"/>
          <w:i/>
          <w:iCs/>
          <w:color w:val="auto"/>
          <w:sz w:val="24"/>
          <w:szCs w:val="24"/>
          <w:lang w:val="vi-VN" w:eastAsia="vi-VN" w:bidi="vi-VN"/>
        </w:rPr>
        <w:t>vật lí; chất; sự sống; không có; rắn, lỏng, khí; tự nhiên/ thiên nhiên; tính chất; thể/ trạng thái; vật thể nhân tạo.</w:t>
      </w:r>
      <w:r w:rsidRPr="005D5A5F">
        <w:rPr>
          <w:rFonts w:ascii="Times New Roman" w:eastAsia="Times New Roman" w:hAnsi="Times New Roman" w:cs="Times New Roman"/>
          <w:bCs/>
          <w:i/>
          <w:i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Hãy chọn từ/ cụm từ thích hợp điền vào chỗ trống trong các câu sau:</w:t>
      </w:r>
    </w:p>
    <w:p w14:paraId="6A292410" w14:textId="77777777" w:rsidR="00A23A9B" w:rsidRPr="005D5A5F" w:rsidRDefault="00A23A9B" w:rsidP="00A23A9B">
      <w:pPr>
        <w:widowControl w:val="0"/>
        <w:tabs>
          <w:tab w:val="left" w:pos="284"/>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Các chất có thể tổn tại ở ba (1</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 .</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iCs/>
          <w:color w:val="auto"/>
          <w:sz w:val="24"/>
          <w:szCs w:val="24"/>
          <w:lang w:val="vi-VN" w:eastAsia="vi-VN" w:bidi="vi-VN"/>
        </w:rPr>
        <w:t>cơ</w:t>
      </w:r>
      <w:r w:rsidRPr="005D5A5F">
        <w:rPr>
          <w:rFonts w:ascii="Times New Roman" w:eastAsia="Times New Roman" w:hAnsi="Times New Roman" w:cs="Times New Roman"/>
          <w:i/>
          <w:i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bản khác nhau, đó là (2</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 . . </w:t>
      </w:r>
    </w:p>
    <w:p w14:paraId="475970CC" w14:textId="77777777" w:rsidR="00A23A9B" w:rsidRPr="005D5A5F" w:rsidRDefault="00A23A9B" w:rsidP="00A23A9B">
      <w:pPr>
        <w:widowControl w:val="0"/>
        <w:tabs>
          <w:tab w:val="left" w:pos="284"/>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b</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Mỗi chất có một số (3</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 .</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khác nhau khi tồn tại ở các thể khác nhau. </w:t>
      </w:r>
    </w:p>
    <w:p w14:paraId="4D492D08" w14:textId="77777777" w:rsidR="00A23A9B" w:rsidRPr="005D5A5F" w:rsidRDefault="00A23A9B" w:rsidP="00A23A9B">
      <w:pPr>
        <w:widowControl w:val="0"/>
        <w:tabs>
          <w:tab w:val="left" w:pos="284"/>
          <w:tab w:val="left" w:pos="1566"/>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Mọi vật thể đều do (4</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 .</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tạo nên.</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thể có sẵn trong (5</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 .</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được gọi là vật thể tự nhiên; Vật thê’ do con người tạo ra được gọi là (6</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 . . </w:t>
      </w:r>
    </w:p>
    <w:p w14:paraId="0B516D77" w14:textId="77777777" w:rsidR="00A23A9B" w:rsidRPr="005D5A5F" w:rsidRDefault="00A23A9B" w:rsidP="00A23A9B">
      <w:pPr>
        <w:widowControl w:val="0"/>
        <w:tabs>
          <w:tab w:val="left" w:pos="284"/>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d</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hữu sinh là vật có các dấu hiệu của (7</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 .</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mà vật vô sinh (8</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 . . </w:t>
      </w:r>
    </w:p>
    <w:p w14:paraId="4DE134BD" w14:textId="77777777" w:rsidR="00A23A9B" w:rsidRPr="005D5A5F" w:rsidRDefault="00A23A9B" w:rsidP="00A23A9B">
      <w:pPr>
        <w:widowControl w:val="0"/>
        <w:tabs>
          <w:tab w:val="left" w:pos="284"/>
          <w:tab w:val="left" w:pos="1566"/>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e</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Chất có các tính chất (9</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 .</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như hình dạng, kích thước, màu sắc, khối lượng riêng, nhiệt độ sôi, nhiệt độ nóng chảy, tính cứng, độ dẻo. </w:t>
      </w:r>
    </w:p>
    <w:p w14:paraId="53B10D93" w14:textId="77777777" w:rsidR="00A23A9B" w:rsidRPr="005D5A5F" w:rsidRDefault="00A23A9B" w:rsidP="00A23A9B">
      <w:pPr>
        <w:widowControl w:val="0"/>
        <w:tabs>
          <w:tab w:val="left" w:pos="284"/>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f</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Muốn xác định tính chất (10</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 .</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ta phải sử dụng các phép đo. </w:t>
      </w:r>
    </w:p>
    <w:p w14:paraId="4A62B53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47CEDFA3" w14:textId="77777777" w:rsidR="00A23A9B" w:rsidRPr="005D5A5F" w:rsidRDefault="00A23A9B" w:rsidP="00A23A9B">
      <w:pPr>
        <w:widowControl w:val="0"/>
        <w:tabs>
          <w:tab w:val="left" w:pos="284"/>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Các chất có thề tổn tại ở ba (1</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thể/ trạng thái</w:t>
      </w:r>
      <w:r w:rsidRPr="005D5A5F">
        <w:rPr>
          <w:rFonts w:ascii="Times New Roman" w:eastAsia="Times New Roman" w:hAnsi="Times New Roman" w:cs="Times New Roman"/>
          <w:color w:val="auto"/>
          <w:sz w:val="24"/>
          <w:szCs w:val="24"/>
          <w:lang w:val="vi-VN"/>
        </w:rPr>
        <w:t xml:space="preserve"> </w:t>
      </w:r>
      <w:r w:rsidRPr="005D5A5F">
        <w:rPr>
          <w:rFonts w:ascii="Times New Roman" w:eastAsia="Times New Roman" w:hAnsi="Times New Roman" w:cs="Times New Roman"/>
          <w:iCs/>
          <w:color w:val="auto"/>
          <w:sz w:val="24"/>
          <w:szCs w:val="24"/>
          <w:lang w:val="vi-VN" w:eastAsia="vi-VN" w:bidi="vi-VN"/>
        </w:rPr>
        <w:t>cơ</w:t>
      </w:r>
      <w:r w:rsidRPr="005D5A5F">
        <w:rPr>
          <w:rFonts w:ascii="Times New Roman" w:eastAsia="Times New Roman" w:hAnsi="Times New Roman" w:cs="Times New Roman"/>
          <w:color w:val="auto"/>
          <w:sz w:val="24"/>
          <w:szCs w:val="24"/>
          <w:lang w:val="vi-VN" w:eastAsia="vi-VN" w:bidi="vi-VN"/>
        </w:rPr>
        <w:t xml:space="preserve"> bản khác nhau, đó là (2</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 xml:space="preserve">rắn, lỏng, khí. </w:t>
      </w:r>
    </w:p>
    <w:p w14:paraId="66665631" w14:textId="77777777" w:rsidR="00A23A9B" w:rsidRPr="005D5A5F" w:rsidRDefault="00A23A9B" w:rsidP="00A23A9B">
      <w:pPr>
        <w:widowControl w:val="0"/>
        <w:tabs>
          <w:tab w:val="left" w:pos="284"/>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b</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Mỗi chất có một số (3</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tính chất</w:t>
      </w:r>
      <w:r w:rsidRPr="005D5A5F">
        <w:rPr>
          <w:rFonts w:ascii="Times New Roman" w:eastAsia="Times New Roman" w:hAnsi="Times New Roman" w:cs="Times New Roman"/>
          <w:color w:val="auto"/>
          <w:sz w:val="24"/>
          <w:szCs w:val="24"/>
          <w:lang w:val="vi-VN"/>
        </w:rPr>
        <w:t xml:space="preserve"> </w:t>
      </w:r>
      <w:r w:rsidRPr="005D5A5F">
        <w:rPr>
          <w:rFonts w:ascii="Times New Roman" w:eastAsia="Times New Roman" w:hAnsi="Times New Roman" w:cs="Times New Roman"/>
          <w:color w:val="auto"/>
          <w:sz w:val="24"/>
          <w:szCs w:val="24"/>
          <w:lang w:val="vi-VN" w:eastAsia="vi-VN" w:bidi="vi-VN"/>
        </w:rPr>
        <w:t xml:space="preserve">khác nhau khi tổn tại ở các thề khác nhau. </w:t>
      </w:r>
    </w:p>
    <w:p w14:paraId="7F0577CE" w14:textId="77777777" w:rsidR="00A23A9B" w:rsidRPr="005D5A5F" w:rsidRDefault="00A23A9B" w:rsidP="00A23A9B">
      <w:pPr>
        <w:widowControl w:val="0"/>
        <w:tabs>
          <w:tab w:val="left" w:pos="284"/>
          <w:tab w:val="left" w:pos="1566"/>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Mọi vật thể đểu do (4</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chất</w:t>
      </w:r>
      <w:r w:rsidRPr="005D5A5F">
        <w:rPr>
          <w:rFonts w:ascii="Times New Roman" w:eastAsia="Times New Roman" w:hAnsi="Times New Roman" w:cs="Times New Roman"/>
          <w:color w:val="auto"/>
          <w:sz w:val="24"/>
          <w:szCs w:val="24"/>
          <w:lang w:val="vi-VN" w:eastAsia="vi-VN" w:bidi="vi-VN"/>
        </w:rPr>
        <w:t xml:space="preserve"> tạo nên.</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thể có sẵn trong (5</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tự nhiên/ thiên nhiên</w:t>
      </w:r>
      <w:r w:rsidRPr="005D5A5F">
        <w:rPr>
          <w:rFonts w:ascii="Times New Roman" w:eastAsia="Times New Roman" w:hAnsi="Times New Roman" w:cs="Times New Roman"/>
          <w:color w:val="auto"/>
          <w:sz w:val="24"/>
          <w:szCs w:val="24"/>
          <w:lang w:val="vi-VN" w:eastAsia="vi-VN" w:bidi="vi-VN"/>
        </w:rPr>
        <w:t xml:space="preserve"> được gọi là vật thể tự nhiên; Vật thê’ do con người tạo ra được gọi là (6</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 xml:space="preserve">vật thể nhân tạo. </w:t>
      </w:r>
    </w:p>
    <w:p w14:paraId="0FD20A28" w14:textId="77777777" w:rsidR="00A23A9B" w:rsidRPr="005D5A5F" w:rsidRDefault="00A23A9B" w:rsidP="00A23A9B">
      <w:pPr>
        <w:widowControl w:val="0"/>
        <w:tabs>
          <w:tab w:val="left" w:pos="284"/>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d</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Vật hữu sinh là vật có các dấu hiệu của (7</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sự sống</w:t>
      </w:r>
      <w:r w:rsidRPr="005D5A5F">
        <w:rPr>
          <w:rFonts w:ascii="Times New Roman" w:eastAsia="Times New Roman" w:hAnsi="Times New Roman" w:cs="Times New Roman"/>
          <w:color w:val="auto"/>
          <w:sz w:val="24"/>
          <w:szCs w:val="24"/>
          <w:lang w:val="vi-VN" w:eastAsia="vi-VN" w:bidi="vi-VN"/>
        </w:rPr>
        <w:t xml:space="preserve"> mà vật vô sinh (8</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 xml:space="preserve">không có. </w:t>
      </w:r>
    </w:p>
    <w:p w14:paraId="07DC5ECD" w14:textId="77777777" w:rsidR="00A23A9B" w:rsidRPr="005D5A5F" w:rsidRDefault="00A23A9B" w:rsidP="00A23A9B">
      <w:pPr>
        <w:widowControl w:val="0"/>
        <w:tabs>
          <w:tab w:val="left" w:pos="284"/>
          <w:tab w:val="left" w:pos="1566"/>
        </w:tabs>
        <w:spacing w:after="40"/>
        <w:rPr>
          <w:rFonts w:ascii="Times New Roman" w:eastAsia="Times New Roman" w:hAnsi="Times New Roman" w:cs="Times New Roman"/>
          <w:color w:val="auto"/>
          <w:sz w:val="24"/>
          <w:szCs w:val="24"/>
          <w:lang w:val="vi-VN"/>
        </w:rPr>
      </w:pPr>
      <w:r w:rsidRPr="005D5A5F">
        <w:rPr>
          <w:rFonts w:ascii="Times New Roman" w:eastAsia="Times New Roman" w:hAnsi="Times New Roman" w:cs="Times New Roman"/>
          <w:color w:val="auto"/>
          <w:sz w:val="24"/>
          <w:szCs w:val="24"/>
          <w:lang w:val="vi-VN" w:eastAsia="vi-VN" w:bidi="vi-VN"/>
        </w:rPr>
        <w:t>e</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Chất có các tính chất (9</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vật lí</w:t>
      </w:r>
      <w:r w:rsidRPr="005D5A5F">
        <w:rPr>
          <w:rFonts w:ascii="Times New Roman" w:eastAsia="Times New Roman" w:hAnsi="Times New Roman" w:cs="Times New Roman"/>
          <w:color w:val="auto"/>
          <w:sz w:val="24"/>
          <w:szCs w:val="24"/>
          <w:lang w:val="vi-VN" w:eastAsia="vi-VN" w:bidi="vi-VN"/>
        </w:rPr>
        <w:t xml:space="preserve"> như hình dạng, kích thước, màu sắc, khối lượng riêng, nhiệt độ sôi, nhiệt độ nóng chảy, tính cứng, độ dẻo. </w:t>
      </w:r>
    </w:p>
    <w:p w14:paraId="2C2D8FC7" w14:textId="77777777" w:rsidR="00A23A9B" w:rsidRPr="005D5A5F" w:rsidRDefault="00A23A9B" w:rsidP="00A23A9B">
      <w:pPr>
        <w:widowControl w:val="0"/>
        <w:tabs>
          <w:tab w:val="left" w:pos="284"/>
        </w:tabs>
        <w:spacing w:after="40"/>
        <w:rPr>
          <w:rFonts w:ascii="Times New Roman" w:eastAsia="Times New Roman" w:hAnsi="Times New Roman" w:cs="Times New Roman"/>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f</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Muốn xác định tính chất (10</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u w:val="single"/>
          <w:lang w:val="vi-VN"/>
        </w:rPr>
        <w:t>vật lí</w:t>
      </w:r>
      <w:r w:rsidRPr="005D5A5F">
        <w:rPr>
          <w:rFonts w:ascii="Times New Roman" w:eastAsia="Times New Roman" w:hAnsi="Times New Roman" w:cs="Times New Roman"/>
          <w:color w:val="auto"/>
          <w:sz w:val="24"/>
          <w:szCs w:val="24"/>
          <w:lang w:val="vi-VN" w:eastAsia="vi-VN" w:bidi="vi-VN"/>
        </w:rPr>
        <w:t xml:space="preserve"> ta phải sử dụng các phép đo. </w:t>
      </w:r>
    </w:p>
    <w:p w14:paraId="1D425389" w14:textId="77777777" w:rsidR="005D5A5F" w:rsidRPr="005D5A5F" w:rsidRDefault="005D5A5F" w:rsidP="005D5A5F">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6AF18CB3" w14:textId="77777777" w:rsidR="00A23A9B" w:rsidRPr="005D5A5F" w:rsidRDefault="00A23A9B" w:rsidP="00A23A9B">
      <w:pPr>
        <w:widowControl w:val="0"/>
        <w:tabs>
          <w:tab w:val="left" w:pos="284"/>
        </w:tabs>
        <w:spacing w:after="40"/>
        <w:jc w:val="both"/>
        <w:rPr>
          <w:rFonts w:ascii="Times New Roman" w:eastAsia="Times New Roman" w:hAnsi="Times New Roman" w:cs="Times New Roman"/>
          <w:color w:val="auto"/>
          <w:sz w:val="24"/>
          <w:szCs w:val="24"/>
          <w:lang w:val="vi-VN"/>
        </w:rPr>
      </w:pPr>
    </w:p>
    <w:p w14:paraId="4FAF8CD6"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9</w:t>
      </w:r>
      <w:r w:rsidRPr="005D5A5F">
        <w:rPr>
          <w:rFonts w:ascii="Times New Roman" w:eastAsia="Times New Roman" w:hAnsi="Times New Roman" w:cs="Times New Roman"/>
          <w:color w:val="auto"/>
          <w:sz w:val="24"/>
          <w:szCs w:val="24"/>
          <w:lang w:val="vi-VN" w:eastAsia="en-US" w:bidi="en-US"/>
        </w:rPr>
        <w:t>. Chất có ở khắp nơi.</w:t>
      </w:r>
      <w:r w:rsidRPr="005D5A5F">
        <w:rPr>
          <w:rFonts w:ascii="Times New Roman" w:eastAsia="Times New Roman" w:hAnsi="Times New Roman" w:cs="Times New Roman"/>
          <w:bCs/>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en-US" w:bidi="en-US"/>
        </w:rPr>
        <w:t>Ở đâu có vật thể, ở đó có chất.</w:t>
      </w:r>
      <w:r w:rsidRPr="005D5A5F">
        <w:rPr>
          <w:rFonts w:ascii="Times New Roman" w:eastAsia="Times New Roman" w:hAnsi="Times New Roman" w:cs="Times New Roman"/>
          <w:bCs/>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en-US" w:bidi="en-US"/>
        </w:rPr>
        <w:t xml:space="preserve">Em hãy nghiên cứu các vật thể sau và cho biết chất chính tạo nên các vật thể đó. </w:t>
      </w:r>
    </w:p>
    <w:tbl>
      <w:tblPr>
        <w:tblStyle w:val="trongbang11"/>
        <w:tblW w:w="0" w:type="auto"/>
        <w:jc w:val="center"/>
        <w:tblLook w:val="04A0" w:firstRow="1" w:lastRow="0" w:firstColumn="1" w:lastColumn="0" w:noHBand="0" w:noVBand="1"/>
      </w:tblPr>
      <w:tblGrid>
        <w:gridCol w:w="704"/>
        <w:gridCol w:w="3304"/>
        <w:gridCol w:w="3304"/>
      </w:tblGrid>
      <w:tr w:rsidR="00A23A9B" w:rsidRPr="005D5A5F" w14:paraId="08C0F480" w14:textId="77777777" w:rsidTr="00A23A9B">
        <w:trPr>
          <w:jc w:val="center"/>
        </w:trPr>
        <w:tc>
          <w:tcPr>
            <w:tcW w:w="704" w:type="dxa"/>
            <w:shd w:val="clear" w:color="auto" w:fill="E5B8B7" w:themeFill="accent2" w:themeFillTint="66"/>
          </w:tcPr>
          <w:p w14:paraId="1CBAD778"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STT</w:t>
            </w:r>
          </w:p>
        </w:tc>
        <w:tc>
          <w:tcPr>
            <w:tcW w:w="3304" w:type="dxa"/>
            <w:shd w:val="clear" w:color="auto" w:fill="E5B8B7" w:themeFill="accent2" w:themeFillTint="66"/>
          </w:tcPr>
          <w:p w14:paraId="46E8D562"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Vật</w:t>
            </w:r>
            <w:r w:rsidRPr="005D5A5F">
              <w:rPr>
                <w:rFonts w:ascii="Times New Roman" w:hAnsi="Times New Roman" w:cs="Times New Roman"/>
                <w:sz w:val="24"/>
                <w:szCs w:val="24"/>
              </w:rPr>
              <w:t xml:space="preserve"> </w:t>
            </w:r>
            <w:r w:rsidRPr="005D5A5F">
              <w:rPr>
                <w:rFonts w:ascii="Times New Roman" w:hAnsi="Times New Roman" w:cs="Times New Roman"/>
                <w:b/>
                <w:bCs/>
                <w:sz w:val="24"/>
                <w:szCs w:val="24"/>
              </w:rPr>
              <w:t>thể</w:t>
            </w:r>
          </w:p>
        </w:tc>
        <w:tc>
          <w:tcPr>
            <w:tcW w:w="3304" w:type="dxa"/>
            <w:shd w:val="clear" w:color="auto" w:fill="E5B8B7" w:themeFill="accent2" w:themeFillTint="66"/>
          </w:tcPr>
          <w:p w14:paraId="6D4EF2AE"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Chất</w:t>
            </w:r>
          </w:p>
        </w:tc>
      </w:tr>
      <w:tr w:rsidR="00A23A9B" w:rsidRPr="005D5A5F" w14:paraId="295A7B12" w14:textId="77777777" w:rsidTr="00A23A9B">
        <w:trPr>
          <w:jc w:val="center"/>
        </w:trPr>
        <w:tc>
          <w:tcPr>
            <w:tcW w:w="704" w:type="dxa"/>
            <w:vAlign w:val="center"/>
          </w:tcPr>
          <w:p w14:paraId="6D708C91"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1</w:t>
            </w:r>
          </w:p>
        </w:tc>
        <w:tc>
          <w:tcPr>
            <w:tcW w:w="3304" w:type="dxa"/>
          </w:tcPr>
          <w:p w14:paraId="11CD8E1D"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Tủ quần áo</w:t>
            </w:r>
            <w:r w:rsidRPr="005D5A5F">
              <w:rPr>
                <w:rFonts w:ascii="Times New Roman" w:hAnsi="Times New Roman" w:cs="Times New Roman"/>
                <w:bCs/>
                <w:sz w:val="24"/>
                <w:szCs w:val="24"/>
              </w:rPr>
              <w:t xml:space="preserve"> </w:t>
            </w:r>
            <w:r w:rsidRPr="005D5A5F">
              <w:rPr>
                <w:rFonts w:ascii="Times New Roman" w:hAnsi="Times New Roman" w:cs="Times New Roman"/>
                <w:noProof/>
                <w:sz w:val="24"/>
                <w:szCs w:val="24"/>
              </w:rPr>
              <w:drawing>
                <wp:inline distT="0" distB="0" distL="0" distR="0" wp14:anchorId="0F6F8D5E" wp14:editId="458F00D3">
                  <wp:extent cx="916484" cy="907576"/>
                  <wp:effectExtent l="0" t="0" r="0" b="0"/>
                  <wp:docPr id="364" name="Picture 364" descr="A wooden cabinet with dra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ooden cabinet with drawers&#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595" cy="980967"/>
                          </a:xfrm>
                          <a:prstGeom prst="rect">
                            <a:avLst/>
                          </a:prstGeom>
                          <a:noFill/>
                          <a:ln>
                            <a:noFill/>
                          </a:ln>
                        </pic:spPr>
                      </pic:pic>
                    </a:graphicData>
                  </a:graphic>
                </wp:inline>
              </w:drawing>
            </w:r>
          </w:p>
        </w:tc>
        <w:tc>
          <w:tcPr>
            <w:tcW w:w="3304" w:type="dxa"/>
          </w:tcPr>
          <w:p w14:paraId="15D1B6B2"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72B347F5" w14:textId="77777777" w:rsidTr="00A23A9B">
        <w:trPr>
          <w:jc w:val="center"/>
        </w:trPr>
        <w:tc>
          <w:tcPr>
            <w:tcW w:w="704" w:type="dxa"/>
            <w:vAlign w:val="center"/>
          </w:tcPr>
          <w:p w14:paraId="0F30220E"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2</w:t>
            </w:r>
          </w:p>
        </w:tc>
        <w:tc>
          <w:tcPr>
            <w:tcW w:w="3304" w:type="dxa"/>
          </w:tcPr>
          <w:p w14:paraId="4497359F"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Lốp xe ô tô</w:t>
            </w:r>
            <w:r w:rsidRPr="005D5A5F">
              <w:rPr>
                <w:rFonts w:ascii="Times New Roman" w:hAnsi="Times New Roman" w:cs="Times New Roman"/>
                <w:noProof/>
                <w:sz w:val="24"/>
                <w:szCs w:val="24"/>
              </w:rPr>
              <w:drawing>
                <wp:inline distT="0" distB="0" distL="0" distR="0" wp14:anchorId="1A1F88E7" wp14:editId="46D3CF1F">
                  <wp:extent cx="709683" cy="900268"/>
                  <wp:effectExtent l="0" t="0" r="0" b="0"/>
                  <wp:docPr id="32" name="Picture 32" descr="Image result for lốp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ốp x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2098" cy="992129"/>
                          </a:xfrm>
                          <a:prstGeom prst="rect">
                            <a:avLst/>
                          </a:prstGeom>
                          <a:noFill/>
                          <a:ln>
                            <a:noFill/>
                          </a:ln>
                        </pic:spPr>
                      </pic:pic>
                    </a:graphicData>
                  </a:graphic>
                </wp:inline>
              </w:drawing>
            </w:r>
          </w:p>
        </w:tc>
        <w:tc>
          <w:tcPr>
            <w:tcW w:w="3304" w:type="dxa"/>
          </w:tcPr>
          <w:p w14:paraId="77F0F9FD"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0EE4B5A7" w14:textId="77777777" w:rsidTr="00A23A9B">
        <w:trPr>
          <w:jc w:val="center"/>
        </w:trPr>
        <w:tc>
          <w:tcPr>
            <w:tcW w:w="704" w:type="dxa"/>
            <w:vAlign w:val="center"/>
          </w:tcPr>
          <w:p w14:paraId="62DC7551"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3</w:t>
            </w:r>
          </w:p>
        </w:tc>
        <w:tc>
          <w:tcPr>
            <w:tcW w:w="3304" w:type="dxa"/>
          </w:tcPr>
          <w:p w14:paraId="3E8D933F"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 xml:space="preserve">Móc treo </w:t>
            </w:r>
            <w:r w:rsidRPr="005D5A5F">
              <w:rPr>
                <w:rFonts w:ascii="Times New Roman" w:hAnsi="Times New Roman" w:cs="Times New Roman"/>
                <w:noProof/>
                <w:sz w:val="24"/>
                <w:szCs w:val="24"/>
              </w:rPr>
              <w:drawing>
                <wp:inline distT="0" distB="0" distL="0" distR="0" wp14:anchorId="46BDC3DC" wp14:editId="790FA277">
                  <wp:extent cx="1139588" cy="1139588"/>
                  <wp:effectExtent l="0" t="0" r="0" b="0"/>
                  <wp:docPr id="33" name="Picture 33"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syring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8302" cy="1208302"/>
                          </a:xfrm>
                          <a:prstGeom prst="rect">
                            <a:avLst/>
                          </a:prstGeom>
                          <a:noFill/>
                          <a:ln>
                            <a:noFill/>
                          </a:ln>
                        </pic:spPr>
                      </pic:pic>
                    </a:graphicData>
                  </a:graphic>
                </wp:inline>
              </w:drawing>
            </w:r>
          </w:p>
        </w:tc>
        <w:tc>
          <w:tcPr>
            <w:tcW w:w="3304" w:type="dxa"/>
          </w:tcPr>
          <w:p w14:paraId="5856A42A"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2644A802" w14:textId="77777777" w:rsidTr="00A23A9B">
        <w:trPr>
          <w:jc w:val="center"/>
        </w:trPr>
        <w:tc>
          <w:tcPr>
            <w:tcW w:w="704" w:type="dxa"/>
            <w:vAlign w:val="center"/>
          </w:tcPr>
          <w:p w14:paraId="77198BB3"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lastRenderedPageBreak/>
              <w:t>4</w:t>
            </w:r>
          </w:p>
        </w:tc>
        <w:tc>
          <w:tcPr>
            <w:tcW w:w="3304" w:type="dxa"/>
          </w:tcPr>
          <w:p w14:paraId="2A114F89"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Dây điện</w:t>
            </w:r>
            <w:r w:rsidRPr="005D5A5F">
              <w:rPr>
                <w:rFonts w:ascii="Times New Roman" w:hAnsi="Times New Roman" w:cs="Times New Roman"/>
                <w:bCs/>
                <w:sz w:val="24"/>
                <w:szCs w:val="24"/>
              </w:rPr>
              <w:t xml:space="preserve"> </w:t>
            </w:r>
            <w:r w:rsidRPr="005D5A5F">
              <w:rPr>
                <w:rFonts w:ascii="Times New Roman" w:hAnsi="Times New Roman" w:cs="Times New Roman"/>
                <w:noProof/>
                <w:sz w:val="24"/>
                <w:szCs w:val="24"/>
              </w:rPr>
              <w:drawing>
                <wp:inline distT="0" distB="0" distL="0" distR="0" wp14:anchorId="67D89D5F" wp14:editId="7C1A464F">
                  <wp:extent cx="932824" cy="982639"/>
                  <wp:effectExtent l="0" t="0" r="0" b="0"/>
                  <wp:docPr id="34" name="Picture 34"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oo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532" cy="1043429"/>
                          </a:xfrm>
                          <a:prstGeom prst="rect">
                            <a:avLst/>
                          </a:prstGeom>
                          <a:noFill/>
                          <a:ln>
                            <a:noFill/>
                          </a:ln>
                        </pic:spPr>
                      </pic:pic>
                    </a:graphicData>
                  </a:graphic>
                </wp:inline>
              </w:drawing>
            </w:r>
          </w:p>
        </w:tc>
        <w:tc>
          <w:tcPr>
            <w:tcW w:w="3304" w:type="dxa"/>
          </w:tcPr>
          <w:p w14:paraId="7524F7D5"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170EDDD6" w14:textId="77777777" w:rsidTr="00A23A9B">
        <w:trPr>
          <w:jc w:val="center"/>
        </w:trPr>
        <w:tc>
          <w:tcPr>
            <w:tcW w:w="704" w:type="dxa"/>
            <w:vAlign w:val="center"/>
          </w:tcPr>
          <w:p w14:paraId="32EE117F"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5</w:t>
            </w:r>
          </w:p>
        </w:tc>
        <w:tc>
          <w:tcPr>
            <w:tcW w:w="3304" w:type="dxa"/>
          </w:tcPr>
          <w:p w14:paraId="7221F486"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 xml:space="preserve">Đồ gia dụng </w:t>
            </w:r>
            <w:r w:rsidRPr="005D5A5F">
              <w:rPr>
                <w:rFonts w:ascii="Times New Roman" w:hAnsi="Times New Roman" w:cs="Times New Roman"/>
                <w:noProof/>
                <w:sz w:val="24"/>
                <w:szCs w:val="24"/>
              </w:rPr>
              <w:drawing>
                <wp:inline distT="0" distB="0" distL="0" distR="0" wp14:anchorId="17084E1F" wp14:editId="34A9B3D5">
                  <wp:extent cx="1425005" cy="750627"/>
                  <wp:effectExtent l="0" t="0" r="0" b="0"/>
                  <wp:docPr id="35" name="Picture 35" descr="Image result for chất dẻ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hất dẻ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880" cy="833261"/>
                          </a:xfrm>
                          <a:prstGeom prst="rect">
                            <a:avLst/>
                          </a:prstGeom>
                          <a:noFill/>
                          <a:ln>
                            <a:noFill/>
                          </a:ln>
                        </pic:spPr>
                      </pic:pic>
                    </a:graphicData>
                  </a:graphic>
                </wp:inline>
              </w:drawing>
            </w:r>
          </w:p>
        </w:tc>
        <w:tc>
          <w:tcPr>
            <w:tcW w:w="3304" w:type="dxa"/>
          </w:tcPr>
          <w:p w14:paraId="1BAEAC26"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4C377F81" w14:textId="77777777" w:rsidTr="00A23A9B">
        <w:trPr>
          <w:jc w:val="center"/>
        </w:trPr>
        <w:tc>
          <w:tcPr>
            <w:tcW w:w="704" w:type="dxa"/>
            <w:vAlign w:val="center"/>
          </w:tcPr>
          <w:p w14:paraId="30611EC7"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6</w:t>
            </w:r>
          </w:p>
        </w:tc>
        <w:tc>
          <w:tcPr>
            <w:tcW w:w="3304" w:type="dxa"/>
          </w:tcPr>
          <w:p w14:paraId="18E68F70" w14:textId="77777777" w:rsidR="00A23A9B" w:rsidRPr="005D5A5F" w:rsidRDefault="00A23A9B" w:rsidP="00A23A9B">
            <w:pPr>
              <w:spacing w:after="40"/>
              <w:jc w:val="center"/>
              <w:rPr>
                <w:rFonts w:ascii="Times New Roman" w:hAnsi="Times New Roman" w:cs="Times New Roman"/>
                <w:noProof/>
                <w:sz w:val="24"/>
                <w:szCs w:val="24"/>
              </w:rPr>
            </w:pPr>
            <w:r w:rsidRPr="005D5A5F">
              <w:rPr>
                <w:rFonts w:ascii="Times New Roman" w:hAnsi="Times New Roman" w:cs="Times New Roman"/>
                <w:noProof/>
                <w:sz w:val="24"/>
                <w:szCs w:val="24"/>
              </w:rPr>
              <w:t xml:space="preserve">Cốc </w:t>
            </w:r>
            <w:r w:rsidRPr="005D5A5F">
              <w:rPr>
                <w:rFonts w:ascii="Times New Roman" w:hAnsi="Times New Roman" w:cs="Times New Roman"/>
                <w:noProof/>
                <w:sz w:val="24"/>
                <w:szCs w:val="24"/>
              </w:rPr>
              <w:drawing>
                <wp:inline distT="0" distB="0" distL="0" distR="0" wp14:anchorId="6D64D189" wp14:editId="4FC768D5">
                  <wp:extent cx="695325" cy="709981"/>
                  <wp:effectExtent l="0" t="0" r="0" b="0"/>
                  <wp:docPr id="36" name="Picture 36" descr="Image result for thủy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hủy ti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7905" cy="773880"/>
                          </a:xfrm>
                          <a:prstGeom prst="rect">
                            <a:avLst/>
                          </a:prstGeom>
                          <a:noFill/>
                          <a:ln>
                            <a:noFill/>
                          </a:ln>
                        </pic:spPr>
                      </pic:pic>
                    </a:graphicData>
                  </a:graphic>
                </wp:inline>
              </w:drawing>
            </w:r>
          </w:p>
        </w:tc>
        <w:tc>
          <w:tcPr>
            <w:tcW w:w="3304" w:type="dxa"/>
          </w:tcPr>
          <w:p w14:paraId="601978AD"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25D1E802" w14:textId="77777777" w:rsidTr="00A23A9B">
        <w:trPr>
          <w:jc w:val="center"/>
        </w:trPr>
        <w:tc>
          <w:tcPr>
            <w:tcW w:w="704" w:type="dxa"/>
            <w:vAlign w:val="center"/>
          </w:tcPr>
          <w:p w14:paraId="08235EF8"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7</w:t>
            </w:r>
          </w:p>
        </w:tc>
        <w:tc>
          <w:tcPr>
            <w:tcW w:w="3304" w:type="dxa"/>
          </w:tcPr>
          <w:p w14:paraId="4FFF012C" w14:textId="77777777" w:rsidR="00A23A9B" w:rsidRPr="005D5A5F" w:rsidRDefault="00A23A9B" w:rsidP="00A23A9B">
            <w:pPr>
              <w:spacing w:after="40"/>
              <w:jc w:val="center"/>
              <w:rPr>
                <w:rFonts w:ascii="Times New Roman" w:hAnsi="Times New Roman" w:cs="Times New Roman"/>
                <w:noProof/>
                <w:sz w:val="24"/>
                <w:szCs w:val="24"/>
              </w:rPr>
            </w:pPr>
            <w:r w:rsidRPr="005D5A5F">
              <w:rPr>
                <w:rFonts w:ascii="Times New Roman" w:hAnsi="Times New Roman" w:cs="Times New Roman"/>
                <w:noProof/>
                <w:sz w:val="24"/>
                <w:szCs w:val="24"/>
              </w:rPr>
              <w:t>Bút chì</w:t>
            </w:r>
            <w:r w:rsidRPr="005D5A5F">
              <w:rPr>
                <w:rFonts w:ascii="Times New Roman" w:hAnsi="Times New Roman" w:cs="Times New Roman"/>
                <w:noProof/>
                <w:sz w:val="24"/>
                <w:szCs w:val="24"/>
              </w:rPr>
              <w:drawing>
                <wp:inline distT="0" distB="0" distL="0" distR="0" wp14:anchorId="300D9B28" wp14:editId="150616F7">
                  <wp:extent cx="692150" cy="723298"/>
                  <wp:effectExtent l="0" t="0" r="0" b="0"/>
                  <wp:docPr id="37" name="Picture 37" descr="Image result for bút chì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bút chì đ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242" cy="775644"/>
                          </a:xfrm>
                          <a:prstGeom prst="rect">
                            <a:avLst/>
                          </a:prstGeom>
                          <a:noFill/>
                          <a:ln>
                            <a:noFill/>
                          </a:ln>
                        </pic:spPr>
                      </pic:pic>
                    </a:graphicData>
                  </a:graphic>
                </wp:inline>
              </w:drawing>
            </w:r>
          </w:p>
        </w:tc>
        <w:tc>
          <w:tcPr>
            <w:tcW w:w="3304" w:type="dxa"/>
          </w:tcPr>
          <w:p w14:paraId="04DCCDDA" w14:textId="77777777" w:rsidR="00A23A9B" w:rsidRPr="005D5A5F" w:rsidRDefault="00A23A9B" w:rsidP="00A23A9B">
            <w:pPr>
              <w:spacing w:after="40"/>
              <w:jc w:val="center"/>
              <w:rPr>
                <w:rFonts w:ascii="Times New Roman" w:hAnsi="Times New Roman" w:cs="Times New Roman"/>
                <w:sz w:val="24"/>
                <w:szCs w:val="24"/>
              </w:rPr>
            </w:pPr>
          </w:p>
        </w:tc>
      </w:tr>
    </w:tbl>
    <w:p w14:paraId="00BE56F8" w14:textId="77777777" w:rsidR="00A23A9B" w:rsidRPr="005D5A5F" w:rsidRDefault="00A23A9B" w:rsidP="00A23A9B">
      <w:pPr>
        <w:spacing w:after="40"/>
        <w:rPr>
          <w:rFonts w:ascii="Times New Roman" w:hAnsi="Times New Roman" w:cs="Times New Roman"/>
          <w:color w:val="auto"/>
          <w:sz w:val="24"/>
          <w:szCs w:val="24"/>
        </w:rPr>
      </w:pPr>
    </w:p>
    <w:p w14:paraId="211B0B1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tbl>
      <w:tblPr>
        <w:tblStyle w:val="trongbang11"/>
        <w:tblW w:w="0" w:type="auto"/>
        <w:jc w:val="center"/>
        <w:tblLook w:val="04A0" w:firstRow="1" w:lastRow="0" w:firstColumn="1" w:lastColumn="0" w:noHBand="0" w:noVBand="1"/>
      </w:tblPr>
      <w:tblGrid>
        <w:gridCol w:w="708"/>
        <w:gridCol w:w="3304"/>
        <w:gridCol w:w="3304"/>
      </w:tblGrid>
      <w:tr w:rsidR="00A23A9B" w:rsidRPr="005D5A5F" w14:paraId="67CCF7F7" w14:textId="77777777" w:rsidTr="00A23A9B">
        <w:trPr>
          <w:jc w:val="center"/>
        </w:trPr>
        <w:tc>
          <w:tcPr>
            <w:tcW w:w="708" w:type="dxa"/>
            <w:shd w:val="clear" w:color="auto" w:fill="E5B8B7" w:themeFill="accent2" w:themeFillTint="66"/>
          </w:tcPr>
          <w:p w14:paraId="25851E2A"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STT</w:t>
            </w:r>
          </w:p>
        </w:tc>
        <w:tc>
          <w:tcPr>
            <w:tcW w:w="3304" w:type="dxa"/>
            <w:shd w:val="clear" w:color="auto" w:fill="E5B8B7" w:themeFill="accent2" w:themeFillTint="66"/>
          </w:tcPr>
          <w:p w14:paraId="7EE3080F"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Vật</w:t>
            </w:r>
            <w:r w:rsidRPr="005D5A5F">
              <w:rPr>
                <w:rFonts w:ascii="Times New Roman" w:hAnsi="Times New Roman" w:cs="Times New Roman"/>
                <w:sz w:val="24"/>
                <w:szCs w:val="24"/>
              </w:rPr>
              <w:t xml:space="preserve"> </w:t>
            </w:r>
            <w:r w:rsidRPr="005D5A5F">
              <w:rPr>
                <w:rFonts w:ascii="Times New Roman" w:hAnsi="Times New Roman" w:cs="Times New Roman"/>
                <w:b/>
                <w:bCs/>
                <w:sz w:val="24"/>
                <w:szCs w:val="24"/>
              </w:rPr>
              <w:t>thể</w:t>
            </w:r>
          </w:p>
        </w:tc>
        <w:tc>
          <w:tcPr>
            <w:tcW w:w="3304" w:type="dxa"/>
            <w:shd w:val="clear" w:color="auto" w:fill="E5B8B7" w:themeFill="accent2" w:themeFillTint="66"/>
          </w:tcPr>
          <w:p w14:paraId="66B924FD"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Chất</w:t>
            </w:r>
          </w:p>
        </w:tc>
      </w:tr>
      <w:tr w:rsidR="00A23A9B" w:rsidRPr="005D5A5F" w14:paraId="4388731E" w14:textId="77777777" w:rsidTr="00A23A9B">
        <w:trPr>
          <w:jc w:val="center"/>
        </w:trPr>
        <w:tc>
          <w:tcPr>
            <w:tcW w:w="708" w:type="dxa"/>
            <w:vAlign w:val="center"/>
          </w:tcPr>
          <w:p w14:paraId="3D51BAD0"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1</w:t>
            </w:r>
          </w:p>
        </w:tc>
        <w:tc>
          <w:tcPr>
            <w:tcW w:w="3304" w:type="dxa"/>
            <w:vAlign w:val="center"/>
          </w:tcPr>
          <w:p w14:paraId="03788F9D"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Tủ quần áo</w:t>
            </w:r>
          </w:p>
        </w:tc>
        <w:tc>
          <w:tcPr>
            <w:tcW w:w="3304" w:type="dxa"/>
            <w:vAlign w:val="center"/>
          </w:tcPr>
          <w:p w14:paraId="432A298A"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Cellulose</w:t>
            </w:r>
          </w:p>
        </w:tc>
      </w:tr>
      <w:tr w:rsidR="00A23A9B" w:rsidRPr="005D5A5F" w14:paraId="39B2713E" w14:textId="77777777" w:rsidTr="00A23A9B">
        <w:trPr>
          <w:jc w:val="center"/>
        </w:trPr>
        <w:tc>
          <w:tcPr>
            <w:tcW w:w="708" w:type="dxa"/>
            <w:vAlign w:val="center"/>
          </w:tcPr>
          <w:p w14:paraId="64B51386"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2</w:t>
            </w:r>
          </w:p>
        </w:tc>
        <w:tc>
          <w:tcPr>
            <w:tcW w:w="3304" w:type="dxa"/>
            <w:vAlign w:val="center"/>
          </w:tcPr>
          <w:p w14:paraId="11BADC6A"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Lốp xe ô tô</w:t>
            </w:r>
          </w:p>
        </w:tc>
        <w:tc>
          <w:tcPr>
            <w:tcW w:w="3304" w:type="dxa"/>
            <w:vAlign w:val="center"/>
          </w:tcPr>
          <w:p w14:paraId="48A69517"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Cao su</w:t>
            </w:r>
          </w:p>
        </w:tc>
      </w:tr>
      <w:tr w:rsidR="00A23A9B" w:rsidRPr="005D5A5F" w14:paraId="5A1C0071" w14:textId="77777777" w:rsidTr="00A23A9B">
        <w:trPr>
          <w:jc w:val="center"/>
        </w:trPr>
        <w:tc>
          <w:tcPr>
            <w:tcW w:w="708" w:type="dxa"/>
            <w:vAlign w:val="center"/>
          </w:tcPr>
          <w:p w14:paraId="0DAF21DB"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3</w:t>
            </w:r>
          </w:p>
        </w:tc>
        <w:tc>
          <w:tcPr>
            <w:tcW w:w="3304" w:type="dxa"/>
            <w:vAlign w:val="center"/>
          </w:tcPr>
          <w:p w14:paraId="12B2893B"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Móc treo</w:t>
            </w:r>
          </w:p>
        </w:tc>
        <w:tc>
          <w:tcPr>
            <w:tcW w:w="3304" w:type="dxa"/>
            <w:vAlign w:val="center"/>
          </w:tcPr>
          <w:p w14:paraId="66475886"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Nhôm (Alluminium</w:t>
            </w:r>
            <w:r w:rsidRPr="005D5A5F">
              <w:rPr>
                <w:rFonts w:ascii="Times New Roman" w:hAnsi="Times New Roman" w:cs="Times New Roman"/>
                <w:bCs/>
                <w:sz w:val="24"/>
                <w:szCs w:val="24"/>
              </w:rPr>
              <w:t>)</w:t>
            </w:r>
          </w:p>
        </w:tc>
      </w:tr>
      <w:tr w:rsidR="00A23A9B" w:rsidRPr="005D5A5F" w14:paraId="6B60F9D2" w14:textId="77777777" w:rsidTr="00A23A9B">
        <w:trPr>
          <w:jc w:val="center"/>
        </w:trPr>
        <w:tc>
          <w:tcPr>
            <w:tcW w:w="708" w:type="dxa"/>
            <w:vAlign w:val="center"/>
          </w:tcPr>
          <w:p w14:paraId="7F49E13D"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4</w:t>
            </w:r>
          </w:p>
        </w:tc>
        <w:tc>
          <w:tcPr>
            <w:tcW w:w="3304" w:type="dxa"/>
            <w:vAlign w:val="center"/>
          </w:tcPr>
          <w:p w14:paraId="5052DA78"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Dây điện</w:t>
            </w:r>
          </w:p>
        </w:tc>
        <w:tc>
          <w:tcPr>
            <w:tcW w:w="3304" w:type="dxa"/>
            <w:vAlign w:val="center"/>
          </w:tcPr>
          <w:p w14:paraId="15940A6F"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Đồng (Copper</w:t>
            </w:r>
            <w:r w:rsidRPr="005D5A5F">
              <w:rPr>
                <w:rFonts w:ascii="Times New Roman" w:hAnsi="Times New Roman" w:cs="Times New Roman"/>
                <w:bCs/>
                <w:sz w:val="24"/>
                <w:szCs w:val="24"/>
              </w:rPr>
              <w:t xml:space="preserve">) </w:t>
            </w:r>
            <w:r w:rsidRPr="005D5A5F">
              <w:rPr>
                <w:rFonts w:ascii="Times New Roman" w:hAnsi="Times New Roman" w:cs="Times New Roman"/>
                <w:sz w:val="24"/>
                <w:szCs w:val="24"/>
              </w:rPr>
              <w:t>và chất dẻo</w:t>
            </w:r>
          </w:p>
        </w:tc>
      </w:tr>
      <w:tr w:rsidR="00A23A9B" w:rsidRPr="005D5A5F" w14:paraId="078F4FEC" w14:textId="77777777" w:rsidTr="00A23A9B">
        <w:trPr>
          <w:jc w:val="center"/>
        </w:trPr>
        <w:tc>
          <w:tcPr>
            <w:tcW w:w="708" w:type="dxa"/>
            <w:vAlign w:val="center"/>
          </w:tcPr>
          <w:p w14:paraId="025CE1A8"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5</w:t>
            </w:r>
          </w:p>
        </w:tc>
        <w:tc>
          <w:tcPr>
            <w:tcW w:w="3304" w:type="dxa"/>
            <w:vAlign w:val="center"/>
          </w:tcPr>
          <w:p w14:paraId="4049A0F4"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Đồ gia dụng</w:t>
            </w:r>
          </w:p>
        </w:tc>
        <w:tc>
          <w:tcPr>
            <w:tcW w:w="3304" w:type="dxa"/>
            <w:vAlign w:val="center"/>
          </w:tcPr>
          <w:p w14:paraId="63B08FF3"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Chất dẻo</w:t>
            </w:r>
          </w:p>
        </w:tc>
      </w:tr>
      <w:tr w:rsidR="00A23A9B" w:rsidRPr="005D5A5F" w14:paraId="4023D754" w14:textId="77777777" w:rsidTr="00A23A9B">
        <w:trPr>
          <w:jc w:val="center"/>
        </w:trPr>
        <w:tc>
          <w:tcPr>
            <w:tcW w:w="708" w:type="dxa"/>
            <w:vAlign w:val="center"/>
          </w:tcPr>
          <w:p w14:paraId="1FF9C0C4"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6</w:t>
            </w:r>
          </w:p>
        </w:tc>
        <w:tc>
          <w:tcPr>
            <w:tcW w:w="3304" w:type="dxa"/>
            <w:vAlign w:val="center"/>
          </w:tcPr>
          <w:p w14:paraId="4B64E33D" w14:textId="77777777" w:rsidR="00A23A9B" w:rsidRPr="005D5A5F" w:rsidRDefault="00A23A9B" w:rsidP="00A23A9B">
            <w:pPr>
              <w:spacing w:after="40"/>
              <w:jc w:val="center"/>
              <w:rPr>
                <w:rFonts w:ascii="Times New Roman" w:hAnsi="Times New Roman" w:cs="Times New Roman"/>
                <w:noProof/>
                <w:sz w:val="24"/>
                <w:szCs w:val="24"/>
              </w:rPr>
            </w:pPr>
            <w:r w:rsidRPr="005D5A5F">
              <w:rPr>
                <w:rFonts w:ascii="Times New Roman" w:hAnsi="Times New Roman" w:cs="Times New Roman"/>
                <w:noProof/>
                <w:sz w:val="24"/>
                <w:szCs w:val="24"/>
              </w:rPr>
              <w:t>Cốc</w:t>
            </w:r>
          </w:p>
        </w:tc>
        <w:tc>
          <w:tcPr>
            <w:tcW w:w="3304" w:type="dxa"/>
            <w:vAlign w:val="center"/>
          </w:tcPr>
          <w:p w14:paraId="786E724C"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Thủy tinh</w:t>
            </w:r>
          </w:p>
        </w:tc>
      </w:tr>
      <w:tr w:rsidR="00A23A9B" w:rsidRPr="005D5A5F" w14:paraId="57C17DDA" w14:textId="77777777" w:rsidTr="00A23A9B">
        <w:trPr>
          <w:jc w:val="center"/>
        </w:trPr>
        <w:tc>
          <w:tcPr>
            <w:tcW w:w="708" w:type="dxa"/>
            <w:vAlign w:val="center"/>
          </w:tcPr>
          <w:p w14:paraId="3A0885F6"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7</w:t>
            </w:r>
          </w:p>
        </w:tc>
        <w:tc>
          <w:tcPr>
            <w:tcW w:w="3304" w:type="dxa"/>
            <w:vAlign w:val="center"/>
          </w:tcPr>
          <w:p w14:paraId="7407FD0A" w14:textId="77777777" w:rsidR="00A23A9B" w:rsidRPr="005D5A5F" w:rsidRDefault="00A23A9B" w:rsidP="00A23A9B">
            <w:pPr>
              <w:spacing w:after="40"/>
              <w:jc w:val="center"/>
              <w:rPr>
                <w:rFonts w:ascii="Times New Roman" w:hAnsi="Times New Roman" w:cs="Times New Roman"/>
                <w:noProof/>
                <w:sz w:val="24"/>
                <w:szCs w:val="24"/>
              </w:rPr>
            </w:pPr>
            <w:r w:rsidRPr="005D5A5F">
              <w:rPr>
                <w:rFonts w:ascii="Times New Roman" w:hAnsi="Times New Roman" w:cs="Times New Roman"/>
                <w:noProof/>
                <w:sz w:val="24"/>
                <w:szCs w:val="24"/>
              </w:rPr>
              <w:t>Bút chì</w:t>
            </w:r>
          </w:p>
        </w:tc>
        <w:tc>
          <w:tcPr>
            <w:tcW w:w="3304" w:type="dxa"/>
            <w:vAlign w:val="center"/>
          </w:tcPr>
          <w:p w14:paraId="71835E31"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Carbon (than chì</w:t>
            </w:r>
            <w:r w:rsidRPr="005D5A5F">
              <w:rPr>
                <w:rFonts w:ascii="Times New Roman" w:hAnsi="Times New Roman" w:cs="Times New Roman"/>
                <w:bCs/>
                <w:sz w:val="24"/>
                <w:szCs w:val="24"/>
              </w:rPr>
              <w:t xml:space="preserve">) </w:t>
            </w:r>
            <w:r w:rsidRPr="005D5A5F">
              <w:rPr>
                <w:rFonts w:ascii="Times New Roman" w:hAnsi="Times New Roman" w:cs="Times New Roman"/>
                <w:sz w:val="24"/>
                <w:szCs w:val="24"/>
              </w:rPr>
              <w:t>và cellulose</w:t>
            </w:r>
          </w:p>
        </w:tc>
      </w:tr>
    </w:tbl>
    <w:p w14:paraId="3505FE5F"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10</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H</w:t>
      </w:r>
      <w:r w:rsidRPr="005D5A5F">
        <w:rPr>
          <w:rFonts w:ascii="Times New Roman" w:eastAsia="Times New Roman" w:hAnsi="Times New Roman" w:cs="Times New Roman"/>
          <w:color w:val="auto"/>
          <w:sz w:val="24"/>
          <w:szCs w:val="24"/>
          <w:lang w:eastAsia="vi-VN" w:bidi="vi-VN"/>
        </w:rPr>
        <w:t>ã</w:t>
      </w:r>
      <w:r w:rsidRPr="005D5A5F">
        <w:rPr>
          <w:rFonts w:ascii="Times New Roman" w:eastAsia="Times New Roman" w:hAnsi="Times New Roman" w:cs="Times New Roman"/>
          <w:color w:val="auto"/>
          <w:sz w:val="24"/>
          <w:szCs w:val="24"/>
          <w:lang w:val="vi-VN" w:eastAsia="vi-VN" w:bidi="vi-VN"/>
        </w:rPr>
        <w:t>y gọi tên vật thể, tên chất trong các hình ảnh dưới đây:</w:t>
      </w:r>
    </w:p>
    <w:p w14:paraId="41FC44C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noProof/>
          <w:color w:val="auto"/>
          <w:sz w:val="24"/>
          <w:szCs w:val="24"/>
          <w:lang w:eastAsia="en-US" w:bidi="en-US"/>
        </w:rPr>
        <w:lastRenderedPageBreak/>
        <mc:AlternateContent>
          <mc:Choice Requires="wpg">
            <w:drawing>
              <wp:inline distT="0" distB="0" distL="0" distR="0" wp14:anchorId="25ABB582" wp14:editId="475F0369">
                <wp:extent cx="3994785" cy="2946580"/>
                <wp:effectExtent l="0" t="0" r="5715" b="6350"/>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785" cy="2946580"/>
                          <a:chOff x="0" y="0"/>
                          <a:chExt cx="40089" cy="31158"/>
                        </a:xfrm>
                      </wpg:grpSpPr>
                      <pic:pic xmlns:pic="http://schemas.openxmlformats.org/drawingml/2006/picture">
                        <pic:nvPicPr>
                          <pic:cNvPr id="381" name="Shap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28" y="146"/>
                            <a:ext cx="8719" cy="11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Shap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604" y="0"/>
                            <a:ext cx="20485" cy="12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Shap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5069"/>
                            <a:ext cx="12312" cy="13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Shap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604" y="14953"/>
                            <a:ext cx="19922" cy="14510"/>
                          </a:xfrm>
                          <a:prstGeom prst="rect">
                            <a:avLst/>
                          </a:prstGeom>
                          <a:noFill/>
                          <a:extLst>
                            <a:ext uri="{909E8E84-426E-40DD-AFC4-6F175D3DCCD1}">
                              <a14:hiddenFill xmlns:a14="http://schemas.microsoft.com/office/drawing/2010/main">
                                <a:solidFill>
                                  <a:srgbClr val="FFFFFF"/>
                                </a:solidFill>
                              </a14:hiddenFill>
                            </a:ext>
                          </a:extLst>
                        </pic:spPr>
                      </pic:pic>
                      <wps:wsp>
                        <wps:cNvPr id="39" name="Shape 97"/>
                        <wps:cNvSpPr txBox="1">
                          <a:spLocks noChangeArrowheads="1"/>
                        </wps:cNvSpPr>
                        <wps:spPr bwMode="auto">
                          <a:xfrm>
                            <a:off x="4315" y="12289"/>
                            <a:ext cx="5356"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8457" w14:textId="77777777" w:rsidR="00C9650D" w:rsidRPr="00A0482C" w:rsidRDefault="00C9650D" w:rsidP="00A23A9B">
                              <w:pPr>
                                <w:pStyle w:val="Picturecaption0"/>
                                <w:shd w:val="clear" w:color="auto" w:fill="auto"/>
                                <w:rPr>
                                  <w:rFonts w:ascii="Times New Roman" w:hAnsi="Times New Roman" w:cs="Times New Roman"/>
                                  <w:sz w:val="24"/>
                                  <w:szCs w:val="24"/>
                                </w:rPr>
                              </w:pPr>
                              <w:r w:rsidRPr="00A0482C">
                                <w:rPr>
                                  <w:rFonts w:ascii="Times New Roman" w:hAnsi="Times New Roman" w:cs="Times New Roman"/>
                                  <w:color w:val="000000"/>
                                  <w:sz w:val="24"/>
                                  <w:szCs w:val="24"/>
                                  <w:lang w:val="vi-VN" w:eastAsia="vi-VN" w:bidi="vi-VN"/>
                                </w:rPr>
                                <w:t>Hình 1</w:t>
                              </w:r>
                            </w:p>
                          </w:txbxContent>
                        </wps:txbx>
                        <wps:bodyPr rot="0" vert="horz" wrap="square" lIns="0" tIns="0" rIns="0" bIns="0" anchor="t" anchorCtr="0" upright="1">
                          <a:noAutofit/>
                        </wps:bodyPr>
                      </wps:wsp>
                      <wps:wsp>
                        <wps:cNvPr id="40" name="Shape 101"/>
                        <wps:cNvSpPr txBox="1">
                          <a:spLocks noChangeArrowheads="1"/>
                        </wps:cNvSpPr>
                        <wps:spPr bwMode="auto">
                          <a:xfrm>
                            <a:off x="27944" y="12289"/>
                            <a:ext cx="5531"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A16C" w14:textId="77777777" w:rsidR="00C9650D" w:rsidRPr="00A0482C" w:rsidRDefault="00C9650D" w:rsidP="00A23A9B">
                              <w:pPr>
                                <w:pStyle w:val="Picturecaption0"/>
                                <w:shd w:val="clear" w:color="auto" w:fill="auto"/>
                                <w:rPr>
                                  <w:rFonts w:ascii="Times New Roman" w:hAnsi="Times New Roman" w:cs="Times New Roman"/>
                                  <w:sz w:val="24"/>
                                  <w:szCs w:val="24"/>
                                </w:rPr>
                              </w:pPr>
                              <w:r w:rsidRPr="00A0482C">
                                <w:rPr>
                                  <w:rFonts w:ascii="Times New Roman" w:hAnsi="Times New Roman" w:cs="Times New Roman"/>
                                  <w:color w:val="000000"/>
                                  <w:sz w:val="24"/>
                                  <w:szCs w:val="24"/>
                                  <w:lang w:val="vi-VN" w:eastAsia="vi-VN" w:bidi="vi-VN"/>
                                </w:rPr>
                                <w:t>Hình 2</w:t>
                              </w:r>
                            </w:p>
                          </w:txbxContent>
                        </wps:txbx>
                        <wps:bodyPr rot="0" vert="horz" wrap="square" lIns="0" tIns="0" rIns="0" bIns="0" anchor="t" anchorCtr="0" upright="1">
                          <a:noAutofit/>
                        </wps:bodyPr>
                      </wps:wsp>
                      <wps:wsp>
                        <wps:cNvPr id="41" name="Shape 105"/>
                        <wps:cNvSpPr txBox="1">
                          <a:spLocks noChangeArrowheads="1"/>
                        </wps:cNvSpPr>
                        <wps:spPr bwMode="auto">
                          <a:xfrm>
                            <a:off x="4089" y="29418"/>
                            <a:ext cx="5429"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7F55" w14:textId="77777777" w:rsidR="00C9650D" w:rsidRPr="00A0482C" w:rsidRDefault="00C9650D" w:rsidP="00A23A9B">
                              <w:pPr>
                                <w:pStyle w:val="Picturecaption0"/>
                                <w:shd w:val="clear" w:color="auto" w:fill="auto"/>
                                <w:rPr>
                                  <w:rFonts w:ascii="Times New Roman" w:hAnsi="Times New Roman" w:cs="Times New Roman"/>
                                  <w:sz w:val="24"/>
                                  <w:szCs w:val="24"/>
                                </w:rPr>
                              </w:pPr>
                              <w:r w:rsidRPr="00A0482C">
                                <w:rPr>
                                  <w:rFonts w:ascii="Times New Roman" w:hAnsi="Times New Roman" w:cs="Times New Roman"/>
                                  <w:color w:val="000000"/>
                                  <w:sz w:val="24"/>
                                  <w:szCs w:val="24"/>
                                  <w:lang w:val="vi-VN" w:eastAsia="vi-VN" w:bidi="vi-VN"/>
                                </w:rPr>
                                <w:t>Hình 3</w:t>
                              </w:r>
                            </w:p>
                          </w:txbxContent>
                        </wps:txbx>
                        <wps:bodyPr rot="0" vert="horz" wrap="square" lIns="0" tIns="0" rIns="0" bIns="0" anchor="t" anchorCtr="0" upright="1">
                          <a:noAutofit/>
                        </wps:bodyPr>
                      </wps:wsp>
                      <wps:wsp>
                        <wps:cNvPr id="42" name="Shape 109"/>
                        <wps:cNvSpPr txBox="1">
                          <a:spLocks noChangeArrowheads="1"/>
                        </wps:cNvSpPr>
                        <wps:spPr bwMode="auto">
                          <a:xfrm>
                            <a:off x="27944" y="29418"/>
                            <a:ext cx="5531"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AB1D9" w14:textId="77777777" w:rsidR="00C9650D" w:rsidRPr="00A0482C" w:rsidRDefault="00C9650D" w:rsidP="00A23A9B">
                              <w:pPr>
                                <w:pStyle w:val="Picturecaption0"/>
                                <w:shd w:val="clear" w:color="auto" w:fill="auto"/>
                                <w:rPr>
                                  <w:rFonts w:ascii="Times New Roman" w:hAnsi="Times New Roman" w:cs="Times New Roman"/>
                                  <w:sz w:val="24"/>
                                  <w:szCs w:val="24"/>
                                </w:rPr>
                              </w:pPr>
                              <w:r w:rsidRPr="00A0482C">
                                <w:rPr>
                                  <w:rFonts w:ascii="Times New Roman" w:hAnsi="Times New Roman" w:cs="Times New Roman"/>
                                  <w:color w:val="000000"/>
                                  <w:sz w:val="24"/>
                                  <w:szCs w:val="24"/>
                                  <w:lang w:val="vi-VN" w:eastAsia="vi-VN" w:bidi="vi-VN"/>
                                </w:rPr>
                                <w:t>Hình 4</w:t>
                              </w:r>
                            </w:p>
                          </w:txbxContent>
                        </wps:txbx>
                        <wps:bodyPr rot="0" vert="horz" wrap="square" lIns="0" tIns="0" rIns="0" bIns="0" anchor="t" anchorCtr="0" upright="1">
                          <a:noAutofit/>
                        </wps:bodyPr>
                      </wps:wsp>
                    </wpg:wgp>
                  </a:graphicData>
                </a:graphic>
              </wp:inline>
            </w:drawing>
          </mc:Choice>
          <mc:Fallback>
            <w:pict>
              <v:group w14:anchorId="25ABB582" id="Group 380" o:spid="_x0000_s1107" style="width:314.55pt;height:232pt;mso-position-horizontal-relative:char;mso-position-vertical-relative:line" coordsize="40089,3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">
                <v:shape id="Shape 95" o:spid="_x0000_s1108" type="#_x0000_t75" style="position:absolute;left:1828;top:146;width:8719;height:1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">
                  <v:imagedata r:id="rId28" o:title=""/>
                </v:shape>
                <v:shape id="Shape 99" o:spid="_x0000_s1109" type="#_x0000_t75" style="position:absolute;left:19604;width:20485;height:1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">
                  <v:imagedata r:id="rId29" o:title=""/>
                </v:shape>
                <v:shape id="Shape 103" o:spid="_x0000_s1110" type="#_x0000_t75" style="position:absolute;top:15069;width:12312;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">
                  <v:imagedata r:id="rId30" o:title=""/>
                </v:shape>
                <v:shape id="Shape 107" o:spid="_x0000_s1111" type="#_x0000_t75" style="position:absolute;left:19604;top:14953;width:19922;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">
                  <v:imagedata r:id="rId31" o:title=""/>
                </v:shape>
                <v:shapetype id="_x0000_t202" coordsize="21600,21600" o:spt="202" path="m,l,21600r21600,l21600,xe">
                  <v:stroke joinstyle="miter"/>
                  <v:path gradientshapeok="t" o:connecttype="rect"/>
                </v:shapetype>
                <v:shape id="Shape 97" o:spid="_x0000_s1112" type="#_x0000_t202" style="position:absolute;left:4315;top:12289;width:535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00B8457" w14:textId="77777777" w:rsidR="00C9650D" w:rsidRPr="00A0482C" w:rsidRDefault="00C9650D" w:rsidP="00A23A9B">
                        <w:pPr>
                          <w:pStyle w:val="Picturecaption0"/>
                          <w:shd w:val="clear" w:color="auto" w:fill="auto"/>
                          <w:rPr>
                            <w:rFonts w:ascii="Times New Roman" w:hAnsi="Times New Roman" w:cs="Times New Roman"/>
                            <w:sz w:val="24"/>
                            <w:szCs w:val="24"/>
                          </w:rPr>
                        </w:pPr>
                        <w:r w:rsidRPr="00A0482C">
                          <w:rPr>
                            <w:rFonts w:ascii="Times New Roman" w:hAnsi="Times New Roman" w:cs="Times New Roman"/>
                            <w:color w:val="000000"/>
                            <w:sz w:val="24"/>
                            <w:szCs w:val="24"/>
                            <w:lang w:val="vi-VN" w:eastAsia="vi-VN" w:bidi="vi-VN"/>
                          </w:rPr>
                          <w:t>Hình 1</w:t>
                        </w:r>
                      </w:p>
                    </w:txbxContent>
                  </v:textbox>
                </v:shape>
                <v:shape id="Shape 101" o:spid="_x0000_s1113" type="#_x0000_t202" style="position:absolute;left:27944;top:12289;width:5531;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4E0A16C" w14:textId="77777777" w:rsidR="00C9650D" w:rsidRPr="00A0482C" w:rsidRDefault="00C9650D" w:rsidP="00A23A9B">
                        <w:pPr>
                          <w:pStyle w:val="Picturecaption0"/>
                          <w:shd w:val="clear" w:color="auto" w:fill="auto"/>
                          <w:rPr>
                            <w:rFonts w:ascii="Times New Roman" w:hAnsi="Times New Roman" w:cs="Times New Roman"/>
                            <w:sz w:val="24"/>
                            <w:szCs w:val="24"/>
                          </w:rPr>
                        </w:pPr>
                        <w:r w:rsidRPr="00A0482C">
                          <w:rPr>
                            <w:rFonts w:ascii="Times New Roman" w:hAnsi="Times New Roman" w:cs="Times New Roman"/>
                            <w:color w:val="000000"/>
                            <w:sz w:val="24"/>
                            <w:szCs w:val="24"/>
                            <w:lang w:val="vi-VN" w:eastAsia="vi-VN" w:bidi="vi-VN"/>
                          </w:rPr>
                          <w:t>Hình 2</w:t>
                        </w:r>
                      </w:p>
                    </w:txbxContent>
                  </v:textbox>
                </v:shape>
                <v:shape id="Shape 105" o:spid="_x0000_s1114" type="#_x0000_t202" style="position:absolute;left:4089;top:29418;width:5429;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89D7F55" w14:textId="77777777" w:rsidR="00C9650D" w:rsidRPr="00A0482C" w:rsidRDefault="00C9650D" w:rsidP="00A23A9B">
                        <w:pPr>
                          <w:pStyle w:val="Picturecaption0"/>
                          <w:shd w:val="clear" w:color="auto" w:fill="auto"/>
                          <w:rPr>
                            <w:rFonts w:ascii="Times New Roman" w:hAnsi="Times New Roman" w:cs="Times New Roman"/>
                            <w:sz w:val="24"/>
                            <w:szCs w:val="24"/>
                          </w:rPr>
                        </w:pPr>
                        <w:r w:rsidRPr="00A0482C">
                          <w:rPr>
                            <w:rFonts w:ascii="Times New Roman" w:hAnsi="Times New Roman" w:cs="Times New Roman"/>
                            <w:color w:val="000000"/>
                            <w:sz w:val="24"/>
                            <w:szCs w:val="24"/>
                            <w:lang w:val="vi-VN" w:eastAsia="vi-VN" w:bidi="vi-VN"/>
                          </w:rPr>
                          <w:t>Hình 3</w:t>
                        </w:r>
                      </w:p>
                    </w:txbxContent>
                  </v:textbox>
                </v:shape>
                <v:shape id="Shape 109" o:spid="_x0000_s1115" type="#_x0000_t202" style="position:absolute;left:27944;top:29418;width:5531;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D2AB1D9" w14:textId="77777777" w:rsidR="00C9650D" w:rsidRPr="00A0482C" w:rsidRDefault="00C9650D" w:rsidP="00A23A9B">
                        <w:pPr>
                          <w:pStyle w:val="Picturecaption0"/>
                          <w:shd w:val="clear" w:color="auto" w:fill="auto"/>
                          <w:rPr>
                            <w:rFonts w:ascii="Times New Roman" w:hAnsi="Times New Roman" w:cs="Times New Roman"/>
                            <w:sz w:val="24"/>
                            <w:szCs w:val="24"/>
                          </w:rPr>
                        </w:pPr>
                        <w:r w:rsidRPr="00A0482C">
                          <w:rPr>
                            <w:rFonts w:ascii="Times New Roman" w:hAnsi="Times New Roman" w:cs="Times New Roman"/>
                            <w:color w:val="000000"/>
                            <w:sz w:val="24"/>
                            <w:szCs w:val="24"/>
                            <w:lang w:val="vi-VN" w:eastAsia="vi-VN" w:bidi="vi-VN"/>
                          </w:rPr>
                          <w:t>Hình 4</w:t>
                        </w:r>
                      </w:p>
                    </w:txbxContent>
                  </v:textbox>
                </v:shape>
                <w10:anchorlock/>
              </v:group>
            </w:pict>
          </mc:Fallback>
        </mc:AlternateContent>
      </w:r>
    </w:p>
    <w:p w14:paraId="05E6431C"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6DA935F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bCs/>
          <w:color w:val="auto"/>
          <w:sz w:val="24"/>
          <w:szCs w:val="24"/>
          <w:lang w:val="vi-VN" w:eastAsia="vi-VN" w:bidi="vi-VN"/>
        </w:rPr>
        <w:t>Hình</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1:</w:t>
      </w:r>
      <w:r w:rsidRPr="005D5A5F">
        <w:rPr>
          <w:rFonts w:ascii="Times New Roman" w:eastAsia="Times New Roman" w:hAnsi="Times New Roman" w:cs="Times New Roman"/>
          <w:color w:val="auto"/>
          <w:sz w:val="24"/>
          <w:szCs w:val="24"/>
          <w:lang w:val="vi-VN" w:eastAsia="vi-VN" w:bidi="vi-VN"/>
        </w:rPr>
        <w:t xml:space="preserve"> Vật thể là cái vỏ bút bi, chất là nhựa.</w:t>
      </w:r>
      <w:r w:rsidRPr="005D5A5F">
        <w:rPr>
          <w:rFonts w:ascii="Times New Roman" w:eastAsia="Times New Roman" w:hAnsi="Times New Roman" w:cs="Times New Roman"/>
          <w:bCs/>
          <w:color w:val="auto"/>
          <w:sz w:val="24"/>
          <w:szCs w:val="24"/>
          <w:lang w:val="vi-VN" w:eastAsia="vi-VN" w:bidi="vi-VN"/>
        </w:rPr>
        <w:t xml:space="preserve"> </w:t>
      </w:r>
    </w:p>
    <w:p w14:paraId="0F88A97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bCs/>
          <w:color w:val="auto"/>
          <w:sz w:val="24"/>
          <w:szCs w:val="24"/>
          <w:lang w:val="vi-VN" w:eastAsia="vi-VN" w:bidi="vi-VN"/>
        </w:rPr>
        <w:t>Hình</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2:</w:t>
      </w:r>
      <w:r w:rsidRPr="005D5A5F">
        <w:rPr>
          <w:rFonts w:ascii="Times New Roman" w:eastAsia="Times New Roman" w:hAnsi="Times New Roman" w:cs="Times New Roman"/>
          <w:color w:val="auto"/>
          <w:sz w:val="24"/>
          <w:szCs w:val="24"/>
          <w:lang w:val="vi-VN" w:eastAsia="vi-VN" w:bidi="vi-VN"/>
        </w:rPr>
        <w:t xml:space="preserve"> Vật thể là cái cốc, chất là</w:t>
      </w:r>
      <w:r w:rsidRPr="005D5A5F">
        <w:rPr>
          <w:rFonts w:ascii="Times New Roman" w:eastAsia="Times New Roman" w:hAnsi="Times New Roman" w:cs="Times New Roman"/>
          <w:color w:val="auto"/>
          <w:sz w:val="24"/>
          <w:szCs w:val="24"/>
          <w:lang w:eastAsia="vi-VN" w:bidi="vi-VN"/>
        </w:rPr>
        <w:t xml:space="preserve"> </w:t>
      </w:r>
      <w:r w:rsidRPr="005D5A5F">
        <w:rPr>
          <w:rFonts w:ascii="Times New Roman" w:eastAsia="Times New Roman" w:hAnsi="Times New Roman" w:cs="Times New Roman"/>
          <w:color w:val="auto"/>
          <w:sz w:val="24"/>
          <w:szCs w:val="24"/>
          <w:lang w:val="vi-VN" w:eastAsia="vi-VN" w:bidi="vi-VN"/>
        </w:rPr>
        <w:t>thuỷ</w:t>
      </w:r>
      <w:r w:rsidRPr="005D5A5F">
        <w:rPr>
          <w:rFonts w:ascii="Times New Roman" w:eastAsia="Times New Roman" w:hAnsi="Times New Roman" w:cs="Times New Roman"/>
          <w:color w:val="auto"/>
          <w:sz w:val="24"/>
          <w:szCs w:val="24"/>
          <w:lang w:eastAsia="vi-VN" w:bidi="vi-VN"/>
        </w:rPr>
        <w:t xml:space="preserve"> </w:t>
      </w:r>
      <w:r w:rsidRPr="005D5A5F">
        <w:rPr>
          <w:rFonts w:ascii="Times New Roman" w:eastAsia="Times New Roman" w:hAnsi="Times New Roman" w:cs="Times New Roman"/>
          <w:color w:val="auto"/>
          <w:sz w:val="24"/>
          <w:szCs w:val="24"/>
          <w:lang w:val="vi-VN" w:eastAsia="vi-VN" w:bidi="vi-VN"/>
        </w:rPr>
        <w:t>tinh.</w:t>
      </w:r>
      <w:r w:rsidRPr="005D5A5F">
        <w:rPr>
          <w:rFonts w:ascii="Times New Roman" w:eastAsia="Times New Roman" w:hAnsi="Times New Roman" w:cs="Times New Roman"/>
          <w:bCs/>
          <w:color w:val="auto"/>
          <w:sz w:val="24"/>
          <w:szCs w:val="24"/>
          <w:lang w:val="vi-VN" w:eastAsia="vi-VN" w:bidi="vi-VN"/>
        </w:rPr>
        <w:t xml:space="preserve"> </w:t>
      </w:r>
    </w:p>
    <w:p w14:paraId="08DAE90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bCs/>
          <w:color w:val="auto"/>
          <w:sz w:val="24"/>
          <w:szCs w:val="24"/>
          <w:lang w:val="vi-VN" w:eastAsia="vi-VN" w:bidi="vi-VN"/>
        </w:rPr>
        <w:t>Hình</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3:</w:t>
      </w:r>
      <w:r w:rsidRPr="005D5A5F">
        <w:rPr>
          <w:rFonts w:ascii="Times New Roman" w:eastAsia="Times New Roman" w:hAnsi="Times New Roman" w:cs="Times New Roman"/>
          <w:color w:val="auto"/>
          <w:sz w:val="24"/>
          <w:szCs w:val="24"/>
          <w:lang w:val="vi-VN" w:eastAsia="vi-VN" w:bidi="vi-VN"/>
        </w:rPr>
        <w:t xml:space="preserve"> Vật thể là cái lưỡi dao, chất là sắt.</w:t>
      </w:r>
      <w:r w:rsidRPr="005D5A5F">
        <w:rPr>
          <w:rFonts w:ascii="Times New Roman" w:eastAsia="Times New Roman" w:hAnsi="Times New Roman" w:cs="Times New Roman"/>
          <w:bCs/>
          <w:color w:val="auto"/>
          <w:sz w:val="24"/>
          <w:szCs w:val="24"/>
          <w:lang w:val="vi-VN" w:eastAsia="vi-VN" w:bidi="vi-VN"/>
        </w:rPr>
        <w:t xml:space="preserve"> </w:t>
      </w:r>
    </w:p>
    <w:p w14:paraId="512A18A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bCs/>
          <w:color w:val="auto"/>
          <w:sz w:val="24"/>
          <w:szCs w:val="24"/>
          <w:lang w:val="vi-VN" w:eastAsia="vi-VN" w:bidi="vi-VN"/>
        </w:rPr>
        <w:t>Hình</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4:</w:t>
      </w:r>
      <w:r w:rsidRPr="005D5A5F">
        <w:rPr>
          <w:rFonts w:ascii="Times New Roman" w:eastAsia="Times New Roman" w:hAnsi="Times New Roman" w:cs="Times New Roman"/>
          <w:color w:val="auto"/>
          <w:sz w:val="24"/>
          <w:szCs w:val="24"/>
          <w:lang w:val="vi-VN" w:eastAsia="vi-VN" w:bidi="vi-VN"/>
        </w:rPr>
        <w:t xml:space="preserve"> Vật thể là cái lốp xe, chất là cao su.</w:t>
      </w:r>
      <w:r w:rsidRPr="005D5A5F">
        <w:rPr>
          <w:rFonts w:ascii="Times New Roman" w:eastAsia="Times New Roman" w:hAnsi="Times New Roman" w:cs="Times New Roman"/>
          <w:bCs/>
          <w:color w:val="auto"/>
          <w:sz w:val="24"/>
          <w:szCs w:val="24"/>
          <w:lang w:val="vi-VN" w:eastAsia="vi-VN" w:bidi="vi-VN"/>
        </w:rPr>
        <w:t xml:space="preserve"> </w:t>
      </w:r>
    </w:p>
    <w:p w14:paraId="57012645" w14:textId="77777777" w:rsidR="00A23A9B" w:rsidRPr="005D5A5F" w:rsidRDefault="00A23A9B" w:rsidP="00A23A9B">
      <w:pPr>
        <w:spacing w:after="40"/>
        <w:rPr>
          <w:rFonts w:ascii="Times New Roman" w:hAnsi="Times New Roman" w:cs="Times New Roman"/>
          <w:color w:val="auto"/>
          <w:sz w:val="24"/>
          <w:szCs w:val="24"/>
          <w:lang w:val="fr-FR"/>
        </w:rPr>
      </w:pPr>
    </w:p>
    <w:p w14:paraId="62261036" w14:textId="77777777" w:rsidR="00A23A9B" w:rsidRPr="005D5A5F" w:rsidRDefault="00A23A9B" w:rsidP="00A23A9B">
      <w:pPr>
        <w:spacing w:after="40"/>
        <w:jc w:val="both"/>
        <w:rPr>
          <w:rFonts w:ascii="Times New Roman" w:hAnsi="Times New Roman" w:cs="Times New Roman"/>
          <w:color w:val="auto"/>
          <w:sz w:val="24"/>
          <w:szCs w:val="24"/>
          <w:lang w:val="fr-FR"/>
        </w:rPr>
      </w:pPr>
      <w:r w:rsidRPr="005D5A5F">
        <w:rPr>
          <w:rFonts w:ascii="Times New Roman" w:hAnsi="Times New Roman" w:cs="Times New Roman"/>
          <w:b/>
          <w:color w:val="auto"/>
          <w:sz w:val="24"/>
          <w:szCs w:val="24"/>
          <w:lang w:val="fr-FR"/>
        </w:rPr>
        <w:t>Câu</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color w:val="auto"/>
          <w:sz w:val="24"/>
          <w:szCs w:val="24"/>
          <w:lang w:val="fr-FR"/>
        </w:rPr>
        <w:t>11</w:t>
      </w:r>
      <w:r w:rsidRPr="005D5A5F">
        <w:rPr>
          <w:rFonts w:ascii="Times New Roman" w:hAnsi="Times New Roman" w:cs="Times New Roman"/>
          <w:color w:val="auto"/>
          <w:sz w:val="24"/>
          <w:szCs w:val="24"/>
          <w:lang w:val="fr-FR"/>
        </w:rPr>
        <w:t xml:space="preserve">. Hãy phân biệt những từ in nghiêng chỉ </w:t>
      </w:r>
      <w:r w:rsidRPr="005D5A5F">
        <w:rPr>
          <w:rFonts w:ascii="Times New Roman" w:hAnsi="Times New Roman" w:cs="Times New Roman"/>
          <w:i/>
          <w:iCs/>
          <w:color w:val="auto"/>
          <w:sz w:val="24"/>
          <w:szCs w:val="24"/>
          <w:lang w:val="fr-FR"/>
        </w:rPr>
        <w:t>vật thể tự nhiên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i/>
          <w:iCs/>
          <w:color w:val="auto"/>
          <w:sz w:val="24"/>
          <w:szCs w:val="24"/>
          <w:lang w:val="fr-FR"/>
        </w:rPr>
        <w:t>vật thể nhân tạo</w:t>
      </w:r>
      <w:r w:rsidRPr="005D5A5F">
        <w:rPr>
          <w:rFonts w:ascii="Times New Roman" w:hAnsi="Times New Roman" w:cs="Times New Roman"/>
          <w:color w:val="auto"/>
          <w:sz w:val="24"/>
          <w:szCs w:val="24"/>
          <w:lang w:val="fr-FR"/>
        </w:rPr>
        <w:t xml:space="preserve"> hay </w:t>
      </w:r>
      <w:r w:rsidRPr="005D5A5F">
        <w:rPr>
          <w:rFonts w:ascii="Times New Roman" w:hAnsi="Times New Roman" w:cs="Times New Roman"/>
          <w:i/>
          <w:iCs/>
          <w:color w:val="auto"/>
          <w:sz w:val="24"/>
          <w:szCs w:val="24"/>
          <w:lang w:val="fr-FR"/>
        </w:rPr>
        <w:t>chất</w:t>
      </w:r>
      <w:r w:rsidRPr="005D5A5F">
        <w:rPr>
          <w:rFonts w:ascii="Times New Roman" w:hAnsi="Times New Roman" w:cs="Times New Roman"/>
          <w:color w:val="auto"/>
          <w:sz w:val="24"/>
          <w:szCs w:val="24"/>
          <w:lang w:val="fr-FR"/>
        </w:rPr>
        <w:t xml:space="preserve"> trong các câu sau:</w:t>
      </w:r>
    </w:p>
    <w:p w14:paraId="6948DE14" w14:textId="77777777" w:rsidR="00A23A9B" w:rsidRPr="005D5A5F" w:rsidRDefault="00A23A9B" w:rsidP="00A23A9B">
      <w:pPr>
        <w:spacing w:after="40"/>
        <w:ind w:left="426" w:hanging="284"/>
        <w:rPr>
          <w:rFonts w:ascii="Times New Roman" w:hAnsi="Times New Roman" w:cs="Times New Roman"/>
          <w:color w:val="auto"/>
          <w:sz w:val="24"/>
          <w:szCs w:val="24"/>
          <w:lang w:val="fr-FR"/>
        </w:rPr>
      </w:pPr>
      <w:r w:rsidRPr="005D5A5F">
        <w:rPr>
          <w:rFonts w:ascii="Times New Roman" w:hAnsi="Times New Roman" w:cs="Times New Roman"/>
          <w:color w:val="auto"/>
          <w:sz w:val="24"/>
          <w:szCs w:val="24"/>
          <w:lang w:val="fr-FR"/>
        </w:rPr>
        <w:t>1.</w:t>
      </w:r>
      <w:r w:rsidRPr="005D5A5F">
        <w:rPr>
          <w:rFonts w:ascii="Times New Roman" w:hAnsi="Times New Roman" w:cs="Times New Roman"/>
          <w:color w:val="auto"/>
          <w:sz w:val="24"/>
          <w:szCs w:val="24"/>
          <w:lang w:val="fr-FR"/>
        </w:rPr>
        <w:tab/>
        <w:t xml:space="preserve">Trong quả </w:t>
      </w:r>
      <w:r w:rsidRPr="005D5A5F">
        <w:rPr>
          <w:rFonts w:ascii="Times New Roman" w:hAnsi="Times New Roman" w:cs="Times New Roman"/>
          <w:i/>
          <w:color w:val="auto"/>
          <w:sz w:val="24"/>
          <w:szCs w:val="24"/>
          <w:lang w:val="fr-FR"/>
        </w:rPr>
        <w:t>chanh</w:t>
      </w:r>
      <w:r w:rsidRPr="005D5A5F">
        <w:rPr>
          <w:rFonts w:ascii="Times New Roman" w:hAnsi="Times New Roman" w:cs="Times New Roman"/>
          <w:color w:val="auto"/>
          <w:sz w:val="24"/>
          <w:szCs w:val="24"/>
          <w:lang w:val="fr-FR"/>
        </w:rPr>
        <w:t xml:space="preserve"> có </w:t>
      </w:r>
      <w:r w:rsidRPr="005D5A5F">
        <w:rPr>
          <w:rFonts w:ascii="Times New Roman" w:hAnsi="Times New Roman" w:cs="Times New Roman"/>
          <w:i/>
          <w:color w:val="auto"/>
          <w:sz w:val="24"/>
          <w:szCs w:val="24"/>
          <w:lang w:val="fr-FR"/>
        </w:rPr>
        <w:t>nước, citric acid</w:t>
      </w:r>
      <w:r w:rsidRPr="005D5A5F">
        <w:rPr>
          <w:rFonts w:ascii="Times New Roman" w:hAnsi="Times New Roman" w:cs="Times New Roman"/>
          <w:color w:val="auto"/>
          <w:sz w:val="24"/>
          <w:szCs w:val="24"/>
          <w:lang w:val="fr-FR"/>
        </w:rPr>
        <w:t xml:space="preserve"> và một số chất khác. </w:t>
      </w:r>
    </w:p>
    <w:p w14:paraId="2B7C85C6" w14:textId="77777777" w:rsidR="00A23A9B" w:rsidRPr="005D5A5F" w:rsidRDefault="00A23A9B" w:rsidP="00A23A9B">
      <w:pPr>
        <w:spacing w:after="40"/>
        <w:ind w:left="426" w:hanging="284"/>
        <w:rPr>
          <w:rFonts w:ascii="Times New Roman" w:hAnsi="Times New Roman" w:cs="Times New Roman"/>
          <w:color w:val="auto"/>
          <w:sz w:val="24"/>
          <w:szCs w:val="24"/>
          <w:lang w:val="fr-FR"/>
        </w:rPr>
      </w:pPr>
      <w:r w:rsidRPr="005D5A5F">
        <w:rPr>
          <w:rFonts w:ascii="Times New Roman" w:hAnsi="Times New Roman" w:cs="Times New Roman"/>
          <w:color w:val="auto"/>
          <w:sz w:val="24"/>
          <w:szCs w:val="24"/>
          <w:lang w:val="fr-FR"/>
        </w:rPr>
        <w:t>2.</w:t>
      </w:r>
      <w:r w:rsidRPr="005D5A5F">
        <w:rPr>
          <w:rFonts w:ascii="Times New Roman" w:hAnsi="Times New Roman" w:cs="Times New Roman"/>
          <w:color w:val="auto"/>
          <w:sz w:val="24"/>
          <w:szCs w:val="24"/>
          <w:lang w:val="fr-FR"/>
        </w:rPr>
        <w:tab/>
      </w:r>
      <w:r w:rsidRPr="005D5A5F">
        <w:rPr>
          <w:rFonts w:ascii="Times New Roman" w:hAnsi="Times New Roman" w:cs="Times New Roman"/>
          <w:i/>
          <w:color w:val="auto"/>
          <w:sz w:val="24"/>
          <w:szCs w:val="24"/>
          <w:lang w:val="fr-FR"/>
        </w:rPr>
        <w:t>Cốc</w:t>
      </w:r>
      <w:r w:rsidRPr="005D5A5F">
        <w:rPr>
          <w:rFonts w:ascii="Times New Roman" w:hAnsi="Times New Roman" w:cs="Times New Roman"/>
          <w:color w:val="auto"/>
          <w:sz w:val="24"/>
          <w:szCs w:val="24"/>
          <w:lang w:val="fr-FR"/>
        </w:rPr>
        <w:t xml:space="preserve"> bằng </w:t>
      </w:r>
      <w:r w:rsidRPr="005D5A5F">
        <w:rPr>
          <w:rFonts w:ascii="Times New Roman" w:hAnsi="Times New Roman" w:cs="Times New Roman"/>
          <w:i/>
          <w:color w:val="auto"/>
          <w:sz w:val="24"/>
          <w:szCs w:val="24"/>
          <w:lang w:val="fr-FR"/>
        </w:rPr>
        <w:t>thủy tinh</w:t>
      </w:r>
      <w:r w:rsidRPr="005D5A5F">
        <w:rPr>
          <w:rFonts w:ascii="Times New Roman" w:hAnsi="Times New Roman" w:cs="Times New Roman"/>
          <w:color w:val="auto"/>
          <w:sz w:val="24"/>
          <w:szCs w:val="24"/>
          <w:lang w:val="fr-FR"/>
        </w:rPr>
        <w:t xml:space="preserve"> dễ vỡ hơn so với </w:t>
      </w:r>
      <w:r w:rsidRPr="005D5A5F">
        <w:rPr>
          <w:rFonts w:ascii="Times New Roman" w:hAnsi="Times New Roman" w:cs="Times New Roman"/>
          <w:i/>
          <w:color w:val="auto"/>
          <w:sz w:val="24"/>
          <w:szCs w:val="24"/>
          <w:lang w:val="fr-FR"/>
        </w:rPr>
        <w:t>cốc</w:t>
      </w:r>
      <w:r w:rsidRPr="005D5A5F">
        <w:rPr>
          <w:rFonts w:ascii="Times New Roman" w:hAnsi="Times New Roman" w:cs="Times New Roman"/>
          <w:color w:val="auto"/>
          <w:sz w:val="24"/>
          <w:szCs w:val="24"/>
          <w:lang w:val="fr-FR"/>
        </w:rPr>
        <w:t xml:space="preserve"> bằng </w:t>
      </w:r>
      <w:r w:rsidRPr="005D5A5F">
        <w:rPr>
          <w:rFonts w:ascii="Times New Roman" w:hAnsi="Times New Roman" w:cs="Times New Roman"/>
          <w:i/>
          <w:color w:val="auto"/>
          <w:sz w:val="24"/>
          <w:szCs w:val="24"/>
          <w:lang w:val="fr-FR"/>
        </w:rPr>
        <w:t xml:space="preserve">chất dẻo. </w:t>
      </w:r>
    </w:p>
    <w:p w14:paraId="6324D4F8" w14:textId="77777777" w:rsidR="00A23A9B" w:rsidRPr="005D5A5F" w:rsidRDefault="00A23A9B" w:rsidP="00A23A9B">
      <w:pPr>
        <w:spacing w:after="40"/>
        <w:ind w:left="426" w:hanging="284"/>
        <w:rPr>
          <w:rFonts w:ascii="Times New Roman" w:hAnsi="Times New Roman" w:cs="Times New Roman"/>
          <w:color w:val="auto"/>
          <w:sz w:val="24"/>
          <w:szCs w:val="24"/>
          <w:lang w:val="fr-FR"/>
        </w:rPr>
      </w:pPr>
      <w:r w:rsidRPr="005D5A5F">
        <w:rPr>
          <w:rFonts w:ascii="Times New Roman" w:hAnsi="Times New Roman" w:cs="Times New Roman"/>
          <w:color w:val="auto"/>
          <w:sz w:val="24"/>
          <w:szCs w:val="24"/>
          <w:lang w:val="fr-FR"/>
        </w:rPr>
        <w:t>3.</w:t>
      </w:r>
      <w:r w:rsidRPr="005D5A5F">
        <w:rPr>
          <w:rFonts w:ascii="Times New Roman" w:hAnsi="Times New Roman" w:cs="Times New Roman"/>
          <w:color w:val="auto"/>
          <w:sz w:val="24"/>
          <w:szCs w:val="24"/>
          <w:lang w:val="fr-FR"/>
        </w:rPr>
        <w:tab/>
        <w:t xml:space="preserve">Thuốc đầu </w:t>
      </w:r>
      <w:r w:rsidRPr="005D5A5F">
        <w:rPr>
          <w:rFonts w:ascii="Times New Roman" w:hAnsi="Times New Roman" w:cs="Times New Roman"/>
          <w:i/>
          <w:color w:val="auto"/>
          <w:sz w:val="24"/>
          <w:szCs w:val="24"/>
          <w:lang w:val="fr-FR"/>
        </w:rPr>
        <w:t>que diêm</w:t>
      </w:r>
      <w:r w:rsidRPr="005D5A5F">
        <w:rPr>
          <w:rFonts w:ascii="Times New Roman" w:hAnsi="Times New Roman" w:cs="Times New Roman"/>
          <w:color w:val="auto"/>
          <w:sz w:val="24"/>
          <w:szCs w:val="24"/>
          <w:lang w:val="fr-FR"/>
        </w:rPr>
        <w:t xml:space="preserve"> được trộn một ít </w:t>
      </w:r>
      <w:r w:rsidRPr="005D5A5F">
        <w:rPr>
          <w:rFonts w:ascii="Times New Roman" w:hAnsi="Times New Roman" w:cs="Times New Roman"/>
          <w:i/>
          <w:color w:val="auto"/>
          <w:sz w:val="24"/>
          <w:szCs w:val="24"/>
          <w:lang w:val="fr-FR"/>
        </w:rPr>
        <w:t>sulfur</w:t>
      </w:r>
      <w:r w:rsidRPr="005D5A5F">
        <w:rPr>
          <w:rFonts w:ascii="Times New Roman" w:hAnsi="Times New Roman" w:cs="Times New Roman"/>
          <w:color w:val="auto"/>
          <w:sz w:val="24"/>
          <w:szCs w:val="24"/>
          <w:lang w:val="fr-FR"/>
        </w:rPr>
        <w:t xml:space="preserve">. </w:t>
      </w:r>
    </w:p>
    <w:p w14:paraId="170B1858" w14:textId="77777777" w:rsidR="00A23A9B" w:rsidRPr="005D5A5F" w:rsidRDefault="00A23A9B" w:rsidP="00A23A9B">
      <w:pPr>
        <w:spacing w:after="40"/>
        <w:ind w:left="426" w:hanging="284"/>
        <w:rPr>
          <w:rFonts w:ascii="Times New Roman" w:hAnsi="Times New Roman" w:cs="Times New Roman"/>
          <w:color w:val="auto"/>
          <w:sz w:val="24"/>
          <w:szCs w:val="24"/>
          <w:lang w:val="fr-FR"/>
        </w:rPr>
      </w:pPr>
      <w:r w:rsidRPr="005D5A5F">
        <w:rPr>
          <w:rFonts w:ascii="Times New Roman" w:hAnsi="Times New Roman" w:cs="Times New Roman"/>
          <w:color w:val="auto"/>
          <w:sz w:val="24"/>
          <w:szCs w:val="24"/>
          <w:lang w:val="fr-FR"/>
        </w:rPr>
        <w:t>4.</w:t>
      </w:r>
      <w:r w:rsidRPr="005D5A5F">
        <w:rPr>
          <w:rFonts w:ascii="Times New Roman" w:hAnsi="Times New Roman" w:cs="Times New Roman"/>
          <w:color w:val="auto"/>
          <w:sz w:val="24"/>
          <w:szCs w:val="24"/>
          <w:lang w:val="fr-FR"/>
        </w:rPr>
        <w:tab/>
      </w:r>
      <w:r w:rsidRPr="005D5A5F">
        <w:rPr>
          <w:rFonts w:ascii="Times New Roman" w:hAnsi="Times New Roman" w:cs="Times New Roman"/>
          <w:i/>
          <w:color w:val="auto"/>
          <w:sz w:val="24"/>
          <w:szCs w:val="24"/>
          <w:lang w:val="fr-FR"/>
        </w:rPr>
        <w:t xml:space="preserve">Quặng </w:t>
      </w:r>
      <w:r w:rsidRPr="005D5A5F">
        <w:rPr>
          <w:rFonts w:ascii="Times New Roman" w:hAnsi="Times New Roman" w:cs="Times New Roman"/>
          <w:color w:val="auto"/>
          <w:sz w:val="24"/>
          <w:szCs w:val="24"/>
          <w:lang w:val="fr-FR"/>
        </w:rPr>
        <w:t xml:space="preserve">apatit ở Lào Cai có chứa </w:t>
      </w:r>
      <w:r w:rsidRPr="005D5A5F">
        <w:rPr>
          <w:rFonts w:ascii="Times New Roman" w:hAnsi="Times New Roman" w:cs="Times New Roman"/>
          <w:i/>
          <w:color w:val="auto"/>
          <w:sz w:val="24"/>
          <w:szCs w:val="24"/>
          <w:lang w:val="fr-FR"/>
        </w:rPr>
        <w:t>calcium phosphate</w:t>
      </w:r>
      <w:r w:rsidRPr="005D5A5F">
        <w:rPr>
          <w:rFonts w:ascii="Times New Roman" w:hAnsi="Times New Roman" w:cs="Times New Roman"/>
          <w:color w:val="auto"/>
          <w:sz w:val="24"/>
          <w:szCs w:val="24"/>
          <w:lang w:val="fr-FR"/>
        </w:rPr>
        <w:t xml:space="preserve"> với hàm lượng cao. </w:t>
      </w:r>
    </w:p>
    <w:p w14:paraId="1FB1B12D" w14:textId="77777777" w:rsidR="00A23A9B" w:rsidRPr="005D5A5F" w:rsidRDefault="00A23A9B" w:rsidP="00A23A9B">
      <w:pPr>
        <w:spacing w:after="40"/>
        <w:ind w:left="426" w:hanging="284"/>
        <w:rPr>
          <w:rFonts w:ascii="Times New Roman" w:hAnsi="Times New Roman" w:cs="Times New Roman"/>
          <w:color w:val="auto"/>
          <w:sz w:val="24"/>
          <w:szCs w:val="24"/>
          <w:lang w:val="fr-FR"/>
        </w:rPr>
      </w:pPr>
      <w:r w:rsidRPr="005D5A5F">
        <w:rPr>
          <w:rFonts w:ascii="Times New Roman" w:hAnsi="Times New Roman" w:cs="Times New Roman"/>
          <w:color w:val="auto"/>
          <w:sz w:val="24"/>
          <w:szCs w:val="24"/>
          <w:lang w:val="fr-FR"/>
        </w:rPr>
        <w:t>5.</w:t>
      </w:r>
      <w:r w:rsidRPr="005D5A5F">
        <w:rPr>
          <w:rFonts w:ascii="Times New Roman" w:hAnsi="Times New Roman" w:cs="Times New Roman"/>
          <w:color w:val="auto"/>
          <w:sz w:val="24"/>
          <w:szCs w:val="24"/>
          <w:lang w:val="fr-FR"/>
        </w:rPr>
        <w:tab/>
      </w:r>
      <w:r w:rsidRPr="005D5A5F">
        <w:rPr>
          <w:rFonts w:ascii="Times New Roman" w:hAnsi="Times New Roman" w:cs="Times New Roman"/>
          <w:i/>
          <w:color w:val="auto"/>
          <w:sz w:val="24"/>
          <w:szCs w:val="24"/>
          <w:lang w:val="fr-FR"/>
        </w:rPr>
        <w:t xml:space="preserve">Bóng đèn điện </w:t>
      </w:r>
      <w:r w:rsidRPr="005D5A5F">
        <w:rPr>
          <w:rFonts w:ascii="Times New Roman" w:hAnsi="Times New Roman" w:cs="Times New Roman"/>
          <w:color w:val="auto"/>
          <w:sz w:val="24"/>
          <w:szCs w:val="24"/>
          <w:lang w:val="fr-FR"/>
        </w:rPr>
        <w:t xml:space="preserve">được chế tạo từ </w:t>
      </w:r>
      <w:r w:rsidRPr="005D5A5F">
        <w:rPr>
          <w:rFonts w:ascii="Times New Roman" w:hAnsi="Times New Roman" w:cs="Times New Roman"/>
          <w:i/>
          <w:color w:val="auto"/>
          <w:sz w:val="24"/>
          <w:szCs w:val="24"/>
          <w:lang w:val="fr-FR"/>
        </w:rPr>
        <w:t xml:space="preserve">thủy tinh, đồng </w:t>
      </w:r>
      <w:r w:rsidRPr="005D5A5F">
        <w:rPr>
          <w:rFonts w:ascii="Times New Roman" w:hAnsi="Times New Roman" w:cs="Times New Roman"/>
          <w:color w:val="auto"/>
          <w:sz w:val="24"/>
          <w:szCs w:val="24"/>
          <w:lang w:val="fr-FR"/>
        </w:rPr>
        <w:t xml:space="preserve">và </w:t>
      </w:r>
      <w:r w:rsidRPr="005D5A5F">
        <w:rPr>
          <w:rFonts w:ascii="Times New Roman" w:hAnsi="Times New Roman" w:cs="Times New Roman"/>
          <w:i/>
          <w:color w:val="auto"/>
          <w:sz w:val="24"/>
          <w:szCs w:val="24"/>
          <w:lang w:val="fr-FR"/>
        </w:rPr>
        <w:t>tungsten</w:t>
      </w:r>
      <w:r w:rsidRPr="005D5A5F">
        <w:rPr>
          <w:rFonts w:ascii="Times New Roman" w:hAnsi="Times New Roman" w:cs="Times New Roman"/>
          <w:color w:val="auto"/>
          <w:sz w:val="24"/>
          <w:szCs w:val="24"/>
          <w:lang w:val="fr-FR"/>
        </w:rPr>
        <w:t xml:space="preserve">. </w:t>
      </w:r>
    </w:p>
    <w:p w14:paraId="7EE6D09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both"/>
        <w:rPr>
          <w:rFonts w:ascii="Times New Roman" w:eastAsia="Times New Roman" w:hAnsi="Times New Roman" w:cs="Times New Roman"/>
          <w:b/>
          <w:color w:val="auto"/>
          <w:sz w:val="24"/>
          <w:szCs w:val="24"/>
          <w:lang w:val="fr-FR" w:eastAsia="en-US" w:bidi="en-US"/>
        </w:rPr>
      </w:pPr>
    </w:p>
    <w:p w14:paraId="77DCB7AC"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tbl>
      <w:tblPr>
        <w:tblStyle w:val="trongbang11"/>
        <w:tblW w:w="0" w:type="auto"/>
        <w:jc w:val="center"/>
        <w:tblLook w:val="04A0" w:firstRow="1" w:lastRow="0" w:firstColumn="1" w:lastColumn="0" w:noHBand="0" w:noVBand="1"/>
      </w:tblPr>
      <w:tblGrid>
        <w:gridCol w:w="2660"/>
        <w:gridCol w:w="2693"/>
        <w:gridCol w:w="2782"/>
      </w:tblGrid>
      <w:tr w:rsidR="00A23A9B" w:rsidRPr="005D5A5F" w14:paraId="0BC63D45" w14:textId="77777777" w:rsidTr="00A23A9B">
        <w:trPr>
          <w:jc w:val="center"/>
        </w:trPr>
        <w:tc>
          <w:tcPr>
            <w:tcW w:w="2660" w:type="dxa"/>
            <w:shd w:val="clear" w:color="auto" w:fill="FBD4B4" w:themeFill="accent6" w:themeFillTint="66"/>
            <w:vAlign w:val="center"/>
          </w:tcPr>
          <w:p w14:paraId="697F2FB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
                <w:sz w:val="24"/>
                <w:szCs w:val="24"/>
                <w:lang w:bidi="en-US"/>
              </w:rPr>
            </w:pPr>
            <w:r w:rsidRPr="005D5A5F">
              <w:rPr>
                <w:rFonts w:ascii="Times New Roman" w:eastAsia="Times New Roman" w:hAnsi="Times New Roman" w:cs="Times New Roman"/>
                <w:b/>
                <w:sz w:val="24"/>
                <w:szCs w:val="24"/>
                <w:lang w:bidi="en-US"/>
              </w:rPr>
              <w:t>Vật</w:t>
            </w:r>
            <w:r w:rsidRPr="005D5A5F">
              <w:rPr>
                <w:rFonts w:ascii="Times New Roman" w:eastAsia="Times New Roman" w:hAnsi="Times New Roman" w:cs="Times New Roman"/>
                <w:sz w:val="24"/>
                <w:szCs w:val="24"/>
                <w:lang w:bidi="en-US"/>
              </w:rPr>
              <w:t xml:space="preserve"> </w:t>
            </w:r>
            <w:r w:rsidRPr="005D5A5F">
              <w:rPr>
                <w:rFonts w:ascii="Times New Roman" w:eastAsia="Times New Roman" w:hAnsi="Times New Roman" w:cs="Times New Roman"/>
                <w:b/>
                <w:sz w:val="24"/>
                <w:szCs w:val="24"/>
                <w:lang w:bidi="en-US"/>
              </w:rPr>
              <w:t>thể</w:t>
            </w:r>
            <w:r w:rsidRPr="005D5A5F">
              <w:rPr>
                <w:rFonts w:ascii="Times New Roman" w:eastAsia="Times New Roman" w:hAnsi="Times New Roman" w:cs="Times New Roman"/>
                <w:sz w:val="24"/>
                <w:szCs w:val="24"/>
                <w:lang w:bidi="en-US"/>
              </w:rPr>
              <w:t xml:space="preserve"> </w:t>
            </w:r>
            <w:r w:rsidRPr="005D5A5F">
              <w:rPr>
                <w:rFonts w:ascii="Times New Roman" w:eastAsia="Times New Roman" w:hAnsi="Times New Roman" w:cs="Times New Roman"/>
                <w:b/>
                <w:sz w:val="24"/>
                <w:szCs w:val="24"/>
                <w:lang w:bidi="en-US"/>
              </w:rPr>
              <w:t>tự</w:t>
            </w:r>
            <w:r w:rsidRPr="005D5A5F">
              <w:rPr>
                <w:rFonts w:ascii="Times New Roman" w:eastAsia="Times New Roman" w:hAnsi="Times New Roman" w:cs="Times New Roman"/>
                <w:sz w:val="24"/>
                <w:szCs w:val="24"/>
                <w:lang w:bidi="en-US"/>
              </w:rPr>
              <w:t xml:space="preserve"> </w:t>
            </w:r>
            <w:r w:rsidRPr="005D5A5F">
              <w:rPr>
                <w:rFonts w:ascii="Times New Roman" w:eastAsia="Times New Roman" w:hAnsi="Times New Roman" w:cs="Times New Roman"/>
                <w:b/>
                <w:sz w:val="24"/>
                <w:szCs w:val="24"/>
                <w:lang w:bidi="en-US"/>
              </w:rPr>
              <w:t>nhiên</w:t>
            </w:r>
          </w:p>
        </w:tc>
        <w:tc>
          <w:tcPr>
            <w:tcW w:w="2693" w:type="dxa"/>
            <w:shd w:val="clear" w:color="auto" w:fill="FBD4B4" w:themeFill="accent6" w:themeFillTint="66"/>
            <w:vAlign w:val="center"/>
          </w:tcPr>
          <w:p w14:paraId="4F55EDB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
                <w:sz w:val="24"/>
                <w:szCs w:val="24"/>
                <w:lang w:bidi="en-US"/>
              </w:rPr>
            </w:pPr>
            <w:r w:rsidRPr="005D5A5F">
              <w:rPr>
                <w:rFonts w:ascii="Times New Roman" w:eastAsia="Times New Roman" w:hAnsi="Times New Roman" w:cs="Times New Roman"/>
                <w:b/>
                <w:sz w:val="24"/>
                <w:szCs w:val="24"/>
                <w:lang w:bidi="en-US"/>
              </w:rPr>
              <w:t>Vật</w:t>
            </w:r>
            <w:r w:rsidRPr="005D5A5F">
              <w:rPr>
                <w:rFonts w:ascii="Times New Roman" w:eastAsia="Times New Roman" w:hAnsi="Times New Roman" w:cs="Times New Roman"/>
                <w:sz w:val="24"/>
                <w:szCs w:val="24"/>
                <w:lang w:bidi="en-US"/>
              </w:rPr>
              <w:t xml:space="preserve"> </w:t>
            </w:r>
            <w:r w:rsidRPr="005D5A5F">
              <w:rPr>
                <w:rFonts w:ascii="Times New Roman" w:eastAsia="Times New Roman" w:hAnsi="Times New Roman" w:cs="Times New Roman"/>
                <w:b/>
                <w:sz w:val="24"/>
                <w:szCs w:val="24"/>
                <w:lang w:bidi="en-US"/>
              </w:rPr>
              <w:t>thể</w:t>
            </w:r>
            <w:r w:rsidRPr="005D5A5F">
              <w:rPr>
                <w:rFonts w:ascii="Times New Roman" w:eastAsia="Times New Roman" w:hAnsi="Times New Roman" w:cs="Times New Roman"/>
                <w:sz w:val="24"/>
                <w:szCs w:val="24"/>
                <w:lang w:bidi="en-US"/>
              </w:rPr>
              <w:t xml:space="preserve"> </w:t>
            </w:r>
            <w:r w:rsidRPr="005D5A5F">
              <w:rPr>
                <w:rFonts w:ascii="Times New Roman" w:eastAsia="Times New Roman" w:hAnsi="Times New Roman" w:cs="Times New Roman"/>
                <w:b/>
                <w:sz w:val="24"/>
                <w:szCs w:val="24"/>
                <w:lang w:bidi="en-US"/>
              </w:rPr>
              <w:t>nhân</w:t>
            </w:r>
            <w:r w:rsidRPr="005D5A5F">
              <w:rPr>
                <w:rFonts w:ascii="Times New Roman" w:eastAsia="Times New Roman" w:hAnsi="Times New Roman" w:cs="Times New Roman"/>
                <w:sz w:val="24"/>
                <w:szCs w:val="24"/>
                <w:lang w:bidi="en-US"/>
              </w:rPr>
              <w:t xml:space="preserve"> </w:t>
            </w:r>
            <w:r w:rsidRPr="005D5A5F">
              <w:rPr>
                <w:rFonts w:ascii="Times New Roman" w:eastAsia="Times New Roman" w:hAnsi="Times New Roman" w:cs="Times New Roman"/>
                <w:b/>
                <w:sz w:val="24"/>
                <w:szCs w:val="24"/>
                <w:lang w:bidi="en-US"/>
              </w:rPr>
              <w:t>tạo</w:t>
            </w:r>
          </w:p>
        </w:tc>
        <w:tc>
          <w:tcPr>
            <w:tcW w:w="2782" w:type="dxa"/>
            <w:shd w:val="clear" w:color="auto" w:fill="FBD4B4" w:themeFill="accent6" w:themeFillTint="66"/>
            <w:vAlign w:val="center"/>
          </w:tcPr>
          <w:p w14:paraId="2E8DAA2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
                <w:sz w:val="24"/>
                <w:szCs w:val="24"/>
                <w:lang w:bidi="en-US"/>
              </w:rPr>
            </w:pPr>
            <w:r w:rsidRPr="005D5A5F">
              <w:rPr>
                <w:rFonts w:ascii="Times New Roman" w:eastAsia="Times New Roman" w:hAnsi="Times New Roman" w:cs="Times New Roman"/>
                <w:b/>
                <w:sz w:val="24"/>
                <w:szCs w:val="24"/>
                <w:lang w:bidi="en-US"/>
              </w:rPr>
              <w:t>Chất</w:t>
            </w:r>
          </w:p>
        </w:tc>
      </w:tr>
      <w:tr w:rsidR="00A23A9B" w:rsidRPr="005D5A5F" w14:paraId="6B08839A" w14:textId="77777777" w:rsidTr="00A23A9B">
        <w:trPr>
          <w:jc w:val="center"/>
        </w:trPr>
        <w:tc>
          <w:tcPr>
            <w:tcW w:w="2660" w:type="dxa"/>
            <w:vAlign w:val="center"/>
          </w:tcPr>
          <w:p w14:paraId="4F29270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Chanh</w:t>
            </w:r>
          </w:p>
        </w:tc>
        <w:tc>
          <w:tcPr>
            <w:tcW w:w="2693" w:type="dxa"/>
            <w:vAlign w:val="center"/>
          </w:tcPr>
          <w:p w14:paraId="78CB22C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p>
        </w:tc>
        <w:tc>
          <w:tcPr>
            <w:tcW w:w="2782" w:type="dxa"/>
            <w:vAlign w:val="center"/>
          </w:tcPr>
          <w:p w14:paraId="2401904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Nước, citric acid</w:t>
            </w:r>
          </w:p>
        </w:tc>
      </w:tr>
      <w:tr w:rsidR="00A23A9B" w:rsidRPr="005D5A5F" w14:paraId="0A4E012C" w14:textId="77777777" w:rsidTr="00A23A9B">
        <w:trPr>
          <w:jc w:val="center"/>
        </w:trPr>
        <w:tc>
          <w:tcPr>
            <w:tcW w:w="2660" w:type="dxa"/>
            <w:vAlign w:val="center"/>
          </w:tcPr>
          <w:p w14:paraId="40AD914C"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p>
        </w:tc>
        <w:tc>
          <w:tcPr>
            <w:tcW w:w="2693" w:type="dxa"/>
            <w:vAlign w:val="center"/>
          </w:tcPr>
          <w:p w14:paraId="5DABEF3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Cốc</w:t>
            </w:r>
          </w:p>
        </w:tc>
        <w:tc>
          <w:tcPr>
            <w:tcW w:w="2782" w:type="dxa"/>
            <w:vAlign w:val="center"/>
          </w:tcPr>
          <w:p w14:paraId="2806072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Thủy tinh, chất dẻo</w:t>
            </w:r>
          </w:p>
        </w:tc>
      </w:tr>
      <w:tr w:rsidR="00A23A9B" w:rsidRPr="005D5A5F" w14:paraId="370C473C" w14:textId="77777777" w:rsidTr="00A23A9B">
        <w:trPr>
          <w:jc w:val="center"/>
        </w:trPr>
        <w:tc>
          <w:tcPr>
            <w:tcW w:w="2660" w:type="dxa"/>
            <w:vAlign w:val="center"/>
          </w:tcPr>
          <w:p w14:paraId="6D8FB4D2"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p>
        </w:tc>
        <w:tc>
          <w:tcPr>
            <w:tcW w:w="2693" w:type="dxa"/>
            <w:vAlign w:val="center"/>
          </w:tcPr>
          <w:p w14:paraId="3D18D33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Que diêm</w:t>
            </w:r>
          </w:p>
        </w:tc>
        <w:tc>
          <w:tcPr>
            <w:tcW w:w="2782" w:type="dxa"/>
            <w:vAlign w:val="center"/>
          </w:tcPr>
          <w:p w14:paraId="7C6B2F8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sulfur</w:t>
            </w:r>
          </w:p>
        </w:tc>
      </w:tr>
      <w:tr w:rsidR="00A23A9B" w:rsidRPr="005D5A5F" w14:paraId="7CD48086" w14:textId="77777777" w:rsidTr="00A23A9B">
        <w:trPr>
          <w:jc w:val="center"/>
        </w:trPr>
        <w:tc>
          <w:tcPr>
            <w:tcW w:w="2660" w:type="dxa"/>
            <w:vAlign w:val="center"/>
          </w:tcPr>
          <w:p w14:paraId="6D158AF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Quặng</w:t>
            </w:r>
          </w:p>
        </w:tc>
        <w:tc>
          <w:tcPr>
            <w:tcW w:w="2693" w:type="dxa"/>
            <w:vAlign w:val="center"/>
          </w:tcPr>
          <w:p w14:paraId="6E80C1C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p>
        </w:tc>
        <w:tc>
          <w:tcPr>
            <w:tcW w:w="2782" w:type="dxa"/>
            <w:vAlign w:val="center"/>
          </w:tcPr>
          <w:p w14:paraId="5C95E08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Calcium phosphate</w:t>
            </w:r>
          </w:p>
        </w:tc>
      </w:tr>
      <w:tr w:rsidR="00A23A9B" w:rsidRPr="005D5A5F" w14:paraId="330A6EE9" w14:textId="77777777" w:rsidTr="00A23A9B">
        <w:trPr>
          <w:jc w:val="center"/>
        </w:trPr>
        <w:tc>
          <w:tcPr>
            <w:tcW w:w="2660" w:type="dxa"/>
            <w:vAlign w:val="center"/>
          </w:tcPr>
          <w:p w14:paraId="7F5385D1"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p>
        </w:tc>
        <w:tc>
          <w:tcPr>
            <w:tcW w:w="2693" w:type="dxa"/>
            <w:vAlign w:val="center"/>
          </w:tcPr>
          <w:p w14:paraId="4241ADE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Bóng đèn điện</w:t>
            </w:r>
          </w:p>
        </w:tc>
        <w:tc>
          <w:tcPr>
            <w:tcW w:w="2782" w:type="dxa"/>
            <w:vAlign w:val="center"/>
          </w:tcPr>
          <w:p w14:paraId="6CB9E81C"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jc w:val="center"/>
              <w:rPr>
                <w:rFonts w:ascii="Times New Roman" w:eastAsia="Times New Roman" w:hAnsi="Times New Roman" w:cs="Times New Roman"/>
                <w:bCs/>
                <w:sz w:val="24"/>
                <w:szCs w:val="24"/>
                <w:lang w:bidi="en-US"/>
              </w:rPr>
            </w:pPr>
            <w:r w:rsidRPr="005D5A5F">
              <w:rPr>
                <w:rFonts w:ascii="Times New Roman" w:eastAsia="Times New Roman" w:hAnsi="Times New Roman" w:cs="Times New Roman"/>
                <w:bCs/>
                <w:sz w:val="24"/>
                <w:szCs w:val="24"/>
                <w:lang w:bidi="en-US"/>
              </w:rPr>
              <w:t>Thủy tinh, đồng, tungsten</w:t>
            </w:r>
          </w:p>
        </w:tc>
      </w:tr>
    </w:tbl>
    <w:p w14:paraId="324DBA7C" w14:textId="77777777" w:rsidR="00A23A9B" w:rsidRPr="005D5A5F" w:rsidRDefault="00A23A9B" w:rsidP="00A23A9B">
      <w:pPr>
        <w:widowControl w:val="0"/>
        <w:spacing w:after="40"/>
        <w:rPr>
          <w:rFonts w:ascii="Times New Roman" w:hAnsi="Times New Roman" w:cs="Times New Roman"/>
          <w:color w:val="auto"/>
          <w:sz w:val="24"/>
          <w:szCs w:val="24"/>
        </w:rPr>
      </w:pPr>
      <w:r w:rsidRPr="005D5A5F">
        <w:rPr>
          <w:rFonts w:ascii="Times New Roman" w:hAnsi="Times New Roman" w:cs="Times New Roman"/>
          <w:b/>
          <w:color w:val="auto"/>
          <w:sz w:val="24"/>
          <w:szCs w:val="24"/>
        </w:rPr>
        <w:t>Câu</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12</w:t>
      </w:r>
      <w:r w:rsidRPr="005D5A5F">
        <w:rPr>
          <w:rFonts w:ascii="Times New Roman" w:hAnsi="Times New Roman" w:cs="Times New Roman"/>
          <w:color w:val="auto"/>
          <w:sz w:val="24"/>
          <w:szCs w:val="24"/>
        </w:rPr>
        <w:t>. Mỗi chất có một tính chất nhất định.</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Em hãy điền trạng thái rắn, lỏng, khí cho các chất sau đây ở điều kiện thường. </w:t>
      </w:r>
    </w:p>
    <w:p w14:paraId="6AF7F8B7" w14:textId="77777777" w:rsidR="00A23A9B" w:rsidRPr="005D5A5F" w:rsidRDefault="00A23A9B" w:rsidP="00A23A9B">
      <w:pPr>
        <w:spacing w:after="40"/>
        <w:contextualSpacing/>
        <w:rPr>
          <w:rFonts w:ascii="Times New Roman" w:hAnsi="Times New Roman" w:cs="Times New Roman"/>
          <w:color w:val="auto"/>
          <w:sz w:val="24"/>
          <w:szCs w:val="24"/>
        </w:rPr>
      </w:pPr>
    </w:p>
    <w:tbl>
      <w:tblPr>
        <w:tblStyle w:val="trongbang11"/>
        <w:tblW w:w="0" w:type="auto"/>
        <w:jc w:val="center"/>
        <w:tblLook w:val="04A0" w:firstRow="1" w:lastRow="0" w:firstColumn="1" w:lastColumn="0" w:noHBand="0" w:noVBand="1"/>
      </w:tblPr>
      <w:tblGrid>
        <w:gridCol w:w="2405"/>
        <w:gridCol w:w="1276"/>
        <w:gridCol w:w="1275"/>
        <w:gridCol w:w="1276"/>
      </w:tblGrid>
      <w:tr w:rsidR="00A23A9B" w:rsidRPr="005D5A5F" w14:paraId="72A74E8E" w14:textId="77777777" w:rsidTr="00A23A9B">
        <w:trPr>
          <w:jc w:val="center"/>
        </w:trPr>
        <w:tc>
          <w:tcPr>
            <w:tcW w:w="2405" w:type="dxa"/>
            <w:shd w:val="clear" w:color="auto" w:fill="E5B8B7" w:themeFill="accent2" w:themeFillTint="66"/>
          </w:tcPr>
          <w:p w14:paraId="460D843C"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Chất</w:t>
            </w:r>
          </w:p>
        </w:tc>
        <w:tc>
          <w:tcPr>
            <w:tcW w:w="1276" w:type="dxa"/>
            <w:shd w:val="clear" w:color="auto" w:fill="E5B8B7" w:themeFill="accent2" w:themeFillTint="66"/>
          </w:tcPr>
          <w:p w14:paraId="0F96C01A"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Rắn</w:t>
            </w:r>
          </w:p>
        </w:tc>
        <w:tc>
          <w:tcPr>
            <w:tcW w:w="1275" w:type="dxa"/>
            <w:shd w:val="clear" w:color="auto" w:fill="E5B8B7" w:themeFill="accent2" w:themeFillTint="66"/>
          </w:tcPr>
          <w:p w14:paraId="255451CE"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Lỏng</w:t>
            </w:r>
          </w:p>
        </w:tc>
        <w:tc>
          <w:tcPr>
            <w:tcW w:w="1276" w:type="dxa"/>
            <w:shd w:val="clear" w:color="auto" w:fill="E5B8B7" w:themeFill="accent2" w:themeFillTint="66"/>
          </w:tcPr>
          <w:p w14:paraId="2ED313B2"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Khí</w:t>
            </w:r>
          </w:p>
        </w:tc>
      </w:tr>
      <w:tr w:rsidR="00A23A9B" w:rsidRPr="005D5A5F" w14:paraId="5BC77146" w14:textId="77777777" w:rsidTr="00A23A9B">
        <w:trPr>
          <w:jc w:val="center"/>
        </w:trPr>
        <w:tc>
          <w:tcPr>
            <w:tcW w:w="2405" w:type="dxa"/>
            <w:vAlign w:val="center"/>
          </w:tcPr>
          <w:p w14:paraId="177D94F3"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Nước</w:t>
            </w:r>
          </w:p>
        </w:tc>
        <w:tc>
          <w:tcPr>
            <w:tcW w:w="1276" w:type="dxa"/>
            <w:vAlign w:val="center"/>
          </w:tcPr>
          <w:p w14:paraId="47C7EF64"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5C37A33F"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5D7E9282"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665EF602" w14:textId="77777777" w:rsidTr="00A23A9B">
        <w:trPr>
          <w:jc w:val="center"/>
        </w:trPr>
        <w:tc>
          <w:tcPr>
            <w:tcW w:w="2405" w:type="dxa"/>
            <w:vAlign w:val="center"/>
          </w:tcPr>
          <w:p w14:paraId="0D51616D"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Thủy tinh</w:t>
            </w:r>
          </w:p>
        </w:tc>
        <w:tc>
          <w:tcPr>
            <w:tcW w:w="1276" w:type="dxa"/>
            <w:vAlign w:val="center"/>
          </w:tcPr>
          <w:p w14:paraId="061341A8"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2BCA8035"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12A5313F"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0F7BE84E" w14:textId="77777777" w:rsidTr="00A23A9B">
        <w:trPr>
          <w:jc w:val="center"/>
        </w:trPr>
        <w:tc>
          <w:tcPr>
            <w:tcW w:w="2405" w:type="dxa"/>
            <w:vAlign w:val="center"/>
          </w:tcPr>
          <w:p w14:paraId="64108670"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Cacbonic</w:t>
            </w:r>
          </w:p>
        </w:tc>
        <w:tc>
          <w:tcPr>
            <w:tcW w:w="1276" w:type="dxa"/>
            <w:vAlign w:val="center"/>
          </w:tcPr>
          <w:p w14:paraId="69025D1D"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1ABB06FE"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1407EF81"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41571F5D" w14:textId="77777777" w:rsidTr="00A23A9B">
        <w:trPr>
          <w:jc w:val="center"/>
        </w:trPr>
        <w:tc>
          <w:tcPr>
            <w:tcW w:w="2405" w:type="dxa"/>
            <w:vAlign w:val="center"/>
          </w:tcPr>
          <w:p w14:paraId="1F8BB3E8"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Giấm</w:t>
            </w:r>
          </w:p>
        </w:tc>
        <w:tc>
          <w:tcPr>
            <w:tcW w:w="1276" w:type="dxa"/>
            <w:vAlign w:val="center"/>
          </w:tcPr>
          <w:p w14:paraId="4D818E44"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7E3BAF60"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52C3EC90"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31FEFCA9" w14:textId="77777777" w:rsidTr="00A23A9B">
        <w:trPr>
          <w:jc w:val="center"/>
        </w:trPr>
        <w:tc>
          <w:tcPr>
            <w:tcW w:w="2405" w:type="dxa"/>
            <w:vAlign w:val="center"/>
          </w:tcPr>
          <w:p w14:paraId="465AFE76"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Chất dẻo</w:t>
            </w:r>
          </w:p>
        </w:tc>
        <w:tc>
          <w:tcPr>
            <w:tcW w:w="1276" w:type="dxa"/>
            <w:vAlign w:val="center"/>
          </w:tcPr>
          <w:p w14:paraId="2BE0E03E"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6D076929"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505A4467"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0A12CBDC" w14:textId="77777777" w:rsidTr="00A23A9B">
        <w:trPr>
          <w:jc w:val="center"/>
        </w:trPr>
        <w:tc>
          <w:tcPr>
            <w:tcW w:w="2405" w:type="dxa"/>
            <w:vAlign w:val="center"/>
          </w:tcPr>
          <w:p w14:paraId="1E2F9FAF"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Cồn / rượu etylic</w:t>
            </w:r>
            <w:r w:rsidRPr="005D5A5F">
              <w:rPr>
                <w:rFonts w:ascii="Times New Roman" w:hAnsi="Times New Roman" w:cs="Times New Roman"/>
                <w:bCs/>
                <w:sz w:val="24"/>
                <w:szCs w:val="24"/>
              </w:rPr>
              <w:t>)</w:t>
            </w:r>
          </w:p>
        </w:tc>
        <w:tc>
          <w:tcPr>
            <w:tcW w:w="1276" w:type="dxa"/>
            <w:vAlign w:val="center"/>
          </w:tcPr>
          <w:p w14:paraId="240DD092"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41073C44"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4D9FE4A1"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3C36E8BB" w14:textId="77777777" w:rsidTr="00A23A9B">
        <w:trPr>
          <w:jc w:val="center"/>
        </w:trPr>
        <w:tc>
          <w:tcPr>
            <w:tcW w:w="2405" w:type="dxa"/>
            <w:vAlign w:val="center"/>
          </w:tcPr>
          <w:p w14:paraId="0E236275"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Nhôm</w:t>
            </w:r>
          </w:p>
        </w:tc>
        <w:tc>
          <w:tcPr>
            <w:tcW w:w="1276" w:type="dxa"/>
            <w:vAlign w:val="center"/>
          </w:tcPr>
          <w:p w14:paraId="7E84EA6E"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4C228C8D"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6476CA2C"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538CCE30" w14:textId="77777777" w:rsidTr="00A23A9B">
        <w:trPr>
          <w:jc w:val="center"/>
        </w:trPr>
        <w:tc>
          <w:tcPr>
            <w:tcW w:w="2405" w:type="dxa"/>
            <w:vAlign w:val="center"/>
          </w:tcPr>
          <w:p w14:paraId="218B133F"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Oxi</w:t>
            </w:r>
          </w:p>
        </w:tc>
        <w:tc>
          <w:tcPr>
            <w:tcW w:w="1276" w:type="dxa"/>
            <w:vAlign w:val="center"/>
          </w:tcPr>
          <w:p w14:paraId="6F6E0C09"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6BD09F4A"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3D7BDAFC"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30EA7928" w14:textId="77777777" w:rsidTr="00A23A9B">
        <w:trPr>
          <w:jc w:val="center"/>
        </w:trPr>
        <w:tc>
          <w:tcPr>
            <w:tcW w:w="2405" w:type="dxa"/>
            <w:vAlign w:val="center"/>
          </w:tcPr>
          <w:p w14:paraId="5BCEDCB4"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Sắt</w:t>
            </w:r>
          </w:p>
        </w:tc>
        <w:tc>
          <w:tcPr>
            <w:tcW w:w="1276" w:type="dxa"/>
            <w:vAlign w:val="center"/>
          </w:tcPr>
          <w:p w14:paraId="29F5DA5B"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57C69D4A"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798CFD9D"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4C137215" w14:textId="77777777" w:rsidTr="00A23A9B">
        <w:trPr>
          <w:jc w:val="center"/>
        </w:trPr>
        <w:tc>
          <w:tcPr>
            <w:tcW w:w="2405" w:type="dxa"/>
            <w:vAlign w:val="center"/>
          </w:tcPr>
          <w:p w14:paraId="2E36B698"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Muối ăn</w:t>
            </w:r>
          </w:p>
        </w:tc>
        <w:tc>
          <w:tcPr>
            <w:tcW w:w="1276" w:type="dxa"/>
            <w:vAlign w:val="center"/>
          </w:tcPr>
          <w:p w14:paraId="0407AE81"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35BE30B4"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5C5F38D0"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3523338A" w14:textId="77777777" w:rsidTr="00A23A9B">
        <w:trPr>
          <w:jc w:val="center"/>
        </w:trPr>
        <w:tc>
          <w:tcPr>
            <w:tcW w:w="2405" w:type="dxa"/>
            <w:vAlign w:val="center"/>
          </w:tcPr>
          <w:p w14:paraId="210C6666"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Dầu ăn (Chất béo</w:t>
            </w:r>
            <w:r w:rsidRPr="005D5A5F">
              <w:rPr>
                <w:rFonts w:ascii="Times New Roman" w:hAnsi="Times New Roman" w:cs="Times New Roman"/>
                <w:bCs/>
                <w:sz w:val="24"/>
                <w:szCs w:val="24"/>
              </w:rPr>
              <w:t>)</w:t>
            </w:r>
          </w:p>
        </w:tc>
        <w:tc>
          <w:tcPr>
            <w:tcW w:w="1276" w:type="dxa"/>
            <w:vAlign w:val="center"/>
          </w:tcPr>
          <w:p w14:paraId="73C11791" w14:textId="77777777" w:rsidR="00A23A9B" w:rsidRPr="005D5A5F" w:rsidRDefault="00A23A9B" w:rsidP="00A23A9B">
            <w:pPr>
              <w:spacing w:after="40"/>
              <w:jc w:val="center"/>
              <w:rPr>
                <w:rFonts w:ascii="Times New Roman" w:hAnsi="Times New Roman" w:cs="Times New Roman"/>
                <w:sz w:val="24"/>
                <w:szCs w:val="24"/>
              </w:rPr>
            </w:pPr>
          </w:p>
        </w:tc>
        <w:tc>
          <w:tcPr>
            <w:tcW w:w="1275" w:type="dxa"/>
            <w:vAlign w:val="center"/>
          </w:tcPr>
          <w:p w14:paraId="51B1FE93" w14:textId="77777777" w:rsidR="00A23A9B" w:rsidRPr="005D5A5F" w:rsidRDefault="00A23A9B" w:rsidP="00A23A9B">
            <w:pPr>
              <w:spacing w:after="40"/>
              <w:jc w:val="center"/>
              <w:rPr>
                <w:rFonts w:ascii="Times New Roman" w:hAnsi="Times New Roman" w:cs="Times New Roman"/>
                <w:sz w:val="24"/>
                <w:szCs w:val="24"/>
              </w:rPr>
            </w:pPr>
          </w:p>
        </w:tc>
        <w:tc>
          <w:tcPr>
            <w:tcW w:w="1276" w:type="dxa"/>
            <w:vAlign w:val="center"/>
          </w:tcPr>
          <w:p w14:paraId="348032A2" w14:textId="77777777" w:rsidR="00A23A9B" w:rsidRPr="005D5A5F" w:rsidRDefault="00A23A9B" w:rsidP="00A23A9B">
            <w:pPr>
              <w:spacing w:after="40"/>
              <w:jc w:val="center"/>
              <w:rPr>
                <w:rFonts w:ascii="Times New Roman" w:hAnsi="Times New Roman" w:cs="Times New Roman"/>
                <w:sz w:val="24"/>
                <w:szCs w:val="24"/>
              </w:rPr>
            </w:pPr>
          </w:p>
        </w:tc>
      </w:tr>
    </w:tbl>
    <w:p w14:paraId="227D01F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b/>
          <w:color w:val="auto"/>
          <w:sz w:val="24"/>
          <w:szCs w:val="24"/>
          <w:lang w:eastAsia="en-US" w:bidi="en-US"/>
        </w:rPr>
      </w:pPr>
    </w:p>
    <w:p w14:paraId="30C00EA2"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tbl>
      <w:tblPr>
        <w:tblStyle w:val="trongbang11"/>
        <w:tblW w:w="0" w:type="auto"/>
        <w:jc w:val="center"/>
        <w:tblLook w:val="04A0" w:firstRow="1" w:lastRow="0" w:firstColumn="1" w:lastColumn="0" w:noHBand="0" w:noVBand="1"/>
      </w:tblPr>
      <w:tblGrid>
        <w:gridCol w:w="2405"/>
        <w:gridCol w:w="1276"/>
        <w:gridCol w:w="1275"/>
        <w:gridCol w:w="1276"/>
      </w:tblGrid>
      <w:tr w:rsidR="00A23A9B" w:rsidRPr="005D5A5F" w14:paraId="3179138F" w14:textId="77777777" w:rsidTr="00A23A9B">
        <w:trPr>
          <w:jc w:val="center"/>
        </w:trPr>
        <w:tc>
          <w:tcPr>
            <w:tcW w:w="2405" w:type="dxa"/>
            <w:shd w:val="clear" w:color="auto" w:fill="E5B8B7" w:themeFill="accent2" w:themeFillTint="66"/>
          </w:tcPr>
          <w:p w14:paraId="52FE2A67"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Chất</w:t>
            </w:r>
          </w:p>
        </w:tc>
        <w:tc>
          <w:tcPr>
            <w:tcW w:w="1276" w:type="dxa"/>
            <w:shd w:val="clear" w:color="auto" w:fill="E5B8B7" w:themeFill="accent2" w:themeFillTint="66"/>
          </w:tcPr>
          <w:p w14:paraId="7BAD8B2E"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Rắn</w:t>
            </w:r>
          </w:p>
        </w:tc>
        <w:tc>
          <w:tcPr>
            <w:tcW w:w="1275" w:type="dxa"/>
            <w:shd w:val="clear" w:color="auto" w:fill="E5B8B7" w:themeFill="accent2" w:themeFillTint="66"/>
          </w:tcPr>
          <w:p w14:paraId="4BC154C7"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Lỏng</w:t>
            </w:r>
          </w:p>
        </w:tc>
        <w:tc>
          <w:tcPr>
            <w:tcW w:w="1276" w:type="dxa"/>
            <w:shd w:val="clear" w:color="auto" w:fill="E5B8B7" w:themeFill="accent2" w:themeFillTint="66"/>
          </w:tcPr>
          <w:p w14:paraId="52DE33E1" w14:textId="77777777" w:rsidR="00A23A9B" w:rsidRPr="005D5A5F" w:rsidRDefault="00A23A9B" w:rsidP="00A23A9B">
            <w:pPr>
              <w:spacing w:after="40"/>
              <w:jc w:val="center"/>
              <w:rPr>
                <w:rFonts w:ascii="Times New Roman" w:hAnsi="Times New Roman" w:cs="Times New Roman"/>
                <w:b/>
                <w:bCs/>
                <w:sz w:val="24"/>
                <w:szCs w:val="24"/>
              </w:rPr>
            </w:pPr>
            <w:r w:rsidRPr="005D5A5F">
              <w:rPr>
                <w:rFonts w:ascii="Times New Roman" w:hAnsi="Times New Roman" w:cs="Times New Roman"/>
                <w:b/>
                <w:bCs/>
                <w:sz w:val="24"/>
                <w:szCs w:val="24"/>
              </w:rPr>
              <w:t>Khí</w:t>
            </w:r>
          </w:p>
        </w:tc>
      </w:tr>
      <w:tr w:rsidR="00A23A9B" w:rsidRPr="005D5A5F" w14:paraId="6E5BC328" w14:textId="77777777" w:rsidTr="00A23A9B">
        <w:trPr>
          <w:jc w:val="center"/>
        </w:trPr>
        <w:tc>
          <w:tcPr>
            <w:tcW w:w="2405" w:type="dxa"/>
            <w:vAlign w:val="center"/>
          </w:tcPr>
          <w:p w14:paraId="0CF0201B"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Nước</w:t>
            </w:r>
          </w:p>
        </w:tc>
        <w:tc>
          <w:tcPr>
            <w:tcW w:w="1276" w:type="dxa"/>
          </w:tcPr>
          <w:p w14:paraId="730C6666" w14:textId="77777777" w:rsidR="00A23A9B" w:rsidRPr="005D5A5F" w:rsidRDefault="00A23A9B" w:rsidP="00A23A9B">
            <w:pPr>
              <w:spacing w:after="40"/>
              <w:jc w:val="center"/>
              <w:rPr>
                <w:rFonts w:ascii="Times New Roman" w:hAnsi="Times New Roman" w:cs="Times New Roman"/>
                <w:sz w:val="24"/>
                <w:szCs w:val="24"/>
              </w:rPr>
            </w:pPr>
          </w:p>
        </w:tc>
        <w:tc>
          <w:tcPr>
            <w:tcW w:w="1275" w:type="dxa"/>
          </w:tcPr>
          <w:p w14:paraId="3DC158E8"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c>
          <w:tcPr>
            <w:tcW w:w="1276" w:type="dxa"/>
          </w:tcPr>
          <w:p w14:paraId="3D7C8DE1"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3973A07C" w14:textId="77777777" w:rsidTr="00A23A9B">
        <w:trPr>
          <w:jc w:val="center"/>
        </w:trPr>
        <w:tc>
          <w:tcPr>
            <w:tcW w:w="2405" w:type="dxa"/>
            <w:vAlign w:val="center"/>
          </w:tcPr>
          <w:p w14:paraId="515ACE3D"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Thủy tinh</w:t>
            </w:r>
          </w:p>
        </w:tc>
        <w:tc>
          <w:tcPr>
            <w:tcW w:w="1276" w:type="dxa"/>
          </w:tcPr>
          <w:p w14:paraId="23A6EBFA"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c>
          <w:tcPr>
            <w:tcW w:w="1275" w:type="dxa"/>
          </w:tcPr>
          <w:p w14:paraId="55B7AC49" w14:textId="77777777" w:rsidR="00A23A9B" w:rsidRPr="005D5A5F" w:rsidRDefault="00A23A9B" w:rsidP="00A23A9B">
            <w:pPr>
              <w:spacing w:after="40"/>
              <w:jc w:val="center"/>
              <w:rPr>
                <w:rFonts w:ascii="Times New Roman" w:hAnsi="Times New Roman" w:cs="Times New Roman"/>
                <w:sz w:val="24"/>
                <w:szCs w:val="24"/>
              </w:rPr>
            </w:pPr>
          </w:p>
        </w:tc>
        <w:tc>
          <w:tcPr>
            <w:tcW w:w="1276" w:type="dxa"/>
          </w:tcPr>
          <w:p w14:paraId="02595DE4"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397985FB" w14:textId="77777777" w:rsidTr="00A23A9B">
        <w:trPr>
          <w:jc w:val="center"/>
        </w:trPr>
        <w:tc>
          <w:tcPr>
            <w:tcW w:w="2405" w:type="dxa"/>
            <w:vAlign w:val="center"/>
          </w:tcPr>
          <w:p w14:paraId="23E098C8"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Cacbonic</w:t>
            </w:r>
          </w:p>
        </w:tc>
        <w:tc>
          <w:tcPr>
            <w:tcW w:w="1276" w:type="dxa"/>
          </w:tcPr>
          <w:p w14:paraId="7A51F211" w14:textId="77777777" w:rsidR="00A23A9B" w:rsidRPr="005D5A5F" w:rsidRDefault="00A23A9B" w:rsidP="00A23A9B">
            <w:pPr>
              <w:spacing w:after="40"/>
              <w:jc w:val="center"/>
              <w:rPr>
                <w:rFonts w:ascii="Times New Roman" w:hAnsi="Times New Roman" w:cs="Times New Roman"/>
                <w:sz w:val="24"/>
                <w:szCs w:val="24"/>
              </w:rPr>
            </w:pPr>
          </w:p>
        </w:tc>
        <w:tc>
          <w:tcPr>
            <w:tcW w:w="1275" w:type="dxa"/>
          </w:tcPr>
          <w:p w14:paraId="34C065F8" w14:textId="77777777" w:rsidR="00A23A9B" w:rsidRPr="005D5A5F" w:rsidRDefault="00A23A9B" w:rsidP="00A23A9B">
            <w:pPr>
              <w:spacing w:after="40"/>
              <w:jc w:val="center"/>
              <w:rPr>
                <w:rFonts w:ascii="Times New Roman" w:hAnsi="Times New Roman" w:cs="Times New Roman"/>
                <w:sz w:val="24"/>
                <w:szCs w:val="24"/>
              </w:rPr>
            </w:pPr>
          </w:p>
        </w:tc>
        <w:tc>
          <w:tcPr>
            <w:tcW w:w="1276" w:type="dxa"/>
          </w:tcPr>
          <w:p w14:paraId="5414B53B"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r>
      <w:tr w:rsidR="00A23A9B" w:rsidRPr="005D5A5F" w14:paraId="1558E435" w14:textId="77777777" w:rsidTr="00A23A9B">
        <w:trPr>
          <w:jc w:val="center"/>
        </w:trPr>
        <w:tc>
          <w:tcPr>
            <w:tcW w:w="2405" w:type="dxa"/>
            <w:vAlign w:val="center"/>
          </w:tcPr>
          <w:p w14:paraId="0615B718"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Giấm</w:t>
            </w:r>
          </w:p>
        </w:tc>
        <w:tc>
          <w:tcPr>
            <w:tcW w:w="1276" w:type="dxa"/>
          </w:tcPr>
          <w:p w14:paraId="0A1DBD15" w14:textId="77777777" w:rsidR="00A23A9B" w:rsidRPr="005D5A5F" w:rsidRDefault="00A23A9B" w:rsidP="00A23A9B">
            <w:pPr>
              <w:spacing w:after="40"/>
              <w:jc w:val="center"/>
              <w:rPr>
                <w:rFonts w:ascii="Times New Roman" w:hAnsi="Times New Roman" w:cs="Times New Roman"/>
                <w:sz w:val="24"/>
                <w:szCs w:val="24"/>
              </w:rPr>
            </w:pPr>
          </w:p>
        </w:tc>
        <w:tc>
          <w:tcPr>
            <w:tcW w:w="1275" w:type="dxa"/>
          </w:tcPr>
          <w:p w14:paraId="31EB8C4C"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c>
          <w:tcPr>
            <w:tcW w:w="1276" w:type="dxa"/>
          </w:tcPr>
          <w:p w14:paraId="347205E5"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603C17A0" w14:textId="77777777" w:rsidTr="00A23A9B">
        <w:trPr>
          <w:jc w:val="center"/>
        </w:trPr>
        <w:tc>
          <w:tcPr>
            <w:tcW w:w="2405" w:type="dxa"/>
            <w:vAlign w:val="center"/>
          </w:tcPr>
          <w:p w14:paraId="0E3779B5"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Chất dẻo</w:t>
            </w:r>
          </w:p>
        </w:tc>
        <w:tc>
          <w:tcPr>
            <w:tcW w:w="1276" w:type="dxa"/>
          </w:tcPr>
          <w:p w14:paraId="0144CDEE"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c>
          <w:tcPr>
            <w:tcW w:w="1275" w:type="dxa"/>
          </w:tcPr>
          <w:p w14:paraId="479CC747" w14:textId="77777777" w:rsidR="00A23A9B" w:rsidRPr="005D5A5F" w:rsidRDefault="00A23A9B" w:rsidP="00A23A9B">
            <w:pPr>
              <w:spacing w:after="40"/>
              <w:jc w:val="center"/>
              <w:rPr>
                <w:rFonts w:ascii="Times New Roman" w:hAnsi="Times New Roman" w:cs="Times New Roman"/>
                <w:sz w:val="24"/>
                <w:szCs w:val="24"/>
              </w:rPr>
            </w:pPr>
          </w:p>
        </w:tc>
        <w:tc>
          <w:tcPr>
            <w:tcW w:w="1276" w:type="dxa"/>
          </w:tcPr>
          <w:p w14:paraId="6495C1E3"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73BA18BD" w14:textId="77777777" w:rsidTr="00A23A9B">
        <w:trPr>
          <w:jc w:val="center"/>
        </w:trPr>
        <w:tc>
          <w:tcPr>
            <w:tcW w:w="2405" w:type="dxa"/>
            <w:vAlign w:val="center"/>
          </w:tcPr>
          <w:p w14:paraId="7C63401F"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Cồn (Rượu etylic</w:t>
            </w:r>
            <w:r w:rsidRPr="005D5A5F">
              <w:rPr>
                <w:rFonts w:ascii="Times New Roman" w:hAnsi="Times New Roman" w:cs="Times New Roman"/>
                <w:bCs/>
                <w:sz w:val="24"/>
                <w:szCs w:val="24"/>
              </w:rPr>
              <w:t>)</w:t>
            </w:r>
          </w:p>
        </w:tc>
        <w:tc>
          <w:tcPr>
            <w:tcW w:w="1276" w:type="dxa"/>
          </w:tcPr>
          <w:p w14:paraId="069FCDCA" w14:textId="77777777" w:rsidR="00A23A9B" w:rsidRPr="005D5A5F" w:rsidRDefault="00A23A9B" w:rsidP="00A23A9B">
            <w:pPr>
              <w:spacing w:after="40"/>
              <w:jc w:val="center"/>
              <w:rPr>
                <w:rFonts w:ascii="Times New Roman" w:hAnsi="Times New Roman" w:cs="Times New Roman"/>
                <w:sz w:val="24"/>
                <w:szCs w:val="24"/>
              </w:rPr>
            </w:pPr>
          </w:p>
        </w:tc>
        <w:tc>
          <w:tcPr>
            <w:tcW w:w="1275" w:type="dxa"/>
          </w:tcPr>
          <w:p w14:paraId="3BA680D8"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c>
          <w:tcPr>
            <w:tcW w:w="1276" w:type="dxa"/>
          </w:tcPr>
          <w:p w14:paraId="7DA9BCBA"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73E6A8A4" w14:textId="77777777" w:rsidTr="00A23A9B">
        <w:trPr>
          <w:jc w:val="center"/>
        </w:trPr>
        <w:tc>
          <w:tcPr>
            <w:tcW w:w="2405" w:type="dxa"/>
            <w:vAlign w:val="center"/>
          </w:tcPr>
          <w:p w14:paraId="4553FD86"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Nhôm</w:t>
            </w:r>
          </w:p>
        </w:tc>
        <w:tc>
          <w:tcPr>
            <w:tcW w:w="1276" w:type="dxa"/>
          </w:tcPr>
          <w:p w14:paraId="4231E90D"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c>
          <w:tcPr>
            <w:tcW w:w="1275" w:type="dxa"/>
          </w:tcPr>
          <w:p w14:paraId="0FC67CBB" w14:textId="77777777" w:rsidR="00A23A9B" w:rsidRPr="005D5A5F" w:rsidRDefault="00A23A9B" w:rsidP="00A23A9B">
            <w:pPr>
              <w:spacing w:after="40"/>
              <w:jc w:val="center"/>
              <w:rPr>
                <w:rFonts w:ascii="Times New Roman" w:hAnsi="Times New Roman" w:cs="Times New Roman"/>
                <w:sz w:val="24"/>
                <w:szCs w:val="24"/>
              </w:rPr>
            </w:pPr>
          </w:p>
        </w:tc>
        <w:tc>
          <w:tcPr>
            <w:tcW w:w="1276" w:type="dxa"/>
          </w:tcPr>
          <w:p w14:paraId="4CABBFB7"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5BF54DDA" w14:textId="77777777" w:rsidTr="00A23A9B">
        <w:trPr>
          <w:jc w:val="center"/>
        </w:trPr>
        <w:tc>
          <w:tcPr>
            <w:tcW w:w="2405" w:type="dxa"/>
            <w:vAlign w:val="center"/>
          </w:tcPr>
          <w:p w14:paraId="72E0A19F"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Oxi</w:t>
            </w:r>
          </w:p>
        </w:tc>
        <w:tc>
          <w:tcPr>
            <w:tcW w:w="1276" w:type="dxa"/>
          </w:tcPr>
          <w:p w14:paraId="2EA54F51" w14:textId="77777777" w:rsidR="00A23A9B" w:rsidRPr="005D5A5F" w:rsidRDefault="00A23A9B" w:rsidP="00A23A9B">
            <w:pPr>
              <w:spacing w:after="40"/>
              <w:jc w:val="center"/>
              <w:rPr>
                <w:rFonts w:ascii="Times New Roman" w:hAnsi="Times New Roman" w:cs="Times New Roman"/>
                <w:sz w:val="24"/>
                <w:szCs w:val="24"/>
              </w:rPr>
            </w:pPr>
          </w:p>
        </w:tc>
        <w:tc>
          <w:tcPr>
            <w:tcW w:w="1275" w:type="dxa"/>
          </w:tcPr>
          <w:p w14:paraId="16E0A853" w14:textId="77777777" w:rsidR="00A23A9B" w:rsidRPr="005D5A5F" w:rsidRDefault="00A23A9B" w:rsidP="00A23A9B">
            <w:pPr>
              <w:spacing w:after="40"/>
              <w:jc w:val="center"/>
              <w:rPr>
                <w:rFonts w:ascii="Times New Roman" w:hAnsi="Times New Roman" w:cs="Times New Roman"/>
                <w:sz w:val="24"/>
                <w:szCs w:val="24"/>
              </w:rPr>
            </w:pPr>
          </w:p>
        </w:tc>
        <w:tc>
          <w:tcPr>
            <w:tcW w:w="1276" w:type="dxa"/>
          </w:tcPr>
          <w:p w14:paraId="43A64015"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r>
      <w:tr w:rsidR="00A23A9B" w:rsidRPr="005D5A5F" w14:paraId="708C7A86" w14:textId="77777777" w:rsidTr="00A23A9B">
        <w:trPr>
          <w:jc w:val="center"/>
        </w:trPr>
        <w:tc>
          <w:tcPr>
            <w:tcW w:w="2405" w:type="dxa"/>
            <w:vAlign w:val="center"/>
          </w:tcPr>
          <w:p w14:paraId="6CB8976F"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Sắt</w:t>
            </w:r>
          </w:p>
        </w:tc>
        <w:tc>
          <w:tcPr>
            <w:tcW w:w="1276" w:type="dxa"/>
          </w:tcPr>
          <w:p w14:paraId="0096651B"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c>
          <w:tcPr>
            <w:tcW w:w="1275" w:type="dxa"/>
          </w:tcPr>
          <w:p w14:paraId="24B15FF4" w14:textId="77777777" w:rsidR="00A23A9B" w:rsidRPr="005D5A5F" w:rsidRDefault="00A23A9B" w:rsidP="00A23A9B">
            <w:pPr>
              <w:spacing w:after="40"/>
              <w:jc w:val="center"/>
              <w:rPr>
                <w:rFonts w:ascii="Times New Roman" w:hAnsi="Times New Roman" w:cs="Times New Roman"/>
                <w:sz w:val="24"/>
                <w:szCs w:val="24"/>
              </w:rPr>
            </w:pPr>
          </w:p>
        </w:tc>
        <w:tc>
          <w:tcPr>
            <w:tcW w:w="1276" w:type="dxa"/>
          </w:tcPr>
          <w:p w14:paraId="43BACE63"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7B8B9320" w14:textId="77777777" w:rsidTr="00A23A9B">
        <w:trPr>
          <w:jc w:val="center"/>
        </w:trPr>
        <w:tc>
          <w:tcPr>
            <w:tcW w:w="2405" w:type="dxa"/>
            <w:vAlign w:val="center"/>
          </w:tcPr>
          <w:p w14:paraId="58456502"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Muối ăn</w:t>
            </w:r>
          </w:p>
        </w:tc>
        <w:tc>
          <w:tcPr>
            <w:tcW w:w="1276" w:type="dxa"/>
          </w:tcPr>
          <w:p w14:paraId="7940E127"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c>
          <w:tcPr>
            <w:tcW w:w="1275" w:type="dxa"/>
          </w:tcPr>
          <w:p w14:paraId="490A96CB" w14:textId="77777777" w:rsidR="00A23A9B" w:rsidRPr="005D5A5F" w:rsidRDefault="00A23A9B" w:rsidP="00A23A9B">
            <w:pPr>
              <w:spacing w:after="40"/>
              <w:jc w:val="center"/>
              <w:rPr>
                <w:rFonts w:ascii="Times New Roman" w:hAnsi="Times New Roman" w:cs="Times New Roman"/>
                <w:sz w:val="24"/>
                <w:szCs w:val="24"/>
              </w:rPr>
            </w:pPr>
          </w:p>
        </w:tc>
        <w:tc>
          <w:tcPr>
            <w:tcW w:w="1276" w:type="dxa"/>
          </w:tcPr>
          <w:p w14:paraId="3647CCE1" w14:textId="77777777" w:rsidR="00A23A9B" w:rsidRPr="005D5A5F" w:rsidRDefault="00A23A9B" w:rsidP="00A23A9B">
            <w:pPr>
              <w:spacing w:after="40"/>
              <w:jc w:val="center"/>
              <w:rPr>
                <w:rFonts w:ascii="Times New Roman" w:hAnsi="Times New Roman" w:cs="Times New Roman"/>
                <w:sz w:val="24"/>
                <w:szCs w:val="24"/>
              </w:rPr>
            </w:pPr>
          </w:p>
        </w:tc>
      </w:tr>
      <w:tr w:rsidR="00A23A9B" w:rsidRPr="005D5A5F" w14:paraId="0E066541" w14:textId="77777777" w:rsidTr="00A23A9B">
        <w:trPr>
          <w:jc w:val="center"/>
        </w:trPr>
        <w:tc>
          <w:tcPr>
            <w:tcW w:w="2405" w:type="dxa"/>
            <w:vAlign w:val="center"/>
          </w:tcPr>
          <w:p w14:paraId="34982617"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Dầu ăn (Chất béo</w:t>
            </w:r>
            <w:r w:rsidRPr="005D5A5F">
              <w:rPr>
                <w:rFonts w:ascii="Times New Roman" w:hAnsi="Times New Roman" w:cs="Times New Roman"/>
                <w:bCs/>
                <w:sz w:val="24"/>
                <w:szCs w:val="24"/>
              </w:rPr>
              <w:t>)</w:t>
            </w:r>
          </w:p>
        </w:tc>
        <w:tc>
          <w:tcPr>
            <w:tcW w:w="1276" w:type="dxa"/>
          </w:tcPr>
          <w:p w14:paraId="4BFA16BF" w14:textId="77777777" w:rsidR="00A23A9B" w:rsidRPr="005D5A5F" w:rsidRDefault="00A23A9B" w:rsidP="00A23A9B">
            <w:pPr>
              <w:spacing w:after="40"/>
              <w:jc w:val="center"/>
              <w:rPr>
                <w:rFonts w:ascii="Times New Roman" w:hAnsi="Times New Roman" w:cs="Times New Roman"/>
                <w:sz w:val="24"/>
                <w:szCs w:val="24"/>
              </w:rPr>
            </w:pPr>
          </w:p>
        </w:tc>
        <w:tc>
          <w:tcPr>
            <w:tcW w:w="1275" w:type="dxa"/>
          </w:tcPr>
          <w:p w14:paraId="544787C9" w14:textId="77777777" w:rsidR="00A23A9B" w:rsidRPr="005D5A5F" w:rsidRDefault="00A23A9B" w:rsidP="00A23A9B">
            <w:pPr>
              <w:spacing w:after="40"/>
              <w:jc w:val="center"/>
              <w:rPr>
                <w:rFonts w:ascii="Times New Roman" w:hAnsi="Times New Roman" w:cs="Times New Roman"/>
                <w:sz w:val="24"/>
                <w:szCs w:val="24"/>
              </w:rPr>
            </w:pPr>
            <w:r w:rsidRPr="005D5A5F">
              <w:rPr>
                <w:rFonts w:ascii="Times New Roman" w:hAnsi="Times New Roman" w:cs="Times New Roman"/>
                <w:sz w:val="24"/>
                <w:szCs w:val="24"/>
              </w:rPr>
              <w:t>x</w:t>
            </w:r>
          </w:p>
        </w:tc>
        <w:tc>
          <w:tcPr>
            <w:tcW w:w="1276" w:type="dxa"/>
          </w:tcPr>
          <w:p w14:paraId="57310129" w14:textId="77777777" w:rsidR="00A23A9B" w:rsidRPr="005D5A5F" w:rsidRDefault="00A23A9B" w:rsidP="00A23A9B">
            <w:pPr>
              <w:spacing w:after="40"/>
              <w:jc w:val="center"/>
              <w:rPr>
                <w:rFonts w:ascii="Times New Roman" w:hAnsi="Times New Roman" w:cs="Times New Roman"/>
                <w:sz w:val="24"/>
                <w:szCs w:val="24"/>
              </w:rPr>
            </w:pPr>
          </w:p>
        </w:tc>
      </w:tr>
    </w:tbl>
    <w:p w14:paraId="26671C8C" w14:textId="77777777" w:rsidR="00A23A9B" w:rsidRPr="005D5A5F" w:rsidRDefault="00A23A9B" w:rsidP="00A23A9B">
      <w:pPr>
        <w:spacing w:after="40"/>
        <w:rPr>
          <w:rFonts w:ascii="Times New Roman" w:hAnsi="Times New Roman" w:cs="Times New Roman"/>
          <w:color w:val="auto"/>
          <w:sz w:val="24"/>
          <w:szCs w:val="24"/>
        </w:rPr>
      </w:pPr>
    </w:p>
    <w:p w14:paraId="5CBEE799" w14:textId="77777777" w:rsidR="00A23A9B" w:rsidRPr="005D5A5F" w:rsidRDefault="00A23A9B" w:rsidP="00A23A9B">
      <w:pPr>
        <w:widowControl w:val="0"/>
        <w:spacing w:after="40"/>
        <w:jc w:val="both"/>
        <w:rPr>
          <w:rFonts w:ascii="Times New Roman" w:hAnsi="Times New Roman" w:cs="Times New Roman"/>
          <w:color w:val="auto"/>
          <w:sz w:val="24"/>
          <w:szCs w:val="24"/>
        </w:rPr>
      </w:pPr>
      <w:r w:rsidRPr="005D5A5F">
        <w:rPr>
          <w:rFonts w:ascii="Times New Roman" w:hAnsi="Times New Roman" w:cs="Times New Roman"/>
          <w:b/>
          <w:color w:val="auto"/>
          <w:sz w:val="24"/>
          <w:szCs w:val="24"/>
        </w:rPr>
        <w:t>Câu</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13</w:t>
      </w:r>
      <w:r w:rsidRPr="005D5A5F">
        <w:rPr>
          <w:rFonts w:ascii="Times New Roman" w:hAnsi="Times New Roman" w:cs="Times New Roman"/>
          <w:color w:val="auto"/>
          <w:sz w:val="24"/>
          <w:szCs w:val="24"/>
        </w:rPr>
        <w:t>. Điền từ vào chỗ trống:</w:t>
      </w:r>
    </w:p>
    <w:p w14:paraId="22C7B007"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a</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Trên trái đất, nước tồn tại ở các thể …. (1</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Nước ở sông, hồ, đại dương, ở thể …(2</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Ở thể này, nước có khả năng … (3</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nên có thể chảy từ sông vào biển.</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Ở thể …(4</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nước không có hình dạng cố định.</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Khi nước ở thể …(5</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nó có . . . (6</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và …(7</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Do đó khi bị đóng băng, nước sông sẽ không thể chảy ra biển.</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Ta có thể đi trên mặt sông đóng băng. </w:t>
      </w:r>
    </w:p>
    <w:p w14:paraId="61B8AF0B"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b</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Nhiệt độ nóng chảy của thiếc là 232</w:t>
      </w:r>
      <w:r w:rsidRPr="005D5A5F">
        <w:rPr>
          <w:rFonts w:ascii="Times New Roman" w:hAnsi="Times New Roman" w:cs="Times New Roman"/>
          <w:color w:val="auto"/>
          <w:sz w:val="24"/>
          <w:szCs w:val="24"/>
          <w:vertAlign w:val="superscript"/>
        </w:rPr>
        <w:t>o</w:t>
      </w:r>
      <w:r w:rsidRPr="005D5A5F">
        <w:rPr>
          <w:rFonts w:ascii="Times New Roman" w:hAnsi="Times New Roman" w:cs="Times New Roman"/>
          <w:color w:val="auto"/>
          <w:sz w:val="24"/>
          <w:szCs w:val="24"/>
        </w:rPr>
        <w:t>C.</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Khi làm nguội thiếc lỏng đến …(8</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thiếc sẽ đông đặc.</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Ở nhiệt độ phòng, thiếc ở thể …(9</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w:t>
      </w:r>
    </w:p>
    <w:p w14:paraId="0520232C"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c</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Nhiệt độ sôi của thủy ngân là -39</w:t>
      </w:r>
      <w:r w:rsidRPr="005D5A5F">
        <w:rPr>
          <w:rFonts w:ascii="Times New Roman" w:hAnsi="Times New Roman" w:cs="Times New Roman"/>
          <w:color w:val="auto"/>
          <w:sz w:val="24"/>
          <w:szCs w:val="24"/>
          <w:vertAlign w:val="superscript"/>
        </w:rPr>
        <w:t>o</w:t>
      </w:r>
      <w:r w:rsidRPr="005D5A5F">
        <w:rPr>
          <w:rFonts w:ascii="Times New Roman" w:hAnsi="Times New Roman" w:cs="Times New Roman"/>
          <w:color w:val="auto"/>
          <w:sz w:val="24"/>
          <w:szCs w:val="24"/>
        </w:rPr>
        <w:t>C.</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Ở nhiệt độ phòng, thủy ngân ở thể …(10</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w:t>
      </w:r>
    </w:p>
    <w:p w14:paraId="3CF2113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2D8B8110" w14:textId="77777777" w:rsidR="00A23A9B" w:rsidRPr="005D5A5F" w:rsidRDefault="00A23A9B" w:rsidP="00A23A9B">
      <w:pPr>
        <w:spacing w:after="40"/>
        <w:contextualSpacing/>
        <w:rPr>
          <w:rFonts w:ascii="Times New Roman" w:hAnsi="Times New Roman" w:cs="Times New Roman"/>
          <w:color w:val="auto"/>
          <w:sz w:val="24"/>
          <w:szCs w:val="24"/>
        </w:rPr>
      </w:pPr>
      <w:r w:rsidRPr="005D5A5F">
        <w:rPr>
          <w:rFonts w:ascii="Times New Roman" w:hAnsi="Times New Roman" w:cs="Times New Roman"/>
          <w:color w:val="auto"/>
          <w:sz w:val="24"/>
          <w:szCs w:val="24"/>
        </w:rPr>
        <w:t>a</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(1</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lỏng;</w:t>
      </w:r>
      <w:r w:rsidRPr="005D5A5F">
        <w:rPr>
          <w:rFonts w:ascii="Times New Roman" w:hAnsi="Times New Roman" w:cs="Times New Roman"/>
          <w:color w:val="auto"/>
          <w:sz w:val="24"/>
          <w:szCs w:val="24"/>
        </w:rPr>
        <w:tab/>
      </w:r>
      <w:r w:rsidRPr="005D5A5F">
        <w:rPr>
          <w:rFonts w:ascii="Times New Roman" w:hAnsi="Times New Roman" w:cs="Times New Roman"/>
          <w:color w:val="auto"/>
          <w:sz w:val="24"/>
          <w:szCs w:val="24"/>
        </w:rPr>
        <w:tab/>
        <w:t>(2</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lỏng;</w:t>
      </w:r>
      <w:r w:rsidRPr="005D5A5F">
        <w:rPr>
          <w:rFonts w:ascii="Times New Roman" w:hAnsi="Times New Roman" w:cs="Times New Roman"/>
          <w:color w:val="auto"/>
          <w:sz w:val="24"/>
          <w:szCs w:val="24"/>
        </w:rPr>
        <w:tab/>
        <w:t>(3</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chảy tràn trên bề mặt;</w:t>
      </w:r>
      <w:r w:rsidRPr="005D5A5F">
        <w:rPr>
          <w:rFonts w:ascii="Times New Roman" w:hAnsi="Times New Roman" w:cs="Times New Roman"/>
          <w:color w:val="auto"/>
          <w:sz w:val="24"/>
          <w:szCs w:val="24"/>
        </w:rPr>
        <w:tab/>
      </w:r>
      <w:r w:rsidRPr="005D5A5F">
        <w:rPr>
          <w:rFonts w:ascii="Times New Roman" w:hAnsi="Times New Roman" w:cs="Times New Roman"/>
          <w:color w:val="auto"/>
          <w:sz w:val="24"/>
          <w:szCs w:val="24"/>
        </w:rPr>
        <w:tab/>
        <w:t>(4</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khí;</w:t>
      </w:r>
      <w:r w:rsidRPr="005D5A5F">
        <w:rPr>
          <w:rFonts w:ascii="Times New Roman" w:hAnsi="Times New Roman" w:cs="Times New Roman"/>
          <w:color w:val="auto"/>
          <w:sz w:val="24"/>
          <w:szCs w:val="24"/>
        </w:rPr>
        <w:tab/>
      </w:r>
    </w:p>
    <w:p w14:paraId="5BE315FB" w14:textId="77777777" w:rsidR="00A23A9B" w:rsidRPr="005D5A5F" w:rsidRDefault="00A23A9B" w:rsidP="00A23A9B">
      <w:pPr>
        <w:spacing w:after="40"/>
        <w:contextualSpacing/>
        <w:rPr>
          <w:rFonts w:ascii="Times New Roman" w:hAnsi="Times New Roman" w:cs="Times New Roman"/>
          <w:color w:val="auto"/>
          <w:sz w:val="24"/>
          <w:szCs w:val="24"/>
        </w:rPr>
      </w:pPr>
      <w:r w:rsidRPr="005D5A5F">
        <w:rPr>
          <w:rFonts w:ascii="Times New Roman" w:hAnsi="Times New Roman" w:cs="Times New Roman"/>
          <w:color w:val="auto"/>
          <w:sz w:val="24"/>
          <w:szCs w:val="24"/>
        </w:rPr>
        <w:t>(5</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rắn; </w:t>
      </w:r>
      <w:r w:rsidRPr="005D5A5F">
        <w:rPr>
          <w:rFonts w:ascii="Times New Roman" w:hAnsi="Times New Roman" w:cs="Times New Roman"/>
          <w:color w:val="auto"/>
          <w:sz w:val="24"/>
          <w:szCs w:val="24"/>
        </w:rPr>
        <w:tab/>
      </w:r>
      <w:r w:rsidRPr="005D5A5F">
        <w:rPr>
          <w:rFonts w:ascii="Times New Roman" w:hAnsi="Times New Roman" w:cs="Times New Roman"/>
          <w:color w:val="auto"/>
          <w:sz w:val="24"/>
          <w:szCs w:val="24"/>
        </w:rPr>
        <w:tab/>
      </w:r>
      <w:r w:rsidRPr="005D5A5F">
        <w:rPr>
          <w:rFonts w:ascii="Times New Roman" w:hAnsi="Times New Roman" w:cs="Times New Roman"/>
          <w:color w:val="auto"/>
          <w:sz w:val="24"/>
          <w:szCs w:val="24"/>
        </w:rPr>
        <w:tab/>
        <w:t>(6</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hình dạng cố định;</w:t>
      </w:r>
      <w:r w:rsidRPr="005D5A5F">
        <w:rPr>
          <w:rFonts w:ascii="Times New Roman" w:hAnsi="Times New Roman" w:cs="Times New Roman"/>
          <w:color w:val="auto"/>
          <w:sz w:val="24"/>
          <w:szCs w:val="24"/>
        </w:rPr>
        <w:tab/>
      </w:r>
      <w:r w:rsidRPr="005D5A5F">
        <w:rPr>
          <w:rFonts w:ascii="Times New Roman" w:hAnsi="Times New Roman" w:cs="Times New Roman"/>
          <w:color w:val="auto"/>
          <w:sz w:val="24"/>
          <w:szCs w:val="24"/>
        </w:rPr>
        <w:tab/>
      </w:r>
      <w:r w:rsidRPr="005D5A5F">
        <w:rPr>
          <w:rFonts w:ascii="Times New Roman" w:hAnsi="Times New Roman" w:cs="Times New Roman"/>
          <w:color w:val="auto"/>
          <w:sz w:val="24"/>
          <w:szCs w:val="24"/>
        </w:rPr>
        <w:tab/>
      </w:r>
      <w:r w:rsidRPr="005D5A5F">
        <w:rPr>
          <w:rFonts w:ascii="Times New Roman" w:hAnsi="Times New Roman" w:cs="Times New Roman"/>
          <w:color w:val="auto"/>
          <w:sz w:val="24"/>
          <w:szCs w:val="24"/>
        </w:rPr>
        <w:tab/>
        <w:t>(7</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không chảy lan;</w:t>
      </w:r>
    </w:p>
    <w:p w14:paraId="31CF2FDA" w14:textId="77777777" w:rsidR="00A23A9B" w:rsidRPr="005D5A5F" w:rsidRDefault="00A23A9B" w:rsidP="00A23A9B">
      <w:pPr>
        <w:spacing w:after="40"/>
        <w:contextualSpacing/>
        <w:rPr>
          <w:rFonts w:ascii="Times New Roman" w:hAnsi="Times New Roman" w:cs="Times New Roman"/>
          <w:color w:val="auto"/>
          <w:sz w:val="24"/>
          <w:szCs w:val="24"/>
        </w:rPr>
      </w:pPr>
      <w:r w:rsidRPr="005D5A5F">
        <w:rPr>
          <w:rFonts w:ascii="Times New Roman" w:hAnsi="Times New Roman" w:cs="Times New Roman"/>
          <w:color w:val="auto"/>
          <w:sz w:val="24"/>
          <w:szCs w:val="24"/>
        </w:rPr>
        <w:t>b</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(8</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232</w:t>
      </w:r>
      <w:r w:rsidRPr="005D5A5F">
        <w:rPr>
          <w:rFonts w:ascii="Times New Roman" w:hAnsi="Times New Roman" w:cs="Times New Roman"/>
          <w:color w:val="auto"/>
          <w:sz w:val="24"/>
          <w:szCs w:val="24"/>
          <w:vertAlign w:val="superscript"/>
        </w:rPr>
        <w:t>o</w:t>
      </w:r>
      <w:r w:rsidRPr="005D5A5F">
        <w:rPr>
          <w:rFonts w:ascii="Times New Roman" w:hAnsi="Times New Roman" w:cs="Times New Roman"/>
          <w:color w:val="auto"/>
          <w:sz w:val="24"/>
          <w:szCs w:val="24"/>
        </w:rPr>
        <w:t>C;</w:t>
      </w:r>
      <w:r w:rsidRPr="005D5A5F">
        <w:rPr>
          <w:rFonts w:ascii="Times New Roman" w:hAnsi="Times New Roman" w:cs="Times New Roman"/>
          <w:color w:val="auto"/>
          <w:sz w:val="24"/>
          <w:szCs w:val="24"/>
        </w:rPr>
        <w:tab/>
      </w:r>
      <w:r w:rsidRPr="005D5A5F">
        <w:rPr>
          <w:rFonts w:ascii="Times New Roman" w:hAnsi="Times New Roman" w:cs="Times New Roman"/>
          <w:color w:val="auto"/>
          <w:sz w:val="24"/>
          <w:szCs w:val="24"/>
        </w:rPr>
        <w:tab/>
        <w:t>(9</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rắn;</w:t>
      </w:r>
    </w:p>
    <w:p w14:paraId="746B86B9" w14:textId="77777777" w:rsidR="00A23A9B" w:rsidRPr="005D5A5F" w:rsidRDefault="00A23A9B" w:rsidP="00A23A9B">
      <w:pPr>
        <w:spacing w:after="40"/>
        <w:contextualSpacing/>
        <w:rPr>
          <w:rFonts w:ascii="Times New Roman" w:hAnsi="Times New Roman" w:cs="Times New Roman"/>
          <w:color w:val="auto"/>
          <w:sz w:val="24"/>
          <w:szCs w:val="24"/>
        </w:rPr>
      </w:pPr>
      <w:r w:rsidRPr="005D5A5F">
        <w:rPr>
          <w:rFonts w:ascii="Times New Roman" w:hAnsi="Times New Roman" w:cs="Times New Roman"/>
          <w:color w:val="auto"/>
          <w:sz w:val="24"/>
          <w:szCs w:val="24"/>
        </w:rPr>
        <w:t>c</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(10</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lỏng.</w:t>
      </w:r>
    </w:p>
    <w:p w14:paraId="148B7F8C" w14:textId="77777777" w:rsidR="005D5A5F" w:rsidRPr="005D5A5F" w:rsidRDefault="005D5A5F" w:rsidP="005D5A5F">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lastRenderedPageBreak/>
        <w:t>Zalo: 0932.99.00.90</w:t>
      </w:r>
    </w:p>
    <w:p w14:paraId="5C1C60D0" w14:textId="77777777" w:rsidR="00A23A9B" w:rsidRPr="005D5A5F" w:rsidRDefault="00A23A9B" w:rsidP="00A23A9B">
      <w:pPr>
        <w:spacing w:after="40"/>
        <w:contextualSpacing/>
        <w:rPr>
          <w:rFonts w:ascii="Times New Roman" w:hAnsi="Times New Roman" w:cs="Times New Roman"/>
          <w:color w:val="auto"/>
          <w:sz w:val="24"/>
          <w:szCs w:val="24"/>
        </w:rPr>
      </w:pPr>
    </w:p>
    <w:p w14:paraId="47BB0446" w14:textId="77777777" w:rsidR="00A23A9B" w:rsidRPr="005D5A5F" w:rsidRDefault="00A23A9B" w:rsidP="00A23A9B">
      <w:pPr>
        <w:widowControl w:val="0"/>
        <w:spacing w:after="40"/>
        <w:rPr>
          <w:rFonts w:ascii="Times New Roman" w:hAnsi="Times New Roman" w:cs="Times New Roman"/>
          <w:color w:val="auto"/>
          <w:sz w:val="24"/>
          <w:szCs w:val="24"/>
        </w:rPr>
      </w:pPr>
      <w:r w:rsidRPr="005D5A5F">
        <w:rPr>
          <w:rFonts w:ascii="Times New Roman" w:hAnsi="Times New Roman" w:cs="Times New Roman"/>
          <w:b/>
          <w:color w:val="auto"/>
          <w:sz w:val="24"/>
          <w:szCs w:val="24"/>
        </w:rPr>
        <w:t>Câu</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14</w:t>
      </w:r>
      <w:r w:rsidRPr="005D5A5F">
        <w:rPr>
          <w:rFonts w:ascii="Times New Roman" w:hAnsi="Times New Roman" w:cs="Times New Roman"/>
          <w:color w:val="auto"/>
          <w:sz w:val="24"/>
          <w:szCs w:val="24"/>
        </w:rPr>
        <w:t>. Giải thích các hiện tượng thực tế theo các đặc điểm thể của chất</w:t>
      </w:r>
    </w:p>
    <w:p w14:paraId="6C9FBCCE"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a)</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Tại sao vật liệu dùng xây nhà, làm cầu đường ở thể rắn?</w:t>
      </w:r>
    </w:p>
    <w:p w14:paraId="471B20B3"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b)</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Tại sao vận chuyển dầu thô (thể lỏng</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từ biển vào đất liền bằng cách đóng thùng?</w:t>
      </w:r>
    </w:p>
    <w:p w14:paraId="76C24239"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c)</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Tại sao bơm được nước qua đường ống dẫn? </w:t>
      </w:r>
    </w:p>
    <w:p w14:paraId="157384B0"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d)</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Tại sao mở lọ nước hoa chúng ta có thể ngửi thấy mùi nước hoa ở các phía khác nhau?</w:t>
      </w:r>
    </w:p>
    <w:p w14:paraId="0BB610B5"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e)</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Tại sao có thể rèn luyện con dao (bằng sắt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rất mảnh và sắc?</w:t>
      </w:r>
    </w:p>
    <w:p w14:paraId="62ABAF24"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f)</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Tại sao người thợ có thể tạo ra các đồ thủy tinh có hình thù khác nhau?</w:t>
      </w:r>
    </w:p>
    <w:p w14:paraId="6F6AEB8A"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g)</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Tại sao ta có thể đi trên mặt nước bị đóng băng?</w:t>
      </w:r>
    </w:p>
    <w:p w14:paraId="73DB09D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351453FE"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 xml:space="preserve">a) Vật liệu xây nhà ở thể rắn vì đặc điểm của thể rắn là có hình dạng cố định và không bị nén. </w:t>
      </w:r>
    </w:p>
    <w:p w14:paraId="67E7129C"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 xml:space="preserve">b) Dầu thô đóng thùng do đặc điểm của thể lỏng là không có hình dạng xác định. </w:t>
      </w:r>
    </w:p>
    <w:p w14:paraId="26C1D49F"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 xml:space="preserve">c) Nước từ nhà máy nước được dẫn đến các hộ dân qua các đường ống thể hiện tính chất chảy và lan truyền được của chất ở thể lỏng. </w:t>
      </w:r>
    </w:p>
    <w:p w14:paraId="7506AB74"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 xml:space="preserve">d) Khi mở lọ nước hoa, một lát sau có thể ngửi thấy mùi nước hoa. Điều này thể hiện khả năng lan toả trong không gian theo mọi hướng của chất ở thể khí. </w:t>
      </w:r>
    </w:p>
    <w:p w14:paraId="1BEC7D39"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 xml:space="preserve">e) Do chất sắt có thể ở cả thể rắn và lỏng. </w:t>
      </w:r>
    </w:p>
    <w:p w14:paraId="5A8CC5C1"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 xml:space="preserve">f) Do chất thủy tinh có thể ở cả thể rắn và lỏng. </w:t>
      </w:r>
    </w:p>
    <w:p w14:paraId="658B52FB" w14:textId="77777777" w:rsidR="00A23A9B" w:rsidRPr="005D5A5F" w:rsidRDefault="00A23A9B" w:rsidP="00A23A9B">
      <w:pPr>
        <w:spacing w:after="40"/>
        <w:rPr>
          <w:rFonts w:ascii="Times New Roman" w:hAnsi="Times New Roman" w:cs="Times New Roman"/>
          <w:color w:val="auto"/>
          <w:sz w:val="24"/>
          <w:szCs w:val="24"/>
        </w:rPr>
      </w:pPr>
      <w:r w:rsidRPr="005D5A5F">
        <w:rPr>
          <w:rFonts w:ascii="Times New Roman" w:hAnsi="Times New Roman" w:cs="Times New Roman"/>
          <w:color w:val="auto"/>
          <w:sz w:val="24"/>
          <w:szCs w:val="24"/>
        </w:rPr>
        <w:t xml:space="preserve">g) Vì nước đóng băng ở thể rắn có hình dạng cố định và không bị nén. </w:t>
      </w:r>
    </w:p>
    <w:p w14:paraId="2CFB472B" w14:textId="77777777" w:rsidR="00A23A9B" w:rsidRPr="005D5A5F" w:rsidRDefault="00A23A9B" w:rsidP="00A23A9B">
      <w:pPr>
        <w:widowControl w:val="0"/>
        <w:tabs>
          <w:tab w:val="left" w:pos="1242"/>
        </w:tabs>
        <w:autoSpaceDE w:val="0"/>
        <w:autoSpaceDN w:val="0"/>
        <w:spacing w:before="60"/>
        <w:ind w:left="154"/>
        <w:rPr>
          <w:rFonts w:ascii="Times New Roman" w:eastAsia="Times New Roman" w:hAnsi="Times New Roman" w:cs="Times New Roman"/>
          <w:color w:val="auto"/>
          <w:sz w:val="24"/>
          <w:szCs w:val="24"/>
          <w:lang w:val="vi-VN" w:eastAsia="vi-VN" w:bidi="vi-VN"/>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15</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Cát mịn có thể chảy được qua phần eo rất nhỏ của đồng hồ cát.</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Khả năng chảy của cát mịn giống với nước lỏng.</w:t>
      </w:r>
    </w:p>
    <w:p w14:paraId="3EE60A3F" w14:textId="77777777" w:rsidR="00A23A9B" w:rsidRPr="005D5A5F" w:rsidRDefault="00A23A9B" w:rsidP="00A23A9B">
      <w:pPr>
        <w:widowControl w:val="0"/>
        <w:tabs>
          <w:tab w:val="left" w:pos="1242"/>
        </w:tabs>
        <w:autoSpaceDE w:val="0"/>
        <w:autoSpaceDN w:val="0"/>
        <w:spacing w:before="60"/>
        <w:ind w:left="154"/>
        <w:jc w:val="center"/>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noProof/>
          <w:color w:val="auto"/>
          <w:sz w:val="24"/>
          <w:szCs w:val="24"/>
          <w:lang w:eastAsia="en-US" w:bidi="en-US"/>
        </w:rPr>
        <w:drawing>
          <wp:inline distT="0" distB="0" distL="0" distR="0" wp14:anchorId="23129C0D" wp14:editId="1BF96E73">
            <wp:extent cx="1383058" cy="1383058"/>
            <wp:effectExtent l="0" t="0" r="0" b="0"/>
            <wp:docPr id="44" name="Picture 44"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p w14:paraId="1A23F39F" w14:textId="77777777" w:rsidR="00A23A9B" w:rsidRPr="005D5A5F" w:rsidRDefault="00A23A9B" w:rsidP="00A23A9B">
      <w:pPr>
        <w:widowControl w:val="0"/>
        <w:tabs>
          <w:tab w:val="left" w:pos="738"/>
        </w:tabs>
        <w:autoSpaceDE w:val="0"/>
        <w:autoSpaceDN w:val="0"/>
        <w:spacing w:before="6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Em hãy cho biết bề mặt cát và bề mặt nước đựng trong cốc có gì khác nhau. </w:t>
      </w:r>
    </w:p>
    <w:p w14:paraId="7045E157" w14:textId="77777777" w:rsidR="00A23A9B" w:rsidRPr="005D5A5F" w:rsidRDefault="00A23A9B" w:rsidP="00A23A9B">
      <w:pPr>
        <w:widowControl w:val="0"/>
        <w:tabs>
          <w:tab w:val="left" w:pos="748"/>
        </w:tabs>
        <w:autoSpaceDE w:val="0"/>
        <w:autoSpaceDN w:val="0"/>
        <w:spacing w:before="60"/>
        <w:ind w:left="154"/>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b</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Hạt cát có hình dạng riêng không?</w:t>
      </w:r>
    </w:p>
    <w:p w14:paraId="43E2CADB" w14:textId="77777777" w:rsidR="00A23A9B" w:rsidRPr="005D5A5F" w:rsidRDefault="00A23A9B" w:rsidP="00A23A9B">
      <w:pPr>
        <w:widowControl w:val="0"/>
        <w:tabs>
          <w:tab w:val="left" w:pos="748"/>
        </w:tabs>
        <w:autoSpaceDE w:val="0"/>
        <w:autoSpaceDN w:val="0"/>
        <w:spacing w:before="60"/>
        <w:ind w:left="154"/>
        <w:jc w:val="both"/>
        <w:rPr>
          <w:rFonts w:ascii="Times New Roman" w:eastAsia="Times New Roman" w:hAnsi="Times New Roman" w:cs="Times New Roman"/>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Cát ở thể rắn hay thể lỏng?</w:t>
      </w:r>
    </w:p>
    <w:p w14:paraId="6E8CFDF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31F7AE5E" w14:textId="77777777" w:rsidR="00A23A9B" w:rsidRPr="005D5A5F" w:rsidRDefault="00A23A9B" w:rsidP="00A23A9B">
      <w:pPr>
        <w:widowControl w:val="0"/>
        <w:tabs>
          <w:tab w:val="left" w:pos="748"/>
        </w:tabs>
        <w:autoSpaceDE w:val="0"/>
        <w:autoSpaceDN w:val="0"/>
        <w:spacing w:before="60"/>
        <w:ind w:left="154"/>
        <w:rPr>
          <w:rFonts w:ascii="Times New Roman" w:eastAsia="Times New Roman" w:hAnsi="Times New Roman" w:cs="Times New Roman"/>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Bề mặt nước ngang song song với bề mặt để đồng hồ.</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Còn bề mặt cát không cố định. </w:t>
      </w:r>
    </w:p>
    <w:p w14:paraId="05E92A7D" w14:textId="77777777" w:rsidR="00A23A9B" w:rsidRPr="005D5A5F" w:rsidRDefault="00A23A9B" w:rsidP="00A23A9B">
      <w:pPr>
        <w:widowControl w:val="0"/>
        <w:tabs>
          <w:tab w:val="left" w:pos="748"/>
        </w:tabs>
        <w:autoSpaceDE w:val="0"/>
        <w:autoSpaceDN w:val="0"/>
        <w:spacing w:before="60"/>
        <w:ind w:left="154"/>
        <w:rPr>
          <w:rFonts w:ascii="Times New Roman" w:eastAsia="Times New Roman" w:hAnsi="Times New Roman" w:cs="Times New Roman"/>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b</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Hạt cát ở thể rắn, có hình dạng riêng, cố định. </w:t>
      </w:r>
    </w:p>
    <w:p w14:paraId="5D0FA4D2" w14:textId="77777777" w:rsidR="00A23A9B" w:rsidRPr="005D5A5F" w:rsidRDefault="00A23A9B" w:rsidP="00A23A9B">
      <w:pPr>
        <w:widowControl w:val="0"/>
        <w:tabs>
          <w:tab w:val="left" w:pos="748"/>
        </w:tabs>
        <w:autoSpaceDE w:val="0"/>
        <w:autoSpaceDN w:val="0"/>
        <w:spacing w:before="60"/>
        <w:ind w:left="154"/>
        <w:rPr>
          <w:rFonts w:ascii="Times New Roman" w:eastAsia="Times New Roman" w:hAnsi="Times New Roman" w:cs="Times New Roman"/>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Cát ở thể rắn. </w:t>
      </w:r>
    </w:p>
    <w:p w14:paraId="3C32FAF5" w14:textId="77777777" w:rsidR="00A23A9B" w:rsidRPr="005D5A5F" w:rsidRDefault="00A23A9B" w:rsidP="00A23A9B">
      <w:pPr>
        <w:spacing w:after="60"/>
        <w:contextualSpacing/>
        <w:outlineLvl w:val="4"/>
        <w:rPr>
          <w:rFonts w:ascii="Times New Roman" w:hAnsi="Times New Roman" w:cs="Times New Roman"/>
          <w:color w:val="auto"/>
          <w:szCs w:val="26"/>
          <w:lang w:val="vi-VN"/>
        </w:rPr>
      </w:pPr>
      <w:bookmarkStart w:id="31" w:name="_Toc75848675"/>
      <w:bookmarkStart w:id="32" w:name="_Toc79257928"/>
      <w:bookmarkStart w:id="33" w:name="_Toc79258275"/>
      <w:r w:rsidRPr="005D5A5F">
        <w:rPr>
          <w:rFonts w:ascii="Times New Roman" w:hAnsi="Times New Roman" w:cs="Times New Roman"/>
          <w:b/>
          <w:color w:val="auto"/>
          <w:szCs w:val="26"/>
          <w:lang w:val="vi-VN"/>
        </w:rPr>
        <w:t>2</w:t>
      </w:r>
      <w:r w:rsidRPr="005D5A5F">
        <w:rPr>
          <w:rFonts w:ascii="Times New Roman" w:hAnsi="Times New Roman" w:cs="Times New Roman"/>
          <w:color w:val="auto"/>
          <w:szCs w:val="26"/>
          <w:lang w:val="vi-VN"/>
        </w:rPr>
        <w:t xml:space="preserve">. </w:t>
      </w:r>
      <w:r w:rsidRPr="005D5A5F">
        <w:rPr>
          <w:rFonts w:ascii="Times New Roman" w:hAnsi="Times New Roman" w:cs="Times New Roman"/>
          <w:b/>
          <w:color w:val="auto"/>
          <w:szCs w:val="26"/>
          <w:lang w:val="vi-VN"/>
        </w:rPr>
        <w:t>TÍNH</w:t>
      </w:r>
      <w:r w:rsidRPr="005D5A5F">
        <w:rPr>
          <w:rFonts w:ascii="Times New Roman" w:hAnsi="Times New Roman" w:cs="Times New Roman"/>
          <w:color w:val="auto"/>
          <w:szCs w:val="26"/>
          <w:lang w:val="vi-VN"/>
        </w:rPr>
        <w:t xml:space="preserve"> </w:t>
      </w:r>
      <w:r w:rsidRPr="005D5A5F">
        <w:rPr>
          <w:rFonts w:ascii="Times New Roman" w:hAnsi="Times New Roman" w:cs="Times New Roman"/>
          <w:b/>
          <w:color w:val="auto"/>
          <w:szCs w:val="26"/>
          <w:lang w:val="vi-VN"/>
        </w:rPr>
        <w:t>CHẤT</w:t>
      </w:r>
      <w:r w:rsidRPr="005D5A5F">
        <w:rPr>
          <w:rFonts w:ascii="Times New Roman" w:hAnsi="Times New Roman" w:cs="Times New Roman"/>
          <w:color w:val="auto"/>
          <w:szCs w:val="26"/>
          <w:lang w:val="vi-VN"/>
        </w:rPr>
        <w:t xml:space="preserve"> </w:t>
      </w:r>
      <w:r w:rsidRPr="005D5A5F">
        <w:rPr>
          <w:rFonts w:ascii="Times New Roman" w:hAnsi="Times New Roman" w:cs="Times New Roman"/>
          <w:b/>
          <w:color w:val="auto"/>
          <w:szCs w:val="26"/>
          <w:lang w:val="vi-VN"/>
        </w:rPr>
        <w:t>CỦA</w:t>
      </w:r>
      <w:r w:rsidRPr="005D5A5F">
        <w:rPr>
          <w:rFonts w:ascii="Times New Roman" w:hAnsi="Times New Roman" w:cs="Times New Roman"/>
          <w:color w:val="auto"/>
          <w:szCs w:val="26"/>
          <w:lang w:val="vi-VN"/>
        </w:rPr>
        <w:t xml:space="preserve"> </w:t>
      </w:r>
      <w:r w:rsidRPr="005D5A5F">
        <w:rPr>
          <w:rFonts w:ascii="Times New Roman" w:hAnsi="Times New Roman" w:cs="Times New Roman"/>
          <w:b/>
          <w:color w:val="auto"/>
          <w:szCs w:val="26"/>
          <w:lang w:val="vi-VN"/>
        </w:rPr>
        <w:t>CHẤT</w:t>
      </w:r>
      <w:bookmarkEnd w:id="31"/>
      <w:bookmarkEnd w:id="32"/>
      <w:bookmarkEnd w:id="33"/>
    </w:p>
    <w:p w14:paraId="0AD26DB6"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bCs/>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16</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Cs/>
          <w:color w:val="auto"/>
          <w:sz w:val="24"/>
          <w:szCs w:val="24"/>
          <w:lang w:val="vi-VN" w:eastAsia="en-US" w:bidi="en-US"/>
        </w:rPr>
        <w:t>Dãy gồm các tính chất đều thuộc tính chất vật lý là</w:t>
      </w:r>
    </w:p>
    <w:p w14:paraId="45C7976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A</w:t>
      </w:r>
      <w:r w:rsidRPr="005D5A5F">
        <w:rPr>
          <w:rFonts w:ascii="Times New Roman" w:eastAsia="Times New Roman" w:hAnsi="Times New Roman" w:cs="Times New Roman"/>
          <w:color w:val="auto"/>
          <w:sz w:val="24"/>
          <w:szCs w:val="24"/>
          <w:lang w:val="vi-VN" w:eastAsia="en-US" w:bidi="en-US"/>
        </w:rPr>
        <w:t>.</w:t>
      </w:r>
      <w:r w:rsidRPr="005D5A5F">
        <w:rPr>
          <w:rFonts w:ascii="Times New Roman" w:eastAsia="Times New Roman" w:hAnsi="Times New Roman" w:cs="Times New Roman"/>
          <w:bCs/>
          <w:color w:val="auto"/>
          <w:sz w:val="24"/>
          <w:szCs w:val="24"/>
          <w:lang w:val="vi-VN" w:eastAsia="en-US" w:bidi="en-US"/>
        </w:rPr>
        <w:t xml:space="preserve"> Sự cháy, khối lượng riêng</w:t>
      </w:r>
      <w:r w:rsidRPr="005D5A5F">
        <w:rPr>
          <w:rFonts w:ascii="Times New Roman" w:eastAsia="Times New Roman" w:hAnsi="Times New Roman" w:cs="Times New Roman"/>
          <w:bCs/>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ab/>
      </w:r>
      <w:r w:rsidRPr="005D5A5F">
        <w:rPr>
          <w:rFonts w:ascii="Times New Roman" w:eastAsia="Times New Roman" w:hAnsi="Times New Roman" w:cs="Times New Roman"/>
          <w:b/>
          <w:color w:val="auto"/>
          <w:sz w:val="24"/>
          <w:szCs w:val="24"/>
          <w:lang w:val="vi-VN" w:eastAsia="en-US" w:bidi="en-US"/>
        </w:rPr>
        <w:t>B</w:t>
      </w:r>
      <w:r w:rsidRPr="005D5A5F">
        <w:rPr>
          <w:rFonts w:ascii="Times New Roman" w:eastAsia="Times New Roman" w:hAnsi="Times New Roman" w:cs="Times New Roman"/>
          <w:color w:val="auto"/>
          <w:sz w:val="24"/>
          <w:szCs w:val="24"/>
          <w:lang w:val="vi-VN" w:eastAsia="en-US" w:bidi="en-US"/>
        </w:rPr>
        <w:t>.</w:t>
      </w:r>
      <w:r w:rsidRPr="005D5A5F">
        <w:rPr>
          <w:rFonts w:ascii="Times New Roman" w:eastAsia="Times New Roman" w:hAnsi="Times New Roman" w:cs="Times New Roman"/>
          <w:bCs/>
          <w:color w:val="auto"/>
          <w:sz w:val="24"/>
          <w:szCs w:val="24"/>
          <w:lang w:val="vi-VN" w:eastAsia="en-US" w:bidi="en-US"/>
        </w:rPr>
        <w:t xml:space="preserve"> Nhiệt độ nóng chảy, tính tan</w:t>
      </w:r>
      <w:r w:rsidRPr="005D5A5F">
        <w:rPr>
          <w:rFonts w:ascii="Times New Roman" w:eastAsia="Times New Roman" w:hAnsi="Times New Roman" w:cs="Times New Roman"/>
          <w:bCs/>
          <w:color w:val="auto"/>
          <w:sz w:val="24"/>
          <w:szCs w:val="24"/>
          <w:lang w:eastAsia="en-US" w:bidi="en-US"/>
        </w:rPr>
        <w:t>.</w:t>
      </w:r>
    </w:p>
    <w:p w14:paraId="15079A9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lastRenderedPageBreak/>
        <w:t>C</w:t>
      </w:r>
      <w:r w:rsidRPr="005D5A5F">
        <w:rPr>
          <w:rFonts w:ascii="Times New Roman" w:eastAsia="Times New Roman" w:hAnsi="Times New Roman" w:cs="Times New Roman"/>
          <w:color w:val="auto"/>
          <w:sz w:val="24"/>
          <w:szCs w:val="24"/>
          <w:lang w:val="vi-VN" w:eastAsia="en-US" w:bidi="en-US"/>
        </w:rPr>
        <w:t>.</w:t>
      </w:r>
      <w:r w:rsidRPr="005D5A5F">
        <w:rPr>
          <w:rFonts w:ascii="Times New Roman" w:eastAsia="Times New Roman" w:hAnsi="Times New Roman" w:cs="Times New Roman"/>
          <w:bCs/>
          <w:color w:val="auto"/>
          <w:sz w:val="24"/>
          <w:szCs w:val="24"/>
          <w:lang w:val="vi-VN" w:eastAsia="en-US" w:bidi="en-US"/>
        </w:rPr>
        <w:t xml:space="preserve"> Sự phân hủy, sự biến đổi thành chất khác</w:t>
      </w:r>
      <w:r w:rsidRPr="005D5A5F">
        <w:rPr>
          <w:rFonts w:ascii="Times New Roman" w:eastAsia="Times New Roman" w:hAnsi="Times New Roman" w:cs="Times New Roman"/>
          <w:bCs/>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ab/>
      </w:r>
      <w:r w:rsidRPr="005D5A5F">
        <w:rPr>
          <w:rFonts w:ascii="Times New Roman" w:hAnsi="Times New Roman" w:cs="Times New Roman"/>
          <w:b/>
          <w:bCs/>
          <w:color w:val="auto"/>
          <w:sz w:val="24"/>
          <w:szCs w:val="24"/>
          <w:u w:val="single"/>
          <w:lang w:val="vi-VN" w:eastAsia="en-US" w:bidi="en-US"/>
        </w:rPr>
        <w:t>D</w:t>
      </w:r>
      <w:r w:rsidRPr="005D5A5F">
        <w:rPr>
          <w:rFonts w:ascii="Times New Roman" w:hAnsi="Times New Roman" w:cs="Times New Roman"/>
          <w:color w:val="auto"/>
          <w:sz w:val="24"/>
          <w:szCs w:val="24"/>
          <w:u w:val="single"/>
          <w:lang w:val="vi-VN" w:eastAsia="en-US" w:bidi="en-US"/>
        </w:rPr>
        <w:t>.</w:t>
      </w:r>
      <w:r w:rsidRPr="005D5A5F">
        <w:rPr>
          <w:rFonts w:ascii="Times New Roman" w:hAnsi="Times New Roman" w:cs="Times New Roman"/>
          <w:bCs/>
          <w:color w:val="auto"/>
          <w:sz w:val="24"/>
          <w:szCs w:val="24"/>
          <w:u w:val="single"/>
          <w:lang w:val="vi-VN" w:eastAsia="en-US" w:bidi="en-US"/>
        </w:rPr>
        <w:t xml:space="preserve"> </w:t>
      </w:r>
      <w:r w:rsidRPr="005D5A5F">
        <w:rPr>
          <w:rFonts w:ascii="Times New Roman" w:eastAsia="Times New Roman" w:hAnsi="Times New Roman" w:cs="Times New Roman"/>
          <w:bCs/>
          <w:color w:val="auto"/>
          <w:sz w:val="24"/>
          <w:szCs w:val="24"/>
          <w:lang w:val="vi-VN" w:eastAsia="en-US" w:bidi="en-US"/>
        </w:rPr>
        <w:t>Màu sắc, thể rắn – lỏng – khí</w:t>
      </w:r>
      <w:r w:rsidRPr="005D5A5F">
        <w:rPr>
          <w:rFonts w:ascii="Times New Roman" w:eastAsia="Times New Roman" w:hAnsi="Times New Roman" w:cs="Times New Roman"/>
          <w:bCs/>
          <w:color w:val="auto"/>
          <w:sz w:val="24"/>
          <w:szCs w:val="24"/>
          <w:lang w:eastAsia="en-US" w:bidi="en-US"/>
        </w:rPr>
        <w:t>.</w:t>
      </w:r>
    </w:p>
    <w:p w14:paraId="5FC3573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63F5E58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MS Gothic" w:hAnsi="Times New Roman" w:cs="Times New Roman"/>
          <w:b/>
          <w:color w:val="auto"/>
          <w:sz w:val="24"/>
          <w:szCs w:val="24"/>
          <w:lang w:val="vi-VN" w:eastAsia="vi-VN" w:bidi="vi-VN"/>
        </w:rPr>
        <w:t>D</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p>
    <w:p w14:paraId="6B73FC68"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bCs/>
          <w:color w:val="auto"/>
          <w:sz w:val="24"/>
          <w:szCs w:val="24"/>
          <w:lang w:val="fr-FR" w:eastAsia="en-US" w:bidi="en-US"/>
        </w:rPr>
      </w:pPr>
      <w:r w:rsidRPr="005D5A5F">
        <w:rPr>
          <w:rFonts w:ascii="Times New Roman" w:eastAsia="Times New Roman" w:hAnsi="Times New Roman" w:cs="Times New Roman"/>
          <w:b/>
          <w:bCs/>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17</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Cs/>
          <w:color w:val="auto"/>
          <w:sz w:val="24"/>
          <w:szCs w:val="24"/>
          <w:lang w:val="fr-FR" w:eastAsia="en-US" w:bidi="en-US"/>
        </w:rPr>
        <w:t>Hiện tượng vật lý là</w:t>
      </w:r>
    </w:p>
    <w:p w14:paraId="5BA705BC"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
          <w:color w:val="auto"/>
          <w:sz w:val="24"/>
          <w:szCs w:val="24"/>
          <w:lang w:val="fr-FR" w:eastAsia="en-US" w:bidi="en-US"/>
        </w:rPr>
        <w:t>A</w:t>
      </w:r>
      <w:r w:rsidRPr="005D5A5F">
        <w:rPr>
          <w:rFonts w:ascii="Times New Roman" w:eastAsia="Times New Roman" w:hAnsi="Times New Roman" w:cs="Times New Roman"/>
          <w:color w:val="auto"/>
          <w:sz w:val="24"/>
          <w:szCs w:val="24"/>
          <w:lang w:val="fr-FR" w:eastAsia="en-US" w:bidi="en-US"/>
        </w:rPr>
        <w:t>.</w:t>
      </w:r>
      <w:r w:rsidRPr="005D5A5F">
        <w:rPr>
          <w:rFonts w:ascii="Times New Roman" w:eastAsia="Times New Roman" w:hAnsi="Times New Roman" w:cs="Times New Roman"/>
          <w:bCs/>
          <w:color w:val="auto"/>
          <w:sz w:val="24"/>
          <w:szCs w:val="24"/>
          <w:lang w:val="fr-FR" w:eastAsia="en-US" w:bidi="en-US"/>
        </w:rPr>
        <w:t xml:space="preserve"> Đốt que diêm</w:t>
      </w:r>
      <w:r w:rsidRPr="005D5A5F">
        <w:rPr>
          <w:rFonts w:ascii="Times New Roman" w:eastAsia="Times New Roman" w:hAnsi="Times New Roman" w:cs="Times New Roman"/>
          <w:bCs/>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ab/>
      </w:r>
      <w:r w:rsidRPr="005D5A5F">
        <w:rPr>
          <w:rFonts w:ascii="Times New Roman" w:eastAsia="Times New Roman" w:hAnsi="Times New Roman" w:cs="Times New Roman"/>
          <w:bCs/>
          <w:color w:val="auto"/>
          <w:sz w:val="24"/>
          <w:szCs w:val="24"/>
          <w:lang w:eastAsia="en-US" w:bidi="en-US"/>
        </w:rPr>
        <w:tab/>
      </w:r>
      <w:r w:rsidRPr="005D5A5F">
        <w:rPr>
          <w:rFonts w:ascii="Times New Roman" w:hAnsi="Times New Roman" w:cs="Times New Roman"/>
          <w:b/>
          <w:bCs/>
          <w:color w:val="auto"/>
          <w:sz w:val="24"/>
          <w:szCs w:val="24"/>
          <w:u w:val="single"/>
          <w:lang w:val="fr-FR" w:eastAsia="en-US" w:bidi="en-US"/>
        </w:rPr>
        <w:t>B</w:t>
      </w:r>
      <w:r w:rsidRPr="005D5A5F">
        <w:rPr>
          <w:rFonts w:ascii="Times New Roman" w:hAnsi="Times New Roman" w:cs="Times New Roman"/>
          <w:color w:val="auto"/>
          <w:sz w:val="24"/>
          <w:szCs w:val="24"/>
          <w:u w:val="single"/>
          <w:lang w:val="fr-FR" w:eastAsia="en-US" w:bidi="en-US"/>
        </w:rPr>
        <w:t>.</w:t>
      </w:r>
      <w:r w:rsidRPr="005D5A5F">
        <w:rPr>
          <w:rFonts w:ascii="Times New Roman" w:hAnsi="Times New Roman" w:cs="Times New Roman"/>
          <w:bCs/>
          <w:color w:val="auto"/>
          <w:sz w:val="24"/>
          <w:szCs w:val="24"/>
          <w:u w:val="single"/>
          <w:lang w:val="fr-FR" w:eastAsia="en-US" w:bidi="en-US"/>
        </w:rPr>
        <w:t xml:space="preserve"> </w:t>
      </w:r>
      <w:r w:rsidRPr="005D5A5F">
        <w:rPr>
          <w:rFonts w:ascii="Times New Roman" w:eastAsia="Times New Roman" w:hAnsi="Times New Roman" w:cs="Times New Roman"/>
          <w:bCs/>
          <w:color w:val="auto"/>
          <w:sz w:val="24"/>
          <w:szCs w:val="24"/>
          <w:lang w:val="fr-FR" w:eastAsia="en-US" w:bidi="en-US"/>
        </w:rPr>
        <w:t>Nước sôi</w:t>
      </w:r>
      <w:r w:rsidRPr="005D5A5F">
        <w:rPr>
          <w:rFonts w:ascii="Times New Roman" w:eastAsia="Times New Roman" w:hAnsi="Times New Roman" w:cs="Times New Roman"/>
          <w:bCs/>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ab/>
      </w:r>
    </w:p>
    <w:p w14:paraId="3193E32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val="fr-FR" w:eastAsia="en-US" w:bidi="en-US"/>
        </w:rPr>
      </w:pPr>
      <w:r w:rsidRPr="005D5A5F">
        <w:rPr>
          <w:rFonts w:ascii="Times New Roman" w:eastAsia="Times New Roman" w:hAnsi="Times New Roman" w:cs="Times New Roman"/>
          <w:b/>
          <w:color w:val="auto"/>
          <w:sz w:val="24"/>
          <w:szCs w:val="24"/>
          <w:lang w:val="fr-FR" w:eastAsia="en-US" w:bidi="en-US"/>
        </w:rPr>
        <w:t>C</w:t>
      </w:r>
      <w:r w:rsidRPr="005D5A5F">
        <w:rPr>
          <w:rFonts w:ascii="Times New Roman" w:eastAsia="Times New Roman" w:hAnsi="Times New Roman" w:cs="Times New Roman"/>
          <w:color w:val="auto"/>
          <w:sz w:val="24"/>
          <w:szCs w:val="24"/>
          <w:lang w:val="fr-FR" w:eastAsia="en-US" w:bidi="en-US"/>
        </w:rPr>
        <w:t>.</w:t>
      </w:r>
      <w:r w:rsidRPr="005D5A5F">
        <w:rPr>
          <w:rFonts w:ascii="Times New Roman" w:eastAsia="Times New Roman" w:hAnsi="Times New Roman" w:cs="Times New Roman"/>
          <w:bCs/>
          <w:color w:val="auto"/>
          <w:sz w:val="24"/>
          <w:szCs w:val="24"/>
          <w:lang w:val="fr-FR" w:eastAsia="en-US" w:bidi="en-US"/>
        </w:rPr>
        <w:t xml:space="preserve"> Cửa sắt bị gỉ</w:t>
      </w:r>
      <w:r w:rsidRPr="005D5A5F">
        <w:rPr>
          <w:rFonts w:ascii="Times New Roman" w:eastAsia="Times New Roman" w:hAnsi="Times New Roman" w:cs="Times New Roman"/>
          <w:bCs/>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ab/>
      </w:r>
      <w:r w:rsidRPr="005D5A5F">
        <w:rPr>
          <w:rFonts w:ascii="Times New Roman" w:eastAsia="Times New Roman" w:hAnsi="Times New Roman" w:cs="Times New Roman"/>
          <w:bCs/>
          <w:color w:val="auto"/>
          <w:sz w:val="24"/>
          <w:szCs w:val="24"/>
          <w:lang w:eastAsia="en-US" w:bidi="en-US"/>
        </w:rPr>
        <w:tab/>
      </w:r>
      <w:r w:rsidRPr="005D5A5F">
        <w:rPr>
          <w:rFonts w:ascii="Times New Roman" w:eastAsia="Times New Roman" w:hAnsi="Times New Roman" w:cs="Times New Roman"/>
          <w:b/>
          <w:color w:val="auto"/>
          <w:sz w:val="24"/>
          <w:szCs w:val="24"/>
          <w:lang w:val="fr-FR" w:eastAsia="en-US" w:bidi="en-US"/>
        </w:rPr>
        <w:t>D</w:t>
      </w:r>
      <w:r w:rsidRPr="005D5A5F">
        <w:rPr>
          <w:rFonts w:ascii="Times New Roman" w:eastAsia="Times New Roman" w:hAnsi="Times New Roman" w:cs="Times New Roman"/>
          <w:color w:val="auto"/>
          <w:sz w:val="24"/>
          <w:szCs w:val="24"/>
          <w:lang w:val="fr-FR" w:eastAsia="en-US" w:bidi="en-US"/>
        </w:rPr>
        <w:t>.</w:t>
      </w:r>
      <w:r w:rsidRPr="005D5A5F">
        <w:rPr>
          <w:rFonts w:ascii="Times New Roman" w:eastAsia="Times New Roman" w:hAnsi="Times New Roman" w:cs="Times New Roman"/>
          <w:bCs/>
          <w:color w:val="auto"/>
          <w:sz w:val="24"/>
          <w:szCs w:val="24"/>
          <w:lang w:val="fr-FR" w:eastAsia="en-US" w:bidi="en-US"/>
        </w:rPr>
        <w:t xml:space="preserve"> Quần áo bị phai màu</w:t>
      </w:r>
      <w:r w:rsidRPr="005D5A5F">
        <w:rPr>
          <w:rFonts w:ascii="Times New Roman" w:eastAsia="Times New Roman" w:hAnsi="Times New Roman" w:cs="Times New Roman"/>
          <w:bCs/>
          <w:color w:val="auto"/>
          <w:sz w:val="24"/>
          <w:szCs w:val="24"/>
          <w:lang w:eastAsia="en-US" w:bidi="en-US"/>
        </w:rPr>
        <w:t>.</w:t>
      </w:r>
    </w:p>
    <w:p w14:paraId="117D16B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fr-FR" w:eastAsia="en-US" w:bidi="en-US"/>
        </w:rPr>
      </w:pPr>
      <w:r w:rsidRPr="005D5A5F">
        <w:rPr>
          <w:rFonts w:ascii="Times New Roman" w:eastAsia="Times New Roman" w:hAnsi="Times New Roman" w:cs="Times New Roman"/>
          <w:b/>
          <w:bCs/>
          <w:color w:val="auto"/>
          <w:sz w:val="24"/>
          <w:szCs w:val="24"/>
          <w:lang w:val="fr-FR" w:eastAsia="en-US" w:bidi="en-US"/>
        </w:rPr>
        <w:t>Lời</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b/>
          <w:bCs/>
          <w:color w:val="auto"/>
          <w:sz w:val="24"/>
          <w:szCs w:val="24"/>
          <w:lang w:val="fr-FR" w:eastAsia="en-US" w:bidi="en-US"/>
        </w:rPr>
        <w:t>giải</w:t>
      </w:r>
    </w:p>
    <w:p w14:paraId="06DC7CD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MS Gothic" w:hAnsi="Times New Roman" w:cs="Times New Roman"/>
          <w:b/>
          <w:color w:val="auto"/>
          <w:sz w:val="24"/>
          <w:szCs w:val="24"/>
          <w:lang w:val="fr-FR" w:eastAsia="vi-VN" w:bidi="vi-VN"/>
        </w:rPr>
        <w:t>B</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p>
    <w:p w14:paraId="53AEE7BA"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bCs/>
          <w:color w:val="auto"/>
          <w:sz w:val="24"/>
          <w:szCs w:val="24"/>
          <w:lang w:val="fr-FR" w:eastAsia="en-US" w:bidi="en-US"/>
        </w:rPr>
      </w:pPr>
      <w:r w:rsidRPr="005D5A5F">
        <w:rPr>
          <w:rFonts w:ascii="Times New Roman" w:eastAsia="Times New Roman" w:hAnsi="Times New Roman" w:cs="Times New Roman"/>
          <w:b/>
          <w:bCs/>
          <w:color w:val="auto"/>
          <w:sz w:val="24"/>
          <w:szCs w:val="24"/>
          <w:lang w:val="fr-FR" w:eastAsia="en-US" w:bidi="en-US"/>
        </w:rPr>
        <w:t>Câu</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b/>
          <w:bCs/>
          <w:color w:val="auto"/>
          <w:sz w:val="24"/>
          <w:szCs w:val="24"/>
          <w:lang w:val="fr-FR" w:eastAsia="en-US" w:bidi="en-US"/>
        </w:rPr>
        <w:t>18</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bCs/>
          <w:color w:val="auto"/>
          <w:sz w:val="24"/>
          <w:szCs w:val="24"/>
          <w:lang w:val="fr-FR" w:eastAsia="en-US" w:bidi="en-US"/>
        </w:rPr>
        <w:t>Quá trình thể hiện tính chất hóa học của muối ăn (sodium chloride) là</w:t>
      </w:r>
    </w:p>
    <w:p w14:paraId="77FCA24F" w14:textId="77777777" w:rsidR="00A23A9B" w:rsidRPr="005D5A5F" w:rsidRDefault="00A23A9B" w:rsidP="00A23A9B">
      <w:pPr>
        <w:widowControl w:val="0"/>
        <w:autoSpaceDE w:val="0"/>
        <w:autoSpaceDN w:val="0"/>
        <w:spacing w:before="60" w:after="40"/>
        <w:ind w:left="283"/>
        <w:rPr>
          <w:rFonts w:ascii="Times New Roman" w:eastAsia="Times New Roman" w:hAnsi="Times New Roman" w:cs="Times New Roman"/>
          <w:bCs/>
          <w:color w:val="auto"/>
          <w:sz w:val="24"/>
          <w:szCs w:val="24"/>
          <w:lang w:val="fr-FR" w:eastAsia="en-US" w:bidi="en-US"/>
        </w:rPr>
      </w:pPr>
      <w:r w:rsidRPr="005D5A5F">
        <w:rPr>
          <w:rFonts w:ascii="Times New Roman" w:eastAsia="Times New Roman" w:hAnsi="Times New Roman" w:cs="Times New Roman"/>
          <w:b/>
          <w:color w:val="auto"/>
          <w:sz w:val="24"/>
          <w:szCs w:val="24"/>
          <w:lang w:val="fr-FR" w:eastAsia="en-US" w:bidi="en-US"/>
        </w:rPr>
        <w:t>A</w:t>
      </w:r>
      <w:r w:rsidRPr="005D5A5F">
        <w:rPr>
          <w:rFonts w:ascii="Times New Roman" w:eastAsia="Times New Roman" w:hAnsi="Times New Roman" w:cs="Times New Roman"/>
          <w:color w:val="auto"/>
          <w:sz w:val="24"/>
          <w:szCs w:val="24"/>
          <w:lang w:val="fr-FR" w:eastAsia="en-US" w:bidi="en-US"/>
        </w:rPr>
        <w:t>.</w:t>
      </w:r>
      <w:r w:rsidRPr="005D5A5F">
        <w:rPr>
          <w:rFonts w:ascii="Times New Roman" w:eastAsia="Times New Roman" w:hAnsi="Times New Roman" w:cs="Times New Roman"/>
          <w:bCs/>
          <w:color w:val="auto"/>
          <w:sz w:val="24"/>
          <w:szCs w:val="24"/>
          <w:lang w:val="fr-FR" w:eastAsia="en-US" w:bidi="en-US"/>
        </w:rPr>
        <w:t xml:space="preserve"> Hòa tan muối vào nước</w:t>
      </w:r>
      <w:r w:rsidRPr="005D5A5F">
        <w:rPr>
          <w:rFonts w:ascii="Times New Roman" w:eastAsia="Times New Roman" w:hAnsi="Times New Roman" w:cs="Times New Roman"/>
          <w:bCs/>
          <w:color w:val="auto"/>
          <w:sz w:val="24"/>
          <w:szCs w:val="24"/>
          <w:lang w:eastAsia="en-US" w:bidi="en-US"/>
        </w:rPr>
        <w:t>.</w:t>
      </w:r>
    </w:p>
    <w:p w14:paraId="31EBA570" w14:textId="77777777" w:rsidR="00A23A9B" w:rsidRPr="005D5A5F" w:rsidRDefault="00A23A9B" w:rsidP="00A23A9B">
      <w:pPr>
        <w:widowControl w:val="0"/>
        <w:autoSpaceDE w:val="0"/>
        <w:autoSpaceDN w:val="0"/>
        <w:spacing w:before="60" w:after="40"/>
        <w:ind w:left="283"/>
        <w:rPr>
          <w:rFonts w:ascii="Times New Roman" w:eastAsia="Times New Roman" w:hAnsi="Times New Roman" w:cs="Times New Roman"/>
          <w:bCs/>
          <w:color w:val="auto"/>
          <w:sz w:val="24"/>
          <w:szCs w:val="24"/>
          <w:lang w:val="fr-FR" w:eastAsia="en-US" w:bidi="en-US"/>
        </w:rPr>
      </w:pPr>
      <w:r w:rsidRPr="005D5A5F">
        <w:rPr>
          <w:rFonts w:ascii="Times New Roman" w:eastAsia="Times New Roman" w:hAnsi="Times New Roman" w:cs="Times New Roman"/>
          <w:b/>
          <w:color w:val="auto"/>
          <w:sz w:val="24"/>
          <w:szCs w:val="24"/>
          <w:lang w:val="fr-FR" w:eastAsia="en-US" w:bidi="en-US"/>
        </w:rPr>
        <w:t>B</w:t>
      </w:r>
      <w:r w:rsidRPr="005D5A5F">
        <w:rPr>
          <w:rFonts w:ascii="Times New Roman" w:eastAsia="Times New Roman" w:hAnsi="Times New Roman" w:cs="Times New Roman"/>
          <w:color w:val="auto"/>
          <w:sz w:val="24"/>
          <w:szCs w:val="24"/>
          <w:lang w:val="fr-FR" w:eastAsia="en-US" w:bidi="en-US"/>
        </w:rPr>
        <w:t>.</w:t>
      </w:r>
      <w:r w:rsidRPr="005D5A5F">
        <w:rPr>
          <w:rFonts w:ascii="Times New Roman" w:eastAsia="Times New Roman" w:hAnsi="Times New Roman" w:cs="Times New Roman"/>
          <w:bCs/>
          <w:color w:val="auto"/>
          <w:sz w:val="24"/>
          <w:szCs w:val="24"/>
          <w:lang w:val="fr-FR" w:eastAsia="en-US" w:bidi="en-US"/>
        </w:rPr>
        <w:t xml:space="preserve"> Rang muối tới khô</w:t>
      </w:r>
      <w:r w:rsidRPr="005D5A5F">
        <w:rPr>
          <w:rFonts w:ascii="Times New Roman" w:eastAsia="Times New Roman" w:hAnsi="Times New Roman" w:cs="Times New Roman"/>
          <w:bCs/>
          <w:color w:val="auto"/>
          <w:sz w:val="24"/>
          <w:szCs w:val="24"/>
          <w:lang w:eastAsia="en-US" w:bidi="en-US"/>
        </w:rPr>
        <w:t>.</w:t>
      </w:r>
    </w:p>
    <w:p w14:paraId="38369387" w14:textId="77777777" w:rsidR="00A23A9B" w:rsidRPr="005D5A5F" w:rsidRDefault="00A23A9B" w:rsidP="00A23A9B">
      <w:pPr>
        <w:widowControl w:val="0"/>
        <w:autoSpaceDE w:val="0"/>
        <w:autoSpaceDN w:val="0"/>
        <w:spacing w:before="60" w:after="40"/>
        <w:ind w:left="283"/>
        <w:rPr>
          <w:rFonts w:ascii="Times New Roman" w:eastAsia="Times New Roman" w:hAnsi="Times New Roman" w:cs="Times New Roman"/>
          <w:bCs/>
          <w:color w:val="auto"/>
          <w:sz w:val="24"/>
          <w:szCs w:val="24"/>
          <w:lang w:val="fr-FR" w:eastAsia="en-US" w:bidi="en-US"/>
        </w:rPr>
      </w:pPr>
      <w:r w:rsidRPr="005D5A5F">
        <w:rPr>
          <w:rFonts w:ascii="Times New Roman" w:hAnsi="Times New Roman" w:cs="Times New Roman"/>
          <w:b/>
          <w:bCs/>
          <w:color w:val="auto"/>
          <w:sz w:val="24"/>
          <w:szCs w:val="24"/>
          <w:u w:val="single"/>
          <w:lang w:val="fr-FR" w:eastAsia="en-US" w:bidi="en-US"/>
        </w:rPr>
        <w:t>C</w:t>
      </w:r>
      <w:r w:rsidRPr="005D5A5F">
        <w:rPr>
          <w:rFonts w:ascii="Times New Roman" w:hAnsi="Times New Roman" w:cs="Times New Roman"/>
          <w:color w:val="auto"/>
          <w:sz w:val="24"/>
          <w:szCs w:val="24"/>
          <w:u w:val="single"/>
          <w:lang w:val="fr-FR" w:eastAsia="en-US" w:bidi="en-US"/>
        </w:rPr>
        <w:t>.</w:t>
      </w:r>
      <w:r w:rsidRPr="005D5A5F">
        <w:rPr>
          <w:rFonts w:ascii="Times New Roman" w:hAnsi="Times New Roman" w:cs="Times New Roman"/>
          <w:bCs/>
          <w:color w:val="auto"/>
          <w:sz w:val="24"/>
          <w:szCs w:val="24"/>
          <w:u w:val="single"/>
          <w:lang w:val="fr-FR" w:eastAsia="en-US" w:bidi="en-US"/>
        </w:rPr>
        <w:t xml:space="preserve"> </w:t>
      </w:r>
      <w:r w:rsidRPr="005D5A5F">
        <w:rPr>
          <w:rFonts w:ascii="Times New Roman" w:eastAsia="Times New Roman" w:hAnsi="Times New Roman" w:cs="Times New Roman"/>
          <w:bCs/>
          <w:color w:val="auto"/>
          <w:sz w:val="24"/>
          <w:szCs w:val="24"/>
          <w:lang w:val="fr-FR" w:eastAsia="en-US" w:bidi="en-US"/>
        </w:rPr>
        <w:t>Điện phân dung dịch để sản xuất sodium hydroxide trong công nghiệp</w:t>
      </w:r>
      <w:r w:rsidRPr="005D5A5F">
        <w:rPr>
          <w:rFonts w:ascii="Times New Roman" w:eastAsia="Times New Roman" w:hAnsi="Times New Roman" w:cs="Times New Roman"/>
          <w:bCs/>
          <w:color w:val="auto"/>
          <w:sz w:val="24"/>
          <w:szCs w:val="24"/>
          <w:lang w:eastAsia="en-US" w:bidi="en-US"/>
        </w:rPr>
        <w:t>.</w:t>
      </w:r>
    </w:p>
    <w:p w14:paraId="20C673B8" w14:textId="77777777" w:rsidR="00A23A9B" w:rsidRPr="005D5A5F" w:rsidRDefault="00A23A9B" w:rsidP="00A23A9B">
      <w:pPr>
        <w:widowControl w:val="0"/>
        <w:autoSpaceDE w:val="0"/>
        <w:autoSpaceDN w:val="0"/>
        <w:spacing w:before="60" w:after="40"/>
        <w:ind w:left="283"/>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D</w:t>
      </w:r>
      <w:r w:rsidRPr="005D5A5F">
        <w:rPr>
          <w:rFonts w:ascii="Times New Roman" w:eastAsia="Times New Roman" w:hAnsi="Times New Roman" w:cs="Times New Roman"/>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 xml:space="preserve"> Làm gia vị cho thức ăn.</w:t>
      </w:r>
    </w:p>
    <w:p w14:paraId="78520CD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7EC4953C"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MS Gothic" w:hAnsi="Times New Roman" w:cs="Times New Roman"/>
          <w:b/>
          <w:color w:val="auto"/>
          <w:sz w:val="24"/>
          <w:szCs w:val="24"/>
          <w:lang w:eastAsia="vi-VN" w:bidi="vi-VN"/>
        </w:rPr>
        <w:t>C</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p>
    <w:p w14:paraId="569E10E9"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19</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Tính chất nào sau đây là tính chất hoá học của khí </w:t>
      </w:r>
      <w:r w:rsidRPr="005D5A5F">
        <w:rPr>
          <w:rFonts w:ascii="Times New Roman" w:eastAsia="Times New Roman" w:hAnsi="Times New Roman" w:cs="Times New Roman"/>
          <w:color w:val="auto"/>
          <w:sz w:val="24"/>
          <w:szCs w:val="24"/>
          <w:lang w:eastAsia="en-US" w:bidi="en-US"/>
        </w:rPr>
        <w:t>carbon dioxide?</w:t>
      </w:r>
    </w:p>
    <w:p w14:paraId="08FBAD1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A</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Chất khí, không màu.</w:t>
      </w:r>
      <w:r w:rsidRPr="005D5A5F">
        <w:rPr>
          <w:rFonts w:ascii="Times New Roman" w:eastAsia="Times New Roman" w:hAnsi="Times New Roman" w:cs="Times New Roman"/>
          <w:bCs/>
          <w:color w:val="auto"/>
          <w:sz w:val="24"/>
          <w:szCs w:val="24"/>
          <w:lang w:val="vi-VN" w:eastAsia="vi-VN" w:bidi="vi-VN"/>
        </w:rPr>
        <w:t xml:space="preserve"> </w:t>
      </w:r>
    </w:p>
    <w:p w14:paraId="3A2B004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B</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Không mùi, không vị.</w:t>
      </w:r>
      <w:r w:rsidRPr="005D5A5F">
        <w:rPr>
          <w:rFonts w:ascii="Times New Roman" w:eastAsia="Times New Roman" w:hAnsi="Times New Roman" w:cs="Times New Roman"/>
          <w:bCs/>
          <w:color w:val="auto"/>
          <w:sz w:val="24"/>
          <w:szCs w:val="24"/>
          <w:lang w:val="vi-VN" w:eastAsia="vi-VN" w:bidi="vi-VN"/>
        </w:rPr>
        <w:t xml:space="preserve"> </w:t>
      </w:r>
    </w:p>
    <w:p w14:paraId="1EB75A6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C</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Tan rất ít trong nước.</w:t>
      </w:r>
      <w:r w:rsidRPr="005D5A5F">
        <w:rPr>
          <w:rFonts w:ascii="Times New Roman" w:eastAsia="Times New Roman" w:hAnsi="Times New Roman" w:cs="Times New Roman"/>
          <w:bCs/>
          <w:color w:val="auto"/>
          <w:sz w:val="24"/>
          <w:szCs w:val="24"/>
          <w:lang w:val="vi-VN" w:eastAsia="vi-VN" w:bidi="vi-VN"/>
        </w:rPr>
        <w:t xml:space="preserve"> </w:t>
      </w:r>
    </w:p>
    <w:p w14:paraId="7B12C48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D</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Làm đục dung dịch nước vôi trong (dung dịch </w:t>
      </w:r>
      <w:r w:rsidRPr="005D5A5F">
        <w:rPr>
          <w:rFonts w:ascii="Times New Roman" w:eastAsia="Times New Roman" w:hAnsi="Times New Roman" w:cs="Times New Roman"/>
          <w:color w:val="auto"/>
          <w:sz w:val="24"/>
          <w:szCs w:val="24"/>
          <w:lang w:eastAsia="en-US" w:bidi="en-US"/>
        </w:rPr>
        <w:t>calcium hydroxide</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w:t>
      </w:r>
      <w:r w:rsidRPr="005D5A5F">
        <w:rPr>
          <w:rFonts w:ascii="Times New Roman" w:eastAsia="Times New Roman" w:hAnsi="Times New Roman" w:cs="Times New Roman"/>
          <w:bCs/>
          <w:color w:val="auto"/>
          <w:sz w:val="24"/>
          <w:szCs w:val="24"/>
          <w:lang w:eastAsia="en-US" w:bidi="en-US"/>
        </w:rPr>
        <w:t xml:space="preserve"> </w:t>
      </w:r>
    </w:p>
    <w:p w14:paraId="1A0A5CF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1A9D3531"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MS Gothic" w:hAnsi="Times New Roman" w:cs="Times New Roman"/>
          <w:b/>
          <w:color w:val="auto"/>
          <w:sz w:val="24"/>
          <w:szCs w:val="24"/>
          <w:lang w:val="vi-VN" w:eastAsia="vi-VN" w:bidi="vi-VN"/>
        </w:rPr>
        <w:t>D</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p>
    <w:p w14:paraId="1C0E5AE4"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20</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Quá trình nào sau đây thể hiện tính chất hoá học?</w:t>
      </w:r>
    </w:p>
    <w:p w14:paraId="6DC1983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A</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Hoà tan đường vào nước.</w:t>
      </w:r>
      <w:r w:rsidRPr="005D5A5F">
        <w:rPr>
          <w:rFonts w:ascii="Times New Roman" w:eastAsia="Times New Roman" w:hAnsi="Times New Roman" w:cs="Times New Roman"/>
          <w:bCs/>
          <w:color w:val="auto"/>
          <w:sz w:val="24"/>
          <w:szCs w:val="24"/>
          <w:lang w:val="vi-VN" w:eastAsia="vi-VN" w:bidi="vi-VN"/>
        </w:rPr>
        <w:t xml:space="preserve"> </w:t>
      </w:r>
    </w:p>
    <w:p w14:paraId="36FA844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B</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Cô cạn nước đường thành đường.</w:t>
      </w:r>
      <w:r w:rsidRPr="005D5A5F">
        <w:rPr>
          <w:rFonts w:ascii="Times New Roman" w:eastAsia="Times New Roman" w:hAnsi="Times New Roman" w:cs="Times New Roman"/>
          <w:bCs/>
          <w:color w:val="auto"/>
          <w:sz w:val="24"/>
          <w:szCs w:val="24"/>
          <w:lang w:val="vi-VN" w:eastAsia="vi-VN" w:bidi="vi-VN"/>
        </w:rPr>
        <w:t xml:space="preserve"> </w:t>
      </w:r>
    </w:p>
    <w:p w14:paraId="43B2488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eastAsia="en-US" w:bidi="en-US"/>
        </w:rPr>
      </w:pPr>
      <w:r w:rsidRPr="005D5A5F">
        <w:rPr>
          <w:rFonts w:ascii="Times New Roman" w:eastAsia="MS Gothic" w:hAnsi="Times New Roman" w:cs="Times New Roman"/>
          <w:b/>
          <w:color w:val="auto"/>
          <w:sz w:val="24"/>
          <w:szCs w:val="24"/>
          <w:u w:val="single"/>
          <w:lang w:val="vi-VN" w:eastAsia="vi-VN" w:bidi="vi-VN"/>
        </w:rPr>
        <w:t>C</w:t>
      </w:r>
      <w:r w:rsidRPr="005D5A5F">
        <w:rPr>
          <w:rFonts w:ascii="Times New Roman" w:eastAsia="Yu Gothic UI Light" w:hAnsi="Times New Roman" w:cs="Times New Roman"/>
          <w:color w:val="auto"/>
          <w:sz w:val="24"/>
          <w:szCs w:val="24"/>
          <w:u w:val="single"/>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Đun nóng đường tới lúc xuất hiện chất màu đen.</w:t>
      </w:r>
      <w:r w:rsidRPr="005D5A5F">
        <w:rPr>
          <w:rFonts w:ascii="Times New Roman" w:eastAsia="Times New Roman" w:hAnsi="Times New Roman" w:cs="Times New Roman"/>
          <w:bCs/>
          <w:color w:val="auto"/>
          <w:sz w:val="24"/>
          <w:szCs w:val="24"/>
          <w:lang w:val="vi-VN" w:eastAsia="vi-VN" w:bidi="vi-VN"/>
        </w:rPr>
        <w:t xml:space="preserve"> </w:t>
      </w:r>
    </w:p>
    <w:p w14:paraId="2995329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MS Gothic" w:hAnsi="Times New Roman" w:cs="Times New Roman"/>
          <w:b/>
          <w:color w:val="auto"/>
          <w:sz w:val="24"/>
          <w:szCs w:val="24"/>
          <w:lang w:val="vi-VN" w:eastAsia="vi-VN" w:bidi="vi-VN"/>
        </w:rPr>
        <w:t>D</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Đun nóng đường ở thể rắn để chuyển sang đường ở thể lỏng.</w:t>
      </w:r>
      <w:r w:rsidRPr="005D5A5F">
        <w:rPr>
          <w:rFonts w:ascii="Times New Roman" w:eastAsia="Times New Roman" w:hAnsi="Times New Roman" w:cs="Times New Roman"/>
          <w:bCs/>
          <w:color w:val="auto"/>
          <w:sz w:val="24"/>
          <w:szCs w:val="24"/>
          <w:lang w:val="vi-VN" w:eastAsia="vi-VN" w:bidi="vi-VN"/>
        </w:rPr>
        <w:t xml:space="preserve"> </w:t>
      </w:r>
    </w:p>
    <w:p w14:paraId="5BC3AD7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7CE3894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b/>
          <w:color w:val="auto"/>
          <w:sz w:val="24"/>
          <w:szCs w:val="24"/>
          <w:lang w:val="vi-VN" w:eastAsia="vi-VN" w:bidi="vi-VN"/>
        </w:rPr>
        <w:t>Chọn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MS Gothic" w:hAnsi="Times New Roman" w:cs="Times New Roman"/>
          <w:b/>
          <w:color w:val="auto"/>
          <w:sz w:val="24"/>
          <w:szCs w:val="24"/>
          <w:lang w:val="vi-VN" w:eastAsia="vi-VN" w:bidi="vi-VN"/>
        </w:rPr>
        <w:t>C</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p>
    <w:p w14:paraId="4017103C"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21</w:t>
      </w:r>
      <w:r w:rsidRPr="005D5A5F">
        <w:rPr>
          <w:rFonts w:ascii="Times New Roman" w:eastAsia="Times New Roman" w:hAnsi="Times New Roman" w:cs="Times New Roman"/>
          <w:color w:val="auto"/>
          <w:sz w:val="24"/>
          <w:szCs w:val="24"/>
          <w:lang w:eastAsia="en-US" w:bidi="en-US"/>
        </w:rPr>
        <w:t>. Hãy cho biết trong các hiện tượng sau, hiện tượng nào mô tả tính chất vật lý, tính chất hóa học?</w:t>
      </w:r>
    </w:p>
    <w:p w14:paraId="4FD6AFBA"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t>1.</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 xml:space="preserve">Tàu sắt bị gỉ trong không khí ẩm. </w:t>
      </w:r>
    </w:p>
    <w:p w14:paraId="7A205BEB"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t>2.</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 xml:space="preserve">Thạch nhũ hình thành trong hang động núi đá vôi. </w:t>
      </w:r>
    </w:p>
    <w:p w14:paraId="46732F0C"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t>3.</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 xml:space="preserve">Kim loại nhôm màu trắng bạc, dễ dát mỏng. </w:t>
      </w:r>
    </w:p>
    <w:p w14:paraId="4BE0AFC2"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t>4.</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 xml:space="preserve">Kim loại đồng màu đỏ, dễ kéo sợi. </w:t>
      </w:r>
    </w:p>
    <w:p w14:paraId="05C37B80"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t>5.</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 xml:space="preserve">Muối ăn khô hơn khi đun nóng. </w:t>
      </w:r>
    </w:p>
    <w:p w14:paraId="37657EB2"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t>6.</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 xml:space="preserve">Nến cháy thành khí carbon dioxide và hơi nước. </w:t>
      </w:r>
    </w:p>
    <w:p w14:paraId="4BBA380C"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lastRenderedPageBreak/>
        <w:t>7.</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Bơ chảy lỏng khi để ở nhiệt độ phòng</w:t>
      </w:r>
    </w:p>
    <w:p w14:paraId="420505D7"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t>8.</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Cơm nếp lên men thành rượu</w:t>
      </w:r>
    </w:p>
    <w:p w14:paraId="55BDEF02"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7286FAC3" w14:textId="77777777" w:rsidR="00A23A9B" w:rsidRPr="005D5A5F" w:rsidRDefault="00A23A9B" w:rsidP="00A23A9B">
      <w:pPr>
        <w:numPr>
          <w:ilvl w:val="0"/>
          <w:numId w:val="4"/>
        </w:numPr>
        <w:ind w:left="284" w:firstLine="76"/>
        <w:rPr>
          <w:rFonts w:ascii="Times New Roman" w:hAnsi="Times New Roman" w:cs="Times New Roman"/>
          <w:sz w:val="24"/>
          <w:szCs w:val="24"/>
        </w:rPr>
      </w:pPr>
      <w:r w:rsidRPr="005D5A5F">
        <w:rPr>
          <w:rFonts w:ascii="Times New Roman" w:hAnsi="Times New Roman" w:cs="Times New Roman"/>
          <w:sz w:val="24"/>
          <w:szCs w:val="24"/>
        </w:rPr>
        <w:t>Tính chất hóa học: 1, 2, 6, 8</w:t>
      </w:r>
    </w:p>
    <w:p w14:paraId="3F4EFF47" w14:textId="77777777" w:rsidR="00A23A9B" w:rsidRPr="005D5A5F" w:rsidRDefault="00A23A9B" w:rsidP="00A23A9B">
      <w:pPr>
        <w:numPr>
          <w:ilvl w:val="0"/>
          <w:numId w:val="4"/>
        </w:numPr>
        <w:ind w:left="284" w:firstLine="76"/>
        <w:rPr>
          <w:rFonts w:ascii="Times New Roman" w:hAnsi="Times New Roman" w:cs="Times New Roman"/>
          <w:sz w:val="24"/>
          <w:szCs w:val="24"/>
        </w:rPr>
      </w:pPr>
      <w:r w:rsidRPr="005D5A5F">
        <w:rPr>
          <w:rFonts w:ascii="Times New Roman" w:hAnsi="Times New Roman" w:cs="Times New Roman"/>
          <w:sz w:val="24"/>
          <w:szCs w:val="24"/>
        </w:rPr>
        <w:t>Tính chất vật lý: 3, 4, 5, 7</w:t>
      </w:r>
    </w:p>
    <w:p w14:paraId="54A42B1F"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22</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Hãy chọn cặp tính chất - ứng dụng phù hợp với các chất đã cho trong bảng dưới đây.</w:t>
      </w:r>
      <w:r w:rsidRPr="005D5A5F">
        <w:rPr>
          <w:rFonts w:ascii="Times New Roman" w:eastAsia="Times New Roman" w:hAnsi="Times New Roman" w:cs="Times New Roman"/>
          <w:bCs/>
          <w:color w:val="auto"/>
          <w:sz w:val="24"/>
          <w:szCs w:val="24"/>
          <w:lang w:val="vi-VN" w:eastAsia="vi-VN" w:bidi="vi-VN"/>
        </w:rPr>
        <w:t xml:space="preserve"> </w:t>
      </w:r>
    </w:p>
    <w:tbl>
      <w:tblPr>
        <w:tblOverlap w:val="never"/>
        <w:tblW w:w="0" w:type="auto"/>
        <w:jc w:val="center"/>
        <w:tblCellMar>
          <w:left w:w="10" w:type="dxa"/>
          <w:right w:w="10" w:type="dxa"/>
        </w:tblCellMar>
        <w:tblLook w:val="04A0" w:firstRow="1" w:lastRow="0" w:firstColumn="1" w:lastColumn="0" w:noHBand="0" w:noVBand="1"/>
      </w:tblPr>
      <w:tblGrid>
        <w:gridCol w:w="1146"/>
        <w:gridCol w:w="3938"/>
        <w:gridCol w:w="4196"/>
      </w:tblGrid>
      <w:tr w:rsidR="00A23A9B" w:rsidRPr="005D5A5F" w14:paraId="78A9E89D" w14:textId="77777777" w:rsidTr="00A23A9B">
        <w:trPr>
          <w:trHeight w:hRule="exact" w:val="403"/>
          <w:jc w:val="center"/>
        </w:trPr>
        <w:tc>
          <w:tcPr>
            <w:tcW w:w="1146" w:type="dxa"/>
            <w:tcBorders>
              <w:top w:val="single" w:sz="4" w:space="0" w:color="auto"/>
              <w:left w:val="single" w:sz="4" w:space="0" w:color="auto"/>
            </w:tcBorders>
            <w:shd w:val="clear" w:color="auto" w:fill="E5B8B7" w:themeFill="accent2" w:themeFillTint="66"/>
            <w:vAlign w:val="center"/>
          </w:tcPr>
          <w:p w14:paraId="3917266B"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b/>
                <w:bCs/>
                <w:color w:val="auto"/>
                <w:sz w:val="24"/>
                <w:szCs w:val="24"/>
                <w:lang w:val="vi-VN" w:eastAsia="vi-VN" w:bidi="vi-VN"/>
              </w:rPr>
            </w:pPr>
            <w:r w:rsidRPr="005D5A5F">
              <w:rPr>
                <w:rFonts w:ascii="Times New Roman" w:eastAsia="Segoe UI" w:hAnsi="Times New Roman" w:cs="Times New Roman"/>
                <w:b/>
                <w:bCs/>
                <w:color w:val="auto"/>
                <w:sz w:val="24"/>
                <w:szCs w:val="24"/>
                <w:lang w:val="vi-VN" w:eastAsia="vi-VN" w:bidi="vi-VN"/>
              </w:rPr>
              <w:t>Chất</w:t>
            </w:r>
          </w:p>
        </w:tc>
        <w:tc>
          <w:tcPr>
            <w:tcW w:w="3938" w:type="dxa"/>
            <w:tcBorders>
              <w:top w:val="single" w:sz="4" w:space="0" w:color="auto"/>
              <w:left w:val="single" w:sz="4" w:space="0" w:color="auto"/>
            </w:tcBorders>
            <w:shd w:val="clear" w:color="auto" w:fill="E5B8B7" w:themeFill="accent2" w:themeFillTint="66"/>
            <w:vAlign w:val="center"/>
          </w:tcPr>
          <w:p w14:paraId="4829AEC3"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b/>
                <w:bCs/>
                <w:color w:val="auto"/>
                <w:sz w:val="24"/>
                <w:szCs w:val="24"/>
                <w:lang w:val="vi-VN" w:eastAsia="vi-VN" w:bidi="vi-VN"/>
              </w:rPr>
            </w:pPr>
            <w:r w:rsidRPr="005D5A5F">
              <w:rPr>
                <w:rFonts w:ascii="Times New Roman" w:eastAsia="Segoe UI" w:hAnsi="Times New Roman" w:cs="Times New Roman"/>
                <w:b/>
                <w:bCs/>
                <w:color w:val="auto"/>
                <w:sz w:val="24"/>
                <w:szCs w:val="24"/>
                <w:lang w:val="vi-VN" w:eastAsia="vi-VN" w:bidi="vi-VN"/>
              </w:rPr>
              <w:t>Tính</w:t>
            </w:r>
            <w:r w:rsidRPr="005D5A5F">
              <w:rPr>
                <w:rFonts w:ascii="Times New Roman" w:eastAsia="Segoe UI" w:hAnsi="Times New Roman" w:cs="Times New Roman"/>
                <w:color w:val="auto"/>
                <w:sz w:val="24"/>
                <w:szCs w:val="24"/>
                <w:lang w:val="vi-VN" w:eastAsia="vi-VN" w:bidi="vi-VN"/>
              </w:rPr>
              <w:t xml:space="preserve"> </w:t>
            </w:r>
            <w:r w:rsidRPr="005D5A5F">
              <w:rPr>
                <w:rFonts w:ascii="Times New Roman" w:eastAsia="Segoe UI" w:hAnsi="Times New Roman" w:cs="Times New Roman"/>
                <w:b/>
                <w:bCs/>
                <w:color w:val="auto"/>
                <w:sz w:val="24"/>
                <w:szCs w:val="24"/>
                <w:lang w:val="vi-VN" w:eastAsia="vi-VN" w:bidi="vi-VN"/>
              </w:rPr>
              <w:t>chất</w:t>
            </w:r>
          </w:p>
        </w:tc>
        <w:tc>
          <w:tcPr>
            <w:tcW w:w="0" w:type="auto"/>
            <w:tcBorders>
              <w:top w:val="single" w:sz="4" w:space="0" w:color="auto"/>
              <w:left w:val="single" w:sz="4" w:space="0" w:color="auto"/>
              <w:right w:val="single" w:sz="4" w:space="0" w:color="auto"/>
            </w:tcBorders>
            <w:shd w:val="clear" w:color="auto" w:fill="E5B8B7" w:themeFill="accent2" w:themeFillTint="66"/>
            <w:vAlign w:val="center"/>
          </w:tcPr>
          <w:p w14:paraId="02224B28"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b/>
                <w:bCs/>
                <w:color w:val="auto"/>
                <w:sz w:val="24"/>
                <w:szCs w:val="24"/>
                <w:lang w:val="vi-VN" w:eastAsia="vi-VN" w:bidi="vi-VN"/>
              </w:rPr>
            </w:pPr>
            <w:r w:rsidRPr="005D5A5F">
              <w:rPr>
                <w:rFonts w:ascii="Times New Roman" w:eastAsia="Segoe UI" w:hAnsi="Times New Roman" w:cs="Times New Roman"/>
                <w:b/>
                <w:bCs/>
                <w:color w:val="auto"/>
                <w:sz w:val="24"/>
                <w:szCs w:val="24"/>
                <w:lang w:eastAsia="vi-VN" w:bidi="vi-VN"/>
              </w:rPr>
              <w:t>Ứ</w:t>
            </w:r>
            <w:r w:rsidRPr="005D5A5F">
              <w:rPr>
                <w:rFonts w:ascii="Times New Roman" w:eastAsia="Segoe UI" w:hAnsi="Times New Roman" w:cs="Times New Roman"/>
                <w:b/>
                <w:bCs/>
                <w:color w:val="auto"/>
                <w:sz w:val="24"/>
                <w:szCs w:val="24"/>
                <w:lang w:val="vi-VN" w:eastAsia="vi-VN" w:bidi="vi-VN"/>
              </w:rPr>
              <w:t>ng</w:t>
            </w:r>
            <w:r w:rsidRPr="005D5A5F">
              <w:rPr>
                <w:rFonts w:ascii="Times New Roman" w:eastAsia="Segoe UI" w:hAnsi="Times New Roman" w:cs="Times New Roman"/>
                <w:color w:val="auto"/>
                <w:sz w:val="24"/>
                <w:szCs w:val="24"/>
                <w:lang w:val="vi-VN" w:eastAsia="vi-VN" w:bidi="vi-VN"/>
              </w:rPr>
              <w:t xml:space="preserve"> </w:t>
            </w:r>
            <w:r w:rsidRPr="005D5A5F">
              <w:rPr>
                <w:rFonts w:ascii="Times New Roman" w:eastAsia="Segoe UI" w:hAnsi="Times New Roman" w:cs="Times New Roman"/>
                <w:b/>
                <w:bCs/>
                <w:color w:val="auto"/>
                <w:sz w:val="24"/>
                <w:szCs w:val="24"/>
                <w:lang w:val="vi-VN" w:eastAsia="vi-VN" w:bidi="vi-VN"/>
              </w:rPr>
              <w:t>dụng</w:t>
            </w:r>
          </w:p>
        </w:tc>
      </w:tr>
      <w:tr w:rsidR="00A23A9B" w:rsidRPr="005D5A5F" w14:paraId="1AA30C54" w14:textId="77777777" w:rsidTr="00A23A9B">
        <w:trPr>
          <w:trHeight w:hRule="exact" w:val="394"/>
          <w:jc w:val="center"/>
        </w:trPr>
        <w:tc>
          <w:tcPr>
            <w:tcW w:w="1146" w:type="dxa"/>
            <w:tcBorders>
              <w:top w:val="single" w:sz="4" w:space="0" w:color="auto"/>
              <w:left w:val="single" w:sz="4" w:space="0" w:color="auto"/>
            </w:tcBorders>
            <w:shd w:val="clear" w:color="auto" w:fill="FFFFFF"/>
            <w:vAlign w:val="bottom"/>
          </w:tcPr>
          <w:p w14:paraId="294DB9E3"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eastAsia="vi-VN" w:bidi="vi-VN"/>
              </w:rPr>
            </w:pPr>
            <w:r w:rsidRPr="005D5A5F">
              <w:rPr>
                <w:rFonts w:ascii="Times New Roman" w:eastAsia="Segoe UI" w:hAnsi="Times New Roman" w:cs="Times New Roman"/>
                <w:color w:val="auto"/>
                <w:sz w:val="24"/>
                <w:szCs w:val="24"/>
                <w:lang w:val="vi-VN" w:eastAsia="vi-VN" w:bidi="vi-VN"/>
              </w:rPr>
              <w:t xml:space="preserve">Dây </w:t>
            </w:r>
            <w:r w:rsidRPr="005D5A5F">
              <w:rPr>
                <w:rFonts w:ascii="Times New Roman" w:eastAsia="Segoe UI" w:hAnsi="Times New Roman" w:cs="Times New Roman"/>
                <w:color w:val="auto"/>
                <w:sz w:val="24"/>
                <w:szCs w:val="24"/>
                <w:lang w:eastAsia="vi-VN" w:bidi="vi-VN"/>
              </w:rPr>
              <w:t>đồng</w:t>
            </w:r>
          </w:p>
        </w:tc>
        <w:tc>
          <w:tcPr>
            <w:tcW w:w="3938" w:type="dxa"/>
            <w:tcBorders>
              <w:top w:val="single" w:sz="4" w:space="0" w:color="auto"/>
              <w:left w:val="single" w:sz="4" w:space="0" w:color="auto"/>
            </w:tcBorders>
            <w:shd w:val="clear" w:color="auto" w:fill="FFFFFF"/>
            <w:vAlign w:val="center"/>
          </w:tcPr>
          <w:p w14:paraId="25E104C5"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1.</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Có thể hoà tan nhiều chất khác</w:t>
            </w:r>
          </w:p>
        </w:tc>
        <w:tc>
          <w:tcPr>
            <w:tcW w:w="0" w:type="auto"/>
            <w:tcBorders>
              <w:top w:val="single" w:sz="4" w:space="0" w:color="auto"/>
              <w:left w:val="single" w:sz="4" w:space="0" w:color="auto"/>
              <w:right w:val="single" w:sz="4" w:space="0" w:color="auto"/>
            </w:tcBorders>
            <w:shd w:val="clear" w:color="auto" w:fill="FFFFFF"/>
            <w:vAlign w:val="center"/>
          </w:tcPr>
          <w:p w14:paraId="4480C219"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a</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Dùng làm dung môi</w:t>
            </w:r>
          </w:p>
        </w:tc>
      </w:tr>
      <w:tr w:rsidR="00A23A9B" w:rsidRPr="005D5A5F" w14:paraId="284C8CD8" w14:textId="77777777" w:rsidTr="00A23A9B">
        <w:trPr>
          <w:trHeight w:hRule="exact" w:val="394"/>
          <w:jc w:val="center"/>
        </w:trPr>
        <w:tc>
          <w:tcPr>
            <w:tcW w:w="1146" w:type="dxa"/>
            <w:tcBorders>
              <w:top w:val="single" w:sz="4" w:space="0" w:color="auto"/>
              <w:left w:val="single" w:sz="4" w:space="0" w:color="auto"/>
            </w:tcBorders>
            <w:shd w:val="clear" w:color="auto" w:fill="FFFFFF"/>
            <w:vAlign w:val="bottom"/>
          </w:tcPr>
          <w:p w14:paraId="7C1CC4C9"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Cao su</w:t>
            </w:r>
          </w:p>
        </w:tc>
        <w:tc>
          <w:tcPr>
            <w:tcW w:w="3938" w:type="dxa"/>
            <w:tcBorders>
              <w:top w:val="single" w:sz="4" w:space="0" w:color="auto"/>
              <w:left w:val="single" w:sz="4" w:space="0" w:color="auto"/>
            </w:tcBorders>
            <w:shd w:val="clear" w:color="auto" w:fill="FFFFFF"/>
            <w:vAlign w:val="center"/>
          </w:tcPr>
          <w:p w14:paraId="76B63DCA"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2.</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Cháy được trong oxygen</w:t>
            </w:r>
          </w:p>
        </w:tc>
        <w:tc>
          <w:tcPr>
            <w:tcW w:w="0" w:type="auto"/>
            <w:tcBorders>
              <w:top w:val="single" w:sz="4" w:space="0" w:color="auto"/>
              <w:left w:val="single" w:sz="4" w:space="0" w:color="auto"/>
              <w:right w:val="single" w:sz="4" w:space="0" w:color="auto"/>
            </w:tcBorders>
            <w:shd w:val="clear" w:color="auto" w:fill="FFFFFF"/>
            <w:vAlign w:val="center"/>
          </w:tcPr>
          <w:p w14:paraId="486D6871"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b</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Dùng làm dây dẫn điện</w:t>
            </w:r>
          </w:p>
        </w:tc>
      </w:tr>
      <w:tr w:rsidR="00A23A9B" w:rsidRPr="005D5A5F" w14:paraId="5DB4E6E9" w14:textId="77777777" w:rsidTr="00A23A9B">
        <w:trPr>
          <w:trHeight w:hRule="exact" w:val="384"/>
          <w:jc w:val="center"/>
        </w:trPr>
        <w:tc>
          <w:tcPr>
            <w:tcW w:w="1146" w:type="dxa"/>
            <w:tcBorders>
              <w:top w:val="single" w:sz="4" w:space="0" w:color="auto"/>
              <w:left w:val="single" w:sz="4" w:space="0" w:color="auto"/>
            </w:tcBorders>
            <w:shd w:val="clear" w:color="auto" w:fill="FFFFFF"/>
            <w:vAlign w:val="bottom"/>
          </w:tcPr>
          <w:p w14:paraId="1BC4137C"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Nước</w:t>
            </w:r>
          </w:p>
        </w:tc>
        <w:tc>
          <w:tcPr>
            <w:tcW w:w="3938" w:type="dxa"/>
            <w:tcBorders>
              <w:top w:val="single" w:sz="4" w:space="0" w:color="auto"/>
              <w:left w:val="single" w:sz="4" w:space="0" w:color="auto"/>
            </w:tcBorders>
            <w:shd w:val="clear" w:color="auto" w:fill="FFFFFF"/>
            <w:vAlign w:val="center"/>
          </w:tcPr>
          <w:p w14:paraId="4C2C4DCB"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3.</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D</w:t>
            </w:r>
            <w:r w:rsidRPr="005D5A5F">
              <w:rPr>
                <w:rFonts w:ascii="Times New Roman" w:eastAsia="Segoe UI" w:hAnsi="Times New Roman" w:cs="Times New Roman"/>
                <w:color w:val="auto"/>
                <w:sz w:val="24"/>
                <w:szCs w:val="24"/>
                <w:lang w:eastAsia="vi-VN" w:bidi="vi-VN"/>
              </w:rPr>
              <w:t>ẫ</w:t>
            </w:r>
            <w:r w:rsidRPr="005D5A5F">
              <w:rPr>
                <w:rFonts w:ascii="Times New Roman" w:eastAsia="Segoe UI" w:hAnsi="Times New Roman" w:cs="Times New Roman"/>
                <w:color w:val="auto"/>
                <w:sz w:val="24"/>
                <w:szCs w:val="24"/>
                <w:lang w:val="vi-VN" w:eastAsia="vi-VN" w:bidi="vi-VN"/>
              </w:rPr>
              <w:t>n điện tốt</w:t>
            </w:r>
          </w:p>
        </w:tc>
        <w:tc>
          <w:tcPr>
            <w:tcW w:w="0" w:type="auto"/>
            <w:tcBorders>
              <w:top w:val="single" w:sz="4" w:space="0" w:color="auto"/>
              <w:left w:val="single" w:sz="4" w:space="0" w:color="auto"/>
              <w:right w:val="single" w:sz="4" w:space="0" w:color="auto"/>
            </w:tcBorders>
            <w:shd w:val="clear" w:color="auto" w:fill="FFFFFF"/>
            <w:vAlign w:val="center"/>
          </w:tcPr>
          <w:p w14:paraId="5AB1451A"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c</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Dùng làm nguyên liệu sản xuất lốp xe</w:t>
            </w:r>
          </w:p>
        </w:tc>
      </w:tr>
      <w:tr w:rsidR="00A23A9B" w:rsidRPr="005D5A5F" w14:paraId="6C027ACB" w14:textId="77777777" w:rsidTr="00A23A9B">
        <w:trPr>
          <w:trHeight w:hRule="exact" w:val="730"/>
          <w:jc w:val="center"/>
        </w:trPr>
        <w:tc>
          <w:tcPr>
            <w:tcW w:w="1146" w:type="dxa"/>
            <w:tcBorders>
              <w:top w:val="single" w:sz="4" w:space="0" w:color="auto"/>
              <w:left w:val="single" w:sz="4" w:space="0" w:color="auto"/>
              <w:bottom w:val="single" w:sz="4" w:space="0" w:color="auto"/>
            </w:tcBorders>
            <w:shd w:val="clear" w:color="auto" w:fill="FFFFFF"/>
            <w:vAlign w:val="bottom"/>
          </w:tcPr>
          <w:p w14:paraId="000B6B24"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C</w:t>
            </w:r>
            <w:r w:rsidRPr="005D5A5F">
              <w:rPr>
                <w:rFonts w:ascii="Times New Roman" w:eastAsia="Segoe UI" w:hAnsi="Times New Roman" w:cs="Times New Roman"/>
                <w:color w:val="auto"/>
                <w:sz w:val="24"/>
                <w:szCs w:val="24"/>
                <w:lang w:eastAsia="vi-VN" w:bidi="vi-VN"/>
              </w:rPr>
              <w:t>ồ</w:t>
            </w:r>
            <w:r w:rsidRPr="005D5A5F">
              <w:rPr>
                <w:rFonts w:ascii="Times New Roman" w:eastAsia="Segoe UI" w:hAnsi="Times New Roman" w:cs="Times New Roman"/>
                <w:color w:val="auto"/>
                <w:sz w:val="24"/>
                <w:szCs w:val="24"/>
                <w:lang w:val="vi-VN" w:eastAsia="vi-VN" w:bidi="vi-VN"/>
              </w:rPr>
              <w:t xml:space="preserve">n </w:t>
            </w:r>
          </w:p>
          <w:p w14:paraId="5119E62B" w14:textId="77777777" w:rsidR="00A23A9B" w:rsidRPr="005D5A5F" w:rsidRDefault="00A23A9B" w:rsidP="00A23A9B">
            <w:pPr>
              <w:widowControl w:val="0"/>
              <w:tabs>
                <w:tab w:val="left" w:pos="283"/>
                <w:tab w:val="left" w:pos="2835"/>
                <w:tab w:val="left" w:pos="5386"/>
                <w:tab w:val="left" w:pos="7937"/>
              </w:tabs>
              <w:spacing w:after="40"/>
              <w:jc w:val="both"/>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eastAsia="vi-VN" w:bidi="vi-VN"/>
              </w:rPr>
              <w:t>(ethanol</w:t>
            </w:r>
            <w:r w:rsidRPr="005D5A5F">
              <w:rPr>
                <w:rFonts w:ascii="Times New Roman" w:eastAsia="Segoe UI" w:hAnsi="Times New Roman" w:cs="Times New Roman"/>
                <w:bCs/>
                <w:color w:val="auto"/>
                <w:sz w:val="24"/>
                <w:szCs w:val="24"/>
                <w:lang w:eastAsia="vi-VN" w:bidi="vi-VN"/>
              </w:rPr>
              <w:t xml:space="preserve">) </w:t>
            </w:r>
          </w:p>
        </w:tc>
        <w:tc>
          <w:tcPr>
            <w:tcW w:w="3938" w:type="dxa"/>
            <w:tcBorders>
              <w:top w:val="single" w:sz="4" w:space="0" w:color="auto"/>
              <w:left w:val="single" w:sz="4" w:space="0" w:color="auto"/>
              <w:bottom w:val="single" w:sz="4" w:space="0" w:color="auto"/>
            </w:tcBorders>
            <w:shd w:val="clear" w:color="auto" w:fill="FFFFFF"/>
            <w:vAlign w:val="center"/>
          </w:tcPr>
          <w:p w14:paraId="699FF243"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4.</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Có tính đàn hồi, độ bền cơ học cao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1DD85F" w14:textId="77777777" w:rsidR="00A23A9B" w:rsidRPr="005D5A5F" w:rsidRDefault="00A23A9B" w:rsidP="00A23A9B">
            <w:pPr>
              <w:widowControl w:val="0"/>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d</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Dùng làm nhiên liệu</w:t>
            </w:r>
          </w:p>
        </w:tc>
      </w:tr>
    </w:tbl>
    <w:p w14:paraId="362DA61F"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hAnsi="Times New Roman" w:cs="Times New Roman"/>
          <w:color w:val="auto"/>
          <w:sz w:val="24"/>
          <w:szCs w:val="24"/>
          <w:lang w:val="vi-VN"/>
        </w:rPr>
      </w:pPr>
    </w:p>
    <w:p w14:paraId="104ACE2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20D36E4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Dây đồng: Tính chất 3, ứng dụng b.</w:t>
      </w:r>
      <w:r w:rsidRPr="005D5A5F">
        <w:rPr>
          <w:rFonts w:ascii="Times New Roman" w:eastAsia="Times New Roman" w:hAnsi="Times New Roman" w:cs="Times New Roman"/>
          <w:bCs/>
          <w:color w:val="auto"/>
          <w:sz w:val="24"/>
          <w:szCs w:val="24"/>
          <w:lang w:val="vi-VN" w:eastAsia="vi-VN" w:bidi="vi-VN"/>
        </w:rPr>
        <w:t xml:space="preserve"> </w:t>
      </w:r>
    </w:p>
    <w:p w14:paraId="6A3B92C1"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Cao su: Tính chất 4, ứng dụng c.</w:t>
      </w:r>
      <w:r w:rsidRPr="005D5A5F">
        <w:rPr>
          <w:rFonts w:ascii="Times New Roman" w:eastAsia="Times New Roman" w:hAnsi="Times New Roman" w:cs="Times New Roman"/>
          <w:bCs/>
          <w:color w:val="auto"/>
          <w:sz w:val="24"/>
          <w:szCs w:val="24"/>
          <w:lang w:val="vi-VN" w:eastAsia="vi-VN" w:bidi="vi-VN"/>
        </w:rPr>
        <w:t xml:space="preserve"> </w:t>
      </w:r>
    </w:p>
    <w:p w14:paraId="0A79EFF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Nước: Tính chất 1, ứng dụng a.</w:t>
      </w:r>
      <w:r w:rsidRPr="005D5A5F">
        <w:rPr>
          <w:rFonts w:ascii="Times New Roman" w:eastAsia="Times New Roman" w:hAnsi="Times New Roman" w:cs="Times New Roman"/>
          <w:bCs/>
          <w:color w:val="auto"/>
          <w:sz w:val="24"/>
          <w:szCs w:val="24"/>
          <w:lang w:val="vi-VN" w:eastAsia="vi-VN" w:bidi="vi-VN"/>
        </w:rPr>
        <w:t xml:space="preserve"> </w:t>
      </w:r>
    </w:p>
    <w:p w14:paraId="02F6FE1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Cồn: Tính chất 2, ứng dụng d.</w:t>
      </w:r>
      <w:r w:rsidRPr="005D5A5F">
        <w:rPr>
          <w:rFonts w:ascii="Times New Roman" w:eastAsia="Times New Roman" w:hAnsi="Times New Roman" w:cs="Times New Roman"/>
          <w:bCs/>
          <w:color w:val="auto"/>
          <w:sz w:val="24"/>
          <w:szCs w:val="24"/>
          <w:lang w:val="vi-VN" w:eastAsia="vi-VN" w:bidi="vi-VN"/>
        </w:rPr>
        <w:t xml:space="preserve"> </w:t>
      </w:r>
    </w:p>
    <w:p w14:paraId="587E96C4"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23</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Các chất dưới đây tồn tại ở thể nào trong điều kiện thường? Hãy liệt kê một số tính chất vật lí của các chất đó.</w:t>
      </w:r>
      <w:r w:rsidRPr="005D5A5F">
        <w:rPr>
          <w:rFonts w:ascii="Times New Roman" w:eastAsia="Times New Roman" w:hAnsi="Times New Roman" w:cs="Times New Roman"/>
          <w:bCs/>
          <w:color w:val="auto"/>
          <w:sz w:val="24"/>
          <w:szCs w:val="24"/>
          <w:lang w:val="vi-VN" w:eastAsia="vi-VN" w:bidi="vi-VN"/>
        </w:rPr>
        <w:t xml:space="preserve"> </w:t>
      </w:r>
    </w:p>
    <w:p w14:paraId="0B6AB1F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val="vi-VN" w:eastAsia="vi-VN" w:bidi="vi-VN"/>
        </w:rPr>
        <w:t>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Đường mía </w:t>
      </w:r>
      <w:r w:rsidRPr="005D5A5F">
        <w:rPr>
          <w:rFonts w:ascii="Times New Roman" w:eastAsia="Times New Roman" w:hAnsi="Times New Roman" w:cs="Times New Roman"/>
          <w:color w:val="auto"/>
          <w:sz w:val="24"/>
          <w:szCs w:val="24"/>
          <w:lang w:eastAsia="en-US" w:bidi="en-US"/>
        </w:rPr>
        <w:t>(sucrose</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p>
    <w:p w14:paraId="1739927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val="vi-VN" w:eastAsia="vi-VN" w:bidi="vi-VN"/>
        </w:rPr>
        <w:t>b)</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Muối ăn </w:t>
      </w:r>
      <w:r w:rsidRPr="005D5A5F">
        <w:rPr>
          <w:rFonts w:ascii="Times New Roman" w:eastAsia="Times New Roman" w:hAnsi="Times New Roman" w:cs="Times New Roman"/>
          <w:color w:val="auto"/>
          <w:sz w:val="24"/>
          <w:szCs w:val="24"/>
          <w:lang w:eastAsia="en-US" w:bidi="en-US"/>
        </w:rPr>
        <w:t>(sodium chloride</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p>
    <w:p w14:paraId="16B4BB3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fr-FR" w:eastAsia="en-US" w:bidi="en-US"/>
        </w:rPr>
      </w:pPr>
      <w:r w:rsidRPr="005D5A5F">
        <w:rPr>
          <w:rFonts w:ascii="Times New Roman" w:eastAsia="Times New Roman" w:hAnsi="Times New Roman" w:cs="Times New Roman"/>
          <w:color w:val="auto"/>
          <w:sz w:val="24"/>
          <w:szCs w:val="24"/>
          <w:lang w:val="vi-VN" w:eastAsia="vi-VN" w:bidi="vi-VN"/>
        </w:rPr>
        <w:t>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Sắt </w:t>
      </w:r>
      <w:r w:rsidRPr="005D5A5F">
        <w:rPr>
          <w:rFonts w:ascii="Times New Roman" w:eastAsia="Times New Roman" w:hAnsi="Times New Roman" w:cs="Times New Roman"/>
          <w:color w:val="auto"/>
          <w:sz w:val="24"/>
          <w:szCs w:val="24"/>
          <w:lang w:val="fr-FR" w:eastAsia="en-US" w:bidi="en-US"/>
        </w:rPr>
        <w:t>(iron</w:t>
      </w:r>
      <w:r w:rsidRPr="005D5A5F">
        <w:rPr>
          <w:rFonts w:ascii="Times New Roman" w:eastAsia="Times New Roman" w:hAnsi="Times New Roman" w:cs="Times New Roman"/>
          <w:bCs/>
          <w:color w:val="auto"/>
          <w:sz w:val="24"/>
          <w:szCs w:val="24"/>
          <w:lang w:val="fr-FR" w:eastAsia="en-US" w:bidi="en-US"/>
        </w:rPr>
        <w:t xml:space="preserve">) </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p>
    <w:p w14:paraId="2E80157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fr-FR" w:eastAsia="en-US" w:bidi="en-US"/>
        </w:rPr>
      </w:pPr>
      <w:r w:rsidRPr="005D5A5F">
        <w:rPr>
          <w:rFonts w:ascii="Times New Roman" w:eastAsia="Times New Roman" w:hAnsi="Times New Roman" w:cs="Times New Roman"/>
          <w:color w:val="auto"/>
          <w:sz w:val="24"/>
          <w:szCs w:val="24"/>
          <w:lang w:val="vi-VN" w:eastAsia="vi-VN" w:bidi="vi-VN"/>
        </w:rPr>
        <w:t>d)</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Nước.</w:t>
      </w:r>
      <w:r w:rsidRPr="005D5A5F">
        <w:rPr>
          <w:rFonts w:ascii="Times New Roman" w:eastAsia="Times New Roman" w:hAnsi="Times New Roman" w:cs="Times New Roman"/>
          <w:bCs/>
          <w:color w:val="auto"/>
          <w:sz w:val="24"/>
          <w:szCs w:val="24"/>
          <w:lang w:val="vi-VN" w:eastAsia="vi-VN" w:bidi="vi-VN"/>
        </w:rPr>
        <w:t xml:space="preserve"> </w:t>
      </w:r>
    </w:p>
    <w:p w14:paraId="02C424D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fr-FR" w:eastAsia="en-US" w:bidi="en-US"/>
        </w:rPr>
      </w:pPr>
      <w:r w:rsidRPr="005D5A5F">
        <w:rPr>
          <w:rFonts w:ascii="Times New Roman" w:eastAsia="Times New Roman" w:hAnsi="Times New Roman" w:cs="Times New Roman"/>
          <w:b/>
          <w:bCs/>
          <w:color w:val="auto"/>
          <w:sz w:val="24"/>
          <w:szCs w:val="24"/>
          <w:lang w:val="fr-FR" w:eastAsia="en-US" w:bidi="en-US"/>
        </w:rPr>
        <w:t>Lời</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b/>
          <w:bCs/>
          <w:color w:val="auto"/>
          <w:sz w:val="24"/>
          <w:szCs w:val="24"/>
          <w:lang w:val="fr-FR" w:eastAsia="en-US" w:bidi="en-US"/>
        </w:rPr>
        <w:t>giải</w:t>
      </w:r>
    </w:p>
    <w:p w14:paraId="39C5FED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fr-FR" w:eastAsia="en-US" w:bidi="en-US"/>
        </w:rPr>
      </w:pPr>
      <w:r w:rsidRPr="005D5A5F">
        <w:rPr>
          <w:rFonts w:ascii="Times New Roman" w:eastAsia="Times New Roman" w:hAnsi="Times New Roman" w:cs="Times New Roman"/>
          <w:color w:val="auto"/>
          <w:sz w:val="24"/>
          <w:szCs w:val="24"/>
          <w:lang w:val="vi-VN" w:eastAsia="vi-VN" w:bidi="vi-VN"/>
        </w:rPr>
        <w:t>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Đường mía </w:t>
      </w:r>
      <w:r w:rsidRPr="005D5A5F">
        <w:rPr>
          <w:rFonts w:ascii="Times New Roman" w:eastAsia="Times New Roman" w:hAnsi="Times New Roman" w:cs="Times New Roman"/>
          <w:color w:val="auto"/>
          <w:sz w:val="24"/>
          <w:szCs w:val="24"/>
          <w:lang w:val="fr-FR" w:eastAsia="en-US" w:bidi="en-US"/>
        </w:rPr>
        <w:t>(sucrose/ saccharose</w:t>
      </w:r>
      <w:r w:rsidRPr="005D5A5F">
        <w:rPr>
          <w:rFonts w:ascii="Times New Roman" w:eastAsia="Times New Roman" w:hAnsi="Times New Roman" w:cs="Times New Roman"/>
          <w:bCs/>
          <w:color w:val="auto"/>
          <w:sz w:val="24"/>
          <w:szCs w:val="24"/>
          <w:lang w:val="fr-FR" w:eastAsia="en-US" w:bidi="en-US"/>
        </w:rPr>
        <w:t xml:space="preserve">) </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color w:val="auto"/>
          <w:sz w:val="24"/>
          <w:szCs w:val="24"/>
          <w:lang w:val="vi-VN" w:eastAsia="vi-VN" w:bidi="vi-VN"/>
        </w:rPr>
        <w:t>Ở điều kiện thường nó tồn tại ở thể rắn, là chất màu trắng (không màu</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vị ngọt, tan trong nước.</w:t>
      </w:r>
      <w:r w:rsidRPr="005D5A5F">
        <w:rPr>
          <w:rFonts w:ascii="Times New Roman" w:eastAsia="Times New Roman" w:hAnsi="Times New Roman" w:cs="Times New Roman"/>
          <w:bCs/>
          <w:color w:val="auto"/>
          <w:sz w:val="24"/>
          <w:szCs w:val="24"/>
          <w:lang w:val="vi-VN" w:eastAsia="vi-VN" w:bidi="vi-VN"/>
        </w:rPr>
        <w:t xml:space="preserve"> </w:t>
      </w:r>
    </w:p>
    <w:p w14:paraId="7BCE0A1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fr-FR" w:eastAsia="en-US" w:bidi="en-US"/>
        </w:rPr>
      </w:pPr>
      <w:r w:rsidRPr="005D5A5F">
        <w:rPr>
          <w:rFonts w:ascii="Times New Roman" w:eastAsia="Times New Roman" w:hAnsi="Times New Roman" w:cs="Times New Roman"/>
          <w:color w:val="auto"/>
          <w:sz w:val="24"/>
          <w:szCs w:val="24"/>
          <w:lang w:val="vi-VN" w:eastAsia="vi-VN" w:bidi="vi-VN"/>
        </w:rPr>
        <w:t>b)</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Muối ăn </w:t>
      </w:r>
      <w:r w:rsidRPr="005D5A5F">
        <w:rPr>
          <w:rFonts w:ascii="Times New Roman" w:eastAsia="Times New Roman" w:hAnsi="Times New Roman" w:cs="Times New Roman"/>
          <w:color w:val="auto"/>
          <w:sz w:val="24"/>
          <w:szCs w:val="24"/>
          <w:lang w:val="fr-FR" w:eastAsia="en-US" w:bidi="en-US"/>
        </w:rPr>
        <w:t>(sodium chloride</w:t>
      </w:r>
      <w:r w:rsidRPr="005D5A5F">
        <w:rPr>
          <w:rFonts w:ascii="Times New Roman" w:eastAsia="Times New Roman" w:hAnsi="Times New Roman" w:cs="Times New Roman"/>
          <w:bCs/>
          <w:color w:val="auto"/>
          <w:sz w:val="24"/>
          <w:szCs w:val="24"/>
          <w:lang w:val="fr-FR" w:eastAsia="en-US" w:bidi="en-US"/>
        </w:rPr>
        <w:t xml:space="preserve">) </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color w:val="auto"/>
          <w:sz w:val="24"/>
          <w:szCs w:val="24"/>
          <w:lang w:val="vi-VN" w:eastAsia="vi-VN" w:bidi="vi-VN"/>
        </w:rPr>
        <w:t>Ở điều kiện thường nó t</w:t>
      </w:r>
      <w:r w:rsidRPr="005D5A5F">
        <w:rPr>
          <w:rFonts w:ascii="Times New Roman" w:eastAsia="Times New Roman" w:hAnsi="Times New Roman" w:cs="Times New Roman"/>
          <w:color w:val="auto"/>
          <w:sz w:val="24"/>
          <w:szCs w:val="24"/>
          <w:lang w:val="fr-FR" w:eastAsia="vi-VN" w:bidi="vi-VN"/>
        </w:rPr>
        <w:t>ồ</w:t>
      </w:r>
      <w:r w:rsidRPr="005D5A5F">
        <w:rPr>
          <w:rFonts w:ascii="Times New Roman" w:eastAsia="Times New Roman" w:hAnsi="Times New Roman" w:cs="Times New Roman"/>
          <w:color w:val="auto"/>
          <w:sz w:val="24"/>
          <w:szCs w:val="24"/>
          <w:lang w:val="vi-VN" w:eastAsia="vi-VN" w:bidi="vi-VN"/>
        </w:rPr>
        <w:t>n tại ở thể rắn, là chất màu trắng (không màu</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vị mặn, tan nhiều trong nước.</w:t>
      </w:r>
      <w:r w:rsidRPr="005D5A5F">
        <w:rPr>
          <w:rFonts w:ascii="Times New Roman" w:eastAsia="Times New Roman" w:hAnsi="Times New Roman" w:cs="Times New Roman"/>
          <w:bCs/>
          <w:color w:val="auto"/>
          <w:sz w:val="24"/>
          <w:szCs w:val="24"/>
          <w:lang w:val="vi-VN" w:eastAsia="vi-VN" w:bidi="vi-VN"/>
        </w:rPr>
        <w:t xml:space="preserve"> </w:t>
      </w:r>
    </w:p>
    <w:p w14:paraId="2A662DF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fr-FR" w:eastAsia="en-US" w:bidi="en-US"/>
        </w:rPr>
      </w:pPr>
      <w:r w:rsidRPr="005D5A5F">
        <w:rPr>
          <w:rFonts w:ascii="Times New Roman" w:eastAsia="Times New Roman" w:hAnsi="Times New Roman" w:cs="Times New Roman"/>
          <w:color w:val="auto"/>
          <w:sz w:val="24"/>
          <w:szCs w:val="24"/>
          <w:lang w:val="vi-VN" w:eastAsia="vi-VN" w:bidi="vi-VN"/>
        </w:rPr>
        <w:t>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Sắt </w:t>
      </w:r>
      <w:r w:rsidRPr="005D5A5F">
        <w:rPr>
          <w:rFonts w:ascii="Times New Roman" w:eastAsia="Times New Roman" w:hAnsi="Times New Roman" w:cs="Times New Roman"/>
          <w:color w:val="auto"/>
          <w:sz w:val="24"/>
          <w:szCs w:val="24"/>
          <w:lang w:val="fr-FR" w:eastAsia="en-US" w:bidi="en-US"/>
        </w:rPr>
        <w:t>(iron</w:t>
      </w:r>
      <w:r w:rsidRPr="005D5A5F">
        <w:rPr>
          <w:rFonts w:ascii="Times New Roman" w:eastAsia="Times New Roman" w:hAnsi="Times New Roman" w:cs="Times New Roman"/>
          <w:bCs/>
          <w:color w:val="auto"/>
          <w:sz w:val="24"/>
          <w:szCs w:val="24"/>
          <w:lang w:val="fr-FR" w:eastAsia="en-US" w:bidi="en-US"/>
        </w:rPr>
        <w:t xml:space="preserve">) </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color w:val="auto"/>
          <w:sz w:val="24"/>
          <w:szCs w:val="24"/>
          <w:lang w:val="vi-VN" w:eastAsia="vi-VN" w:bidi="vi-VN"/>
        </w:rPr>
        <w:t>Ở điều kiện thường nó t</w:t>
      </w:r>
      <w:r w:rsidRPr="005D5A5F">
        <w:rPr>
          <w:rFonts w:ascii="Times New Roman" w:eastAsia="Times New Roman" w:hAnsi="Times New Roman" w:cs="Times New Roman"/>
          <w:color w:val="auto"/>
          <w:sz w:val="24"/>
          <w:szCs w:val="24"/>
          <w:lang w:val="fr-FR" w:eastAsia="vi-VN" w:bidi="vi-VN"/>
        </w:rPr>
        <w:t>ồ</w:t>
      </w:r>
      <w:r w:rsidRPr="005D5A5F">
        <w:rPr>
          <w:rFonts w:ascii="Times New Roman" w:eastAsia="Times New Roman" w:hAnsi="Times New Roman" w:cs="Times New Roman"/>
          <w:color w:val="auto"/>
          <w:sz w:val="24"/>
          <w:szCs w:val="24"/>
          <w:lang w:val="vi-VN" w:eastAsia="vi-VN" w:bidi="vi-VN"/>
        </w:rPr>
        <w:t>n tại ở thể rắn, màu trắng xám, dẫn điện, dẫn nhiệt tốt.</w:t>
      </w:r>
      <w:r w:rsidRPr="005D5A5F">
        <w:rPr>
          <w:rFonts w:ascii="Times New Roman" w:eastAsia="Times New Roman" w:hAnsi="Times New Roman" w:cs="Times New Roman"/>
          <w:bCs/>
          <w:color w:val="auto"/>
          <w:sz w:val="24"/>
          <w:szCs w:val="24"/>
          <w:lang w:val="vi-VN" w:eastAsia="vi-VN" w:bidi="vi-VN"/>
        </w:rPr>
        <w:t xml:space="preserve"> </w:t>
      </w:r>
    </w:p>
    <w:p w14:paraId="2CFDF7E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d)</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Nước: Ở điều kiện thường nó t</w:t>
      </w:r>
      <w:r w:rsidRPr="005D5A5F">
        <w:rPr>
          <w:rFonts w:ascii="Times New Roman" w:eastAsia="Times New Roman" w:hAnsi="Times New Roman" w:cs="Times New Roman"/>
          <w:color w:val="auto"/>
          <w:sz w:val="24"/>
          <w:szCs w:val="24"/>
          <w:lang w:val="fr-FR" w:eastAsia="vi-VN" w:bidi="vi-VN"/>
        </w:rPr>
        <w:t>ồ</w:t>
      </w:r>
      <w:r w:rsidRPr="005D5A5F">
        <w:rPr>
          <w:rFonts w:ascii="Times New Roman" w:eastAsia="Times New Roman" w:hAnsi="Times New Roman" w:cs="Times New Roman"/>
          <w:color w:val="auto"/>
          <w:sz w:val="24"/>
          <w:szCs w:val="24"/>
          <w:lang w:val="vi-VN" w:eastAsia="vi-VN" w:bidi="vi-VN"/>
        </w:rPr>
        <w:t>n tại ở</w:t>
      </w:r>
      <w:r w:rsidRPr="005D5A5F">
        <w:rPr>
          <w:rFonts w:ascii="Times New Roman" w:eastAsia="Times New Roman" w:hAnsi="Times New Roman" w:cs="Times New Roman"/>
          <w:color w:val="auto"/>
          <w:sz w:val="24"/>
          <w:szCs w:val="24"/>
          <w:lang w:val="fr-FR" w:eastAsia="vi-VN" w:bidi="vi-VN"/>
        </w:rPr>
        <w:t xml:space="preserve"> </w:t>
      </w:r>
      <w:r w:rsidRPr="005D5A5F">
        <w:rPr>
          <w:rFonts w:ascii="Times New Roman" w:eastAsia="Times New Roman" w:hAnsi="Times New Roman" w:cs="Times New Roman"/>
          <w:color w:val="auto"/>
          <w:sz w:val="24"/>
          <w:szCs w:val="24"/>
          <w:lang w:val="vi-VN" w:eastAsia="vi-VN" w:bidi="vi-VN"/>
        </w:rPr>
        <w:t>thể lỏng hoặc khí (hơi</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là chất không màu, không mùi, không vị, có thể hoà tan được nhiều chất khác.</w:t>
      </w:r>
      <w:r w:rsidRPr="005D5A5F">
        <w:rPr>
          <w:rFonts w:ascii="Times New Roman" w:eastAsia="Times New Roman" w:hAnsi="Times New Roman" w:cs="Times New Roman"/>
          <w:bCs/>
          <w:color w:val="auto"/>
          <w:sz w:val="24"/>
          <w:szCs w:val="24"/>
          <w:lang w:val="vi-VN" w:eastAsia="vi-VN" w:bidi="vi-VN"/>
        </w:rPr>
        <w:t xml:space="preserve"> </w:t>
      </w:r>
    </w:p>
    <w:p w14:paraId="261D3CD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fr-FR" w:eastAsia="en-US" w:bidi="en-US"/>
        </w:rPr>
      </w:pPr>
    </w:p>
    <w:p w14:paraId="4AB362E9"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fr-FR" w:eastAsia="en-US" w:bidi="en-US"/>
        </w:rPr>
      </w:pPr>
      <w:r w:rsidRPr="005D5A5F">
        <w:rPr>
          <w:rFonts w:ascii="Times New Roman" w:eastAsia="Times New Roman" w:hAnsi="Times New Roman" w:cs="Times New Roman"/>
          <w:b/>
          <w:color w:val="auto"/>
          <w:sz w:val="24"/>
          <w:szCs w:val="24"/>
          <w:lang w:val="fr-FR" w:eastAsia="en-US" w:bidi="en-US"/>
        </w:rPr>
        <w:t>Câu</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b/>
          <w:color w:val="auto"/>
          <w:sz w:val="24"/>
          <w:szCs w:val="24"/>
          <w:lang w:val="fr-FR" w:eastAsia="en-US" w:bidi="en-US"/>
        </w:rPr>
        <w:t>24</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Giấm ăn (chứa </w:t>
      </w:r>
      <w:r w:rsidRPr="005D5A5F">
        <w:rPr>
          <w:rFonts w:ascii="Times New Roman" w:eastAsia="Times New Roman" w:hAnsi="Times New Roman" w:cs="Times New Roman"/>
          <w:color w:val="auto"/>
          <w:sz w:val="24"/>
          <w:szCs w:val="24"/>
          <w:lang w:val="fr-FR" w:eastAsia="en-US" w:bidi="en-US"/>
        </w:rPr>
        <w:t>acetic acid</w:t>
      </w:r>
      <w:r w:rsidRPr="005D5A5F">
        <w:rPr>
          <w:rFonts w:ascii="Times New Roman" w:eastAsia="Times New Roman" w:hAnsi="Times New Roman" w:cs="Times New Roman"/>
          <w:bCs/>
          <w:color w:val="auto"/>
          <w:sz w:val="24"/>
          <w:szCs w:val="24"/>
          <w:lang w:val="fr-FR" w:eastAsia="en-US" w:bidi="en-US"/>
        </w:rPr>
        <w:t xml:space="preserve">) </w:t>
      </w:r>
      <w:r w:rsidRPr="005D5A5F">
        <w:rPr>
          <w:rFonts w:ascii="Times New Roman" w:eastAsia="Times New Roman" w:hAnsi="Times New Roman" w:cs="Times New Roman"/>
          <w:color w:val="auto"/>
          <w:sz w:val="24"/>
          <w:szCs w:val="24"/>
          <w:lang w:val="vi-VN" w:eastAsia="vi-VN" w:bidi="vi-VN"/>
        </w:rPr>
        <w:t>có những tính chất sau: là chất lỏng, không màu, vị chua, hoà tan được một số chất khác, làm giấy quỳ màu tím chuyển sang màu đỏ; khi cho giấm vào bột vỏ trứng thì có hiện tượng sủi bọt khí.</w:t>
      </w:r>
      <w:r w:rsidRPr="005D5A5F">
        <w:rPr>
          <w:rFonts w:ascii="Times New Roman" w:eastAsia="Times New Roman" w:hAnsi="Times New Roman" w:cs="Times New Roman"/>
          <w:bCs/>
          <w:color w:val="auto"/>
          <w:sz w:val="24"/>
          <w:szCs w:val="24"/>
          <w:lang w:val="vi-VN" w:eastAsia="vi-VN" w:bidi="vi-VN"/>
        </w:rPr>
        <w:t xml:space="preserve"> </w:t>
      </w:r>
    </w:p>
    <w:p w14:paraId="5EE672F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fr-FR" w:eastAsia="en-US" w:bidi="en-US"/>
        </w:rPr>
      </w:pPr>
      <w:r w:rsidRPr="005D5A5F">
        <w:rPr>
          <w:rFonts w:ascii="Times New Roman" w:eastAsia="Times New Roman" w:hAnsi="Times New Roman" w:cs="Times New Roman"/>
          <w:color w:val="auto"/>
          <w:sz w:val="24"/>
          <w:szCs w:val="24"/>
          <w:lang w:val="vi-VN" w:eastAsia="vi-VN" w:bidi="vi-VN"/>
        </w:rPr>
        <w:t>Theo em, trong các tính chất trên, đâu là tính chất vật lí, đâu là tính chất hoá học của giấm ăn.</w:t>
      </w:r>
      <w:r w:rsidRPr="005D5A5F">
        <w:rPr>
          <w:rFonts w:ascii="Times New Roman" w:eastAsia="Times New Roman" w:hAnsi="Times New Roman" w:cs="Times New Roman"/>
          <w:bCs/>
          <w:color w:val="auto"/>
          <w:sz w:val="24"/>
          <w:szCs w:val="24"/>
          <w:lang w:val="vi-VN" w:eastAsia="vi-VN" w:bidi="vi-VN"/>
        </w:rPr>
        <w:t xml:space="preserve"> </w:t>
      </w:r>
    </w:p>
    <w:p w14:paraId="49D4496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lastRenderedPageBreak/>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70113462" w14:textId="77777777" w:rsidR="00A23A9B" w:rsidRPr="005D5A5F" w:rsidRDefault="00A23A9B" w:rsidP="00A23A9B">
      <w:pPr>
        <w:numPr>
          <w:ilvl w:val="0"/>
          <w:numId w:val="4"/>
        </w:numPr>
        <w:ind w:left="284" w:firstLine="76"/>
        <w:rPr>
          <w:rFonts w:ascii="Times New Roman" w:hAnsi="Times New Roman" w:cs="Times New Roman"/>
          <w:sz w:val="24"/>
          <w:szCs w:val="24"/>
        </w:rPr>
      </w:pPr>
      <w:r w:rsidRPr="005D5A5F">
        <w:rPr>
          <w:rFonts w:ascii="Times New Roman" w:hAnsi="Times New Roman" w:cs="Times New Roman"/>
          <w:sz w:val="24"/>
          <w:szCs w:val="24"/>
          <w:lang w:val="vi-VN" w:eastAsia="vi-VN" w:bidi="vi-VN"/>
        </w:rPr>
        <w:t>Tính chất vật lí: chất lỏng, không màu, vị chua, hoà tan được một số chất khác.</w:t>
      </w:r>
      <w:r w:rsidRPr="005D5A5F">
        <w:rPr>
          <w:rFonts w:ascii="Times New Roman" w:hAnsi="Times New Roman" w:cs="Times New Roman"/>
          <w:bCs/>
          <w:sz w:val="24"/>
          <w:szCs w:val="24"/>
          <w:lang w:val="vi-VN" w:eastAsia="vi-VN" w:bidi="vi-VN"/>
        </w:rPr>
        <w:t xml:space="preserve"> </w:t>
      </w:r>
    </w:p>
    <w:p w14:paraId="5F137B60" w14:textId="77777777" w:rsidR="00A23A9B" w:rsidRPr="005D5A5F" w:rsidRDefault="00A23A9B" w:rsidP="00A23A9B">
      <w:pPr>
        <w:numPr>
          <w:ilvl w:val="0"/>
          <w:numId w:val="4"/>
        </w:numPr>
        <w:ind w:left="284" w:firstLine="76"/>
        <w:rPr>
          <w:rFonts w:ascii="Times New Roman" w:hAnsi="Times New Roman" w:cs="Times New Roman"/>
          <w:b/>
          <w:sz w:val="24"/>
          <w:szCs w:val="24"/>
          <w:lang w:val="vi-VN" w:eastAsia="vi-VN" w:bidi="vi-VN"/>
        </w:rPr>
      </w:pPr>
      <w:r w:rsidRPr="005D5A5F">
        <w:rPr>
          <w:rFonts w:ascii="Times New Roman" w:hAnsi="Times New Roman" w:cs="Times New Roman"/>
          <w:sz w:val="24"/>
          <w:szCs w:val="24"/>
          <w:lang w:val="vi-VN" w:eastAsia="vi-VN" w:bidi="vi-VN"/>
        </w:rPr>
        <w:t>Tính chất hoá học: làm giấy quỳ màu tím chuyển sang màu đỏ; khi cho giấm vào bột vỏ trứng thì có hiện tượng sủi bọt khí.</w:t>
      </w:r>
      <w:r w:rsidRPr="005D5A5F">
        <w:rPr>
          <w:rFonts w:ascii="Times New Roman" w:hAnsi="Times New Roman" w:cs="Times New Roman"/>
          <w:bCs/>
          <w:sz w:val="24"/>
          <w:szCs w:val="24"/>
          <w:lang w:val="vi-VN" w:eastAsia="vi-VN" w:bidi="vi-VN"/>
        </w:rPr>
        <w:t xml:space="preserve"> </w:t>
      </w:r>
    </w:p>
    <w:p w14:paraId="097101B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eastAsia="en-US" w:bidi="en-US"/>
        </w:rPr>
      </w:pPr>
    </w:p>
    <w:p w14:paraId="4F5CB721"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25</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Cho biết nhiệt độ nóng chảy của </w:t>
      </w:r>
      <w:r w:rsidRPr="005D5A5F">
        <w:rPr>
          <w:rFonts w:ascii="Times New Roman" w:eastAsia="Times New Roman" w:hAnsi="Times New Roman" w:cs="Times New Roman"/>
          <w:color w:val="auto"/>
          <w:sz w:val="24"/>
          <w:szCs w:val="24"/>
          <w:lang w:eastAsia="en-US" w:bidi="en-US"/>
        </w:rPr>
        <w:t xml:space="preserve">parafin </w:t>
      </w:r>
      <w:r w:rsidRPr="005D5A5F">
        <w:rPr>
          <w:rFonts w:ascii="Times New Roman" w:eastAsia="Times New Roman" w:hAnsi="Times New Roman" w:cs="Times New Roman"/>
          <w:color w:val="auto"/>
          <w:sz w:val="24"/>
          <w:szCs w:val="24"/>
          <w:lang w:val="vi-VN" w:eastAsia="vi-VN" w:bidi="vi-VN"/>
        </w:rPr>
        <w:t>(sáp nến</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là 37°C, của </w:t>
      </w:r>
      <w:r w:rsidRPr="005D5A5F">
        <w:rPr>
          <w:rFonts w:ascii="Times New Roman" w:eastAsia="Times New Roman" w:hAnsi="Times New Roman" w:cs="Times New Roman"/>
          <w:color w:val="auto"/>
          <w:sz w:val="24"/>
          <w:szCs w:val="24"/>
          <w:lang w:eastAsia="en-US" w:bidi="en-US"/>
        </w:rPr>
        <w:t xml:space="preserve">sulfur </w:t>
      </w:r>
      <w:r w:rsidRPr="005D5A5F">
        <w:rPr>
          <w:rFonts w:ascii="Times New Roman" w:eastAsia="Times New Roman" w:hAnsi="Times New Roman" w:cs="Times New Roman"/>
          <w:color w:val="auto"/>
          <w:sz w:val="24"/>
          <w:szCs w:val="24"/>
          <w:lang w:val="vi-VN" w:eastAsia="vi-VN" w:bidi="vi-VN"/>
        </w:rPr>
        <w:t>(lưu huỳnh</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là 113</w:t>
      </w:r>
      <w:r w:rsidRPr="005D5A5F">
        <w:rPr>
          <w:rFonts w:ascii="Times New Roman" w:eastAsia="Times New Roman" w:hAnsi="Times New Roman" w:cs="Times New Roman"/>
          <w:color w:val="auto"/>
          <w:sz w:val="24"/>
          <w:szCs w:val="24"/>
          <w:vertAlign w:val="superscript"/>
          <w:lang w:eastAsia="vi-VN" w:bidi="vi-VN"/>
        </w:rPr>
        <w:t>o</w:t>
      </w:r>
      <w:r w:rsidRPr="005D5A5F">
        <w:rPr>
          <w:rFonts w:ascii="Times New Roman" w:eastAsia="Times New Roman" w:hAnsi="Times New Roman" w:cs="Times New Roman"/>
          <w:color w:val="auto"/>
          <w:sz w:val="24"/>
          <w:szCs w:val="24"/>
          <w:lang w:eastAsia="vi-VN" w:bidi="vi-VN"/>
        </w:rPr>
        <w:t>C</w:t>
      </w:r>
      <w:r w:rsidRPr="005D5A5F">
        <w:rPr>
          <w:rFonts w:ascii="Times New Roman" w:eastAsia="Yu Gothic UI Light" w:hAnsi="Times New Roman" w:cs="Times New Roman"/>
          <w:color w:val="auto"/>
          <w:sz w:val="24"/>
          <w:szCs w:val="24"/>
          <w:lang w:val="vi-VN" w:eastAsia="vi-VN" w:bidi="vi-VN"/>
        </w:rPr>
        <w:t>.</w:t>
      </w:r>
      <w:r w:rsidRPr="005D5A5F">
        <w:rPr>
          <w:rFonts w:ascii="Times New Roman" w:eastAsia="Yu Gothic UI Light"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Nếu trong phòng thí nghiệm không có nhiệt kế, chỉ có đèn cồn, nước và cốc thuỷ tinh, em hãy trình bày cách tiến hành thí nghiệm để chứng tỏ </w:t>
      </w:r>
      <w:r w:rsidRPr="005D5A5F">
        <w:rPr>
          <w:rFonts w:ascii="Times New Roman" w:eastAsia="Times New Roman" w:hAnsi="Times New Roman" w:cs="Times New Roman"/>
          <w:color w:val="auto"/>
          <w:sz w:val="24"/>
          <w:szCs w:val="24"/>
          <w:lang w:val="vi-VN" w:eastAsia="en-US" w:bidi="en-US"/>
        </w:rPr>
        <w:t xml:space="preserve">parafin </w:t>
      </w:r>
      <w:r w:rsidRPr="005D5A5F">
        <w:rPr>
          <w:rFonts w:ascii="Times New Roman" w:eastAsia="Times New Roman" w:hAnsi="Times New Roman" w:cs="Times New Roman"/>
          <w:color w:val="auto"/>
          <w:sz w:val="24"/>
          <w:szCs w:val="24"/>
          <w:lang w:val="vi-VN" w:eastAsia="vi-VN" w:bidi="vi-VN"/>
        </w:rPr>
        <w:t>có nhiệt độ nóng chảy thấp hơn lưu huỳnh.</w:t>
      </w:r>
      <w:r w:rsidRPr="005D5A5F">
        <w:rPr>
          <w:rFonts w:ascii="Times New Roman" w:eastAsia="Times New Roman" w:hAnsi="Times New Roman" w:cs="Times New Roman"/>
          <w:bCs/>
          <w:color w:val="auto"/>
          <w:sz w:val="24"/>
          <w:szCs w:val="24"/>
          <w:lang w:val="vi-VN" w:eastAsia="vi-VN" w:bidi="vi-VN"/>
        </w:rPr>
        <w:t xml:space="preserve"> </w:t>
      </w:r>
    </w:p>
    <w:p w14:paraId="32EA566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6301E9C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Đun cho nước chuẩn bị sôi rồi chia ra 2 cốc thuỷ tinh.</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Cho </w:t>
      </w:r>
      <w:r w:rsidRPr="005D5A5F">
        <w:rPr>
          <w:rFonts w:ascii="Times New Roman" w:eastAsia="Times New Roman" w:hAnsi="Times New Roman" w:cs="Times New Roman"/>
          <w:color w:val="auto"/>
          <w:sz w:val="24"/>
          <w:szCs w:val="24"/>
          <w:lang w:val="vi-VN" w:eastAsia="en-US" w:bidi="en-US"/>
        </w:rPr>
        <w:t xml:space="preserve">parafin </w:t>
      </w:r>
      <w:r w:rsidRPr="005D5A5F">
        <w:rPr>
          <w:rFonts w:ascii="Times New Roman" w:eastAsia="Times New Roman" w:hAnsi="Times New Roman" w:cs="Times New Roman"/>
          <w:color w:val="auto"/>
          <w:sz w:val="24"/>
          <w:szCs w:val="24"/>
          <w:lang w:val="vi-VN" w:eastAsia="vi-VN" w:bidi="vi-VN"/>
        </w:rPr>
        <w:t>vào cốc 1, lưu huỳnh vào cốc 2.</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Quan sát sẽ thấy </w:t>
      </w:r>
      <w:r w:rsidRPr="005D5A5F">
        <w:rPr>
          <w:rFonts w:ascii="Times New Roman" w:eastAsia="Times New Roman" w:hAnsi="Times New Roman" w:cs="Times New Roman"/>
          <w:color w:val="auto"/>
          <w:sz w:val="24"/>
          <w:szCs w:val="24"/>
          <w:lang w:val="vi-VN" w:eastAsia="en-US" w:bidi="en-US"/>
        </w:rPr>
        <w:t xml:space="preserve">parafin </w:t>
      </w:r>
      <w:r w:rsidRPr="005D5A5F">
        <w:rPr>
          <w:rFonts w:ascii="Times New Roman" w:eastAsia="Times New Roman" w:hAnsi="Times New Roman" w:cs="Times New Roman"/>
          <w:color w:val="auto"/>
          <w:sz w:val="24"/>
          <w:szCs w:val="24"/>
          <w:lang w:val="vi-VN" w:eastAsia="vi-VN" w:bidi="vi-VN"/>
        </w:rPr>
        <w:t>chảy ra dạng lỏng, còn lưu huỳnh vẫn nguyên thể rắn.</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Như vậy, </w:t>
      </w:r>
      <w:r w:rsidRPr="005D5A5F">
        <w:rPr>
          <w:rFonts w:ascii="Times New Roman" w:eastAsia="Times New Roman" w:hAnsi="Times New Roman" w:cs="Times New Roman"/>
          <w:color w:val="auto"/>
          <w:sz w:val="24"/>
          <w:szCs w:val="24"/>
          <w:lang w:val="vi-VN" w:eastAsia="en-US" w:bidi="en-US"/>
        </w:rPr>
        <w:t xml:space="preserve">parafin </w:t>
      </w:r>
      <w:r w:rsidRPr="005D5A5F">
        <w:rPr>
          <w:rFonts w:ascii="Times New Roman" w:eastAsia="Times New Roman" w:hAnsi="Times New Roman" w:cs="Times New Roman"/>
          <w:color w:val="auto"/>
          <w:sz w:val="24"/>
          <w:szCs w:val="24"/>
          <w:lang w:val="vi-VN" w:eastAsia="vi-VN" w:bidi="vi-VN"/>
        </w:rPr>
        <w:t xml:space="preserve">nóng chảy dưới 100 °C còn lưu huỳnh trên 100 °C Điều đó chứng tỏ </w:t>
      </w:r>
      <w:r w:rsidRPr="005D5A5F">
        <w:rPr>
          <w:rFonts w:ascii="Times New Roman" w:eastAsia="Times New Roman" w:hAnsi="Times New Roman" w:cs="Times New Roman"/>
          <w:color w:val="auto"/>
          <w:sz w:val="24"/>
          <w:szCs w:val="24"/>
          <w:lang w:val="vi-VN" w:eastAsia="en-US" w:bidi="en-US"/>
        </w:rPr>
        <w:t xml:space="preserve">parafin </w:t>
      </w:r>
      <w:r w:rsidRPr="005D5A5F">
        <w:rPr>
          <w:rFonts w:ascii="Times New Roman" w:eastAsia="Times New Roman" w:hAnsi="Times New Roman" w:cs="Times New Roman"/>
          <w:color w:val="auto"/>
          <w:sz w:val="24"/>
          <w:szCs w:val="24"/>
          <w:lang w:val="vi-VN" w:eastAsia="vi-VN" w:bidi="vi-VN"/>
        </w:rPr>
        <w:t>có nhiệt độ nóng chảy thấp hơn lưu huỳnh.</w:t>
      </w:r>
      <w:r w:rsidRPr="005D5A5F">
        <w:rPr>
          <w:rFonts w:ascii="Times New Roman" w:eastAsia="Times New Roman" w:hAnsi="Times New Roman" w:cs="Times New Roman"/>
          <w:bCs/>
          <w:color w:val="auto"/>
          <w:sz w:val="24"/>
          <w:szCs w:val="24"/>
          <w:lang w:val="vi-VN" w:eastAsia="vi-VN" w:bidi="vi-VN"/>
        </w:rPr>
        <w:t xml:space="preserve"> </w:t>
      </w:r>
    </w:p>
    <w:p w14:paraId="5B72B69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p>
    <w:p w14:paraId="5AD367EA"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26</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Hãy giải thích tại sao khi nhiệt độ cơ thể càng cao thì cột thuỷ ngân trong nhiệt kế càng tăng lên.</w:t>
      </w:r>
      <w:r w:rsidRPr="005D5A5F">
        <w:rPr>
          <w:rFonts w:ascii="Times New Roman" w:eastAsia="Times New Roman" w:hAnsi="Times New Roman" w:cs="Times New Roman"/>
          <w:bCs/>
          <w:color w:val="auto"/>
          <w:sz w:val="24"/>
          <w:szCs w:val="24"/>
          <w:lang w:val="vi-VN" w:eastAsia="vi-VN" w:bidi="vi-VN"/>
        </w:rPr>
        <w:t xml:space="preserve"> </w:t>
      </w:r>
    </w:p>
    <w:p w14:paraId="7B466A8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577193C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Khi nhiệt độ cơ thể tăng cao thì khoảng cách giữa các hạt của chất thuỷ ngân tăng lên làm thể tích tăng lên.</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Chính vì vậy, chiều cao của cột thuỷ ngân trong nhiệt kế cũng tăng lên.</w:t>
      </w:r>
      <w:r w:rsidRPr="005D5A5F">
        <w:rPr>
          <w:rFonts w:ascii="Times New Roman" w:eastAsia="Times New Roman" w:hAnsi="Times New Roman" w:cs="Times New Roman"/>
          <w:bCs/>
          <w:color w:val="auto"/>
          <w:sz w:val="24"/>
          <w:szCs w:val="24"/>
          <w:lang w:val="vi-VN" w:eastAsia="vi-VN" w:bidi="vi-VN"/>
        </w:rPr>
        <w:t xml:space="preserve"> </w:t>
      </w:r>
    </w:p>
    <w:p w14:paraId="3B40533A" w14:textId="77777777" w:rsidR="00A23A9B" w:rsidRPr="005D5A5F" w:rsidRDefault="00A23A9B" w:rsidP="00A23A9B">
      <w:pPr>
        <w:widowControl w:val="0"/>
        <w:rPr>
          <w:rFonts w:ascii="Times New Roman" w:hAnsi="Times New Roman" w:cs="Times New Roman"/>
          <w:color w:val="auto"/>
          <w:sz w:val="24"/>
          <w:szCs w:val="24"/>
        </w:rPr>
      </w:pPr>
      <w:r w:rsidRPr="005D5A5F">
        <w:rPr>
          <w:rFonts w:ascii="Times New Roman" w:hAnsi="Times New Roman" w:cs="Times New Roman"/>
          <w:b/>
          <w:color w:val="auto"/>
          <w:sz w:val="24"/>
          <w:szCs w:val="24"/>
          <w:lang w:val="vi-VN"/>
        </w:rPr>
        <w:t>Câu</w:t>
      </w:r>
      <w:r w:rsidRPr="005D5A5F">
        <w:rPr>
          <w:rFonts w:ascii="Times New Roman" w:hAnsi="Times New Roman" w:cs="Times New Roman"/>
          <w:color w:val="auto"/>
          <w:sz w:val="24"/>
          <w:szCs w:val="24"/>
          <w:lang w:val="vi-VN"/>
        </w:rPr>
        <w:t xml:space="preserve"> </w:t>
      </w:r>
      <w:r w:rsidRPr="005D5A5F">
        <w:rPr>
          <w:rFonts w:ascii="Times New Roman" w:hAnsi="Times New Roman" w:cs="Times New Roman"/>
          <w:b/>
          <w:color w:val="auto"/>
          <w:sz w:val="24"/>
          <w:szCs w:val="24"/>
          <w:lang w:val="vi-VN"/>
        </w:rPr>
        <w:t>27</w:t>
      </w:r>
      <w:r w:rsidRPr="005D5A5F">
        <w:rPr>
          <w:rFonts w:ascii="Times New Roman" w:hAnsi="Times New Roman" w:cs="Times New Roman"/>
          <w:color w:val="auto"/>
          <w:sz w:val="24"/>
          <w:szCs w:val="24"/>
          <w:lang w:val="vi-VN"/>
        </w:rPr>
        <w:t>. Chọn tính chất ở cột (I</w:t>
      </w:r>
      <w:r w:rsidRPr="005D5A5F">
        <w:rPr>
          <w:rFonts w:ascii="Times New Roman" w:hAnsi="Times New Roman" w:cs="Times New Roman"/>
          <w:bCs/>
          <w:color w:val="auto"/>
          <w:sz w:val="24"/>
          <w:szCs w:val="24"/>
          <w:lang w:val="vi-VN"/>
        </w:rPr>
        <w:t xml:space="preserve">) </w:t>
      </w:r>
      <w:r w:rsidRPr="005D5A5F">
        <w:rPr>
          <w:rFonts w:ascii="Times New Roman" w:hAnsi="Times New Roman" w:cs="Times New Roman"/>
          <w:color w:val="auto"/>
          <w:sz w:val="24"/>
          <w:szCs w:val="24"/>
          <w:lang w:val="vi-VN"/>
        </w:rPr>
        <w:t>sao cho phù hợp với phương pháp xác định ở cột (II</w:t>
      </w:r>
      <w:r w:rsidRPr="005D5A5F">
        <w:rPr>
          <w:rFonts w:ascii="Times New Roman" w:hAnsi="Times New Roman" w:cs="Times New Roman"/>
          <w:bCs/>
          <w:color w:val="auto"/>
          <w:sz w:val="24"/>
          <w:szCs w:val="24"/>
          <w:lang w:val="vi-VN"/>
        </w:rPr>
        <w:t xml:space="preserve">) </w:t>
      </w:r>
      <w:r w:rsidRPr="005D5A5F">
        <w:rPr>
          <w:rFonts w:ascii="Times New Roman" w:hAnsi="Times New Roman" w:cs="Times New Roman"/>
          <w:color w:val="auto"/>
          <w:sz w:val="24"/>
          <w:szCs w:val="24"/>
          <w:lang w:val="vi-VN"/>
        </w:rPr>
        <w:t>.</w:t>
      </w:r>
      <w:r w:rsidRPr="005D5A5F">
        <w:rPr>
          <w:rFonts w:ascii="Times New Roman" w:hAnsi="Times New Roman" w:cs="Times New Roman"/>
          <w:bCs/>
          <w:color w:val="auto"/>
          <w:sz w:val="24"/>
          <w:szCs w:val="24"/>
          <w:lang w:val="vi-VN"/>
        </w:rPr>
        <w:t xml:space="preserve"> </w:t>
      </w:r>
      <w:r w:rsidRPr="005D5A5F">
        <w:rPr>
          <w:rFonts w:ascii="Times New Roman" w:hAnsi="Times New Roman" w:cs="Times New Roman"/>
          <w:color w:val="auto"/>
          <w:sz w:val="24"/>
          <w:szCs w:val="24"/>
        </w:rPr>
        <w:t>Chỉ nối 1 phương pháp tương ứng</w:t>
      </w:r>
    </w:p>
    <w:p w14:paraId="2DC5A88B" w14:textId="77777777" w:rsidR="00A23A9B" w:rsidRPr="005D5A5F" w:rsidRDefault="00A23A9B" w:rsidP="00A23A9B">
      <w:pPr>
        <w:widowControl w:val="0"/>
        <w:rPr>
          <w:rFonts w:ascii="Times New Roman" w:hAnsi="Times New Roman" w:cs="Times New Roman"/>
          <w:color w:val="auto"/>
          <w:sz w:val="24"/>
          <w:szCs w:val="24"/>
        </w:rPr>
      </w:pPr>
    </w:p>
    <w:p w14:paraId="12DFB97C" w14:textId="77777777" w:rsidR="00A23A9B" w:rsidRPr="005D5A5F" w:rsidRDefault="00A23A9B" w:rsidP="00A23A9B">
      <w:pPr>
        <w:ind w:left="1698"/>
        <w:contextualSpacing/>
        <w:rPr>
          <w:rFonts w:ascii="Times New Roman" w:hAnsi="Times New Roman" w:cs="Times New Roman"/>
          <w:b/>
          <w:bCs/>
          <w:color w:val="auto"/>
          <w:sz w:val="24"/>
          <w:szCs w:val="24"/>
        </w:rPr>
      </w:pPr>
      <w:r w:rsidRPr="005D5A5F">
        <w:rPr>
          <w:rFonts w:ascii="Times New Roman" w:hAnsi="Times New Roman" w:cs="Times New Roman"/>
          <w:b/>
          <w:bCs/>
          <w:color w:val="auto"/>
          <w:sz w:val="24"/>
          <w:szCs w:val="24"/>
        </w:rPr>
        <w:t>Bảng</w:t>
      </w:r>
      <w:r w:rsidRPr="005D5A5F">
        <w:rPr>
          <w:rFonts w:ascii="Times New Roman" w:hAnsi="Times New Roman" w:cs="Times New Roman"/>
          <w:color w:val="auto"/>
          <w:sz w:val="24"/>
          <w:szCs w:val="24"/>
        </w:rPr>
        <w:t xml:space="preserve"> </w:t>
      </w:r>
      <w:r w:rsidRPr="005D5A5F">
        <w:rPr>
          <w:rFonts w:ascii="Times New Roman" w:hAnsi="Times New Roman" w:cs="Times New Roman"/>
          <w:b/>
          <w:bCs/>
          <w:color w:val="auto"/>
          <w:sz w:val="24"/>
          <w:szCs w:val="24"/>
        </w:rPr>
        <w:t>1</w:t>
      </w:r>
      <w:r w:rsidRPr="005D5A5F">
        <w:rPr>
          <w:rFonts w:ascii="Times New Roman" w:hAnsi="Times New Roman" w:cs="Times New Roman"/>
          <w:color w:val="auto"/>
          <w:sz w:val="24"/>
          <w:szCs w:val="24"/>
        </w:rPr>
        <w:t xml:space="preserve">                    </w:t>
      </w:r>
      <w:r w:rsidRPr="005D5A5F">
        <w:rPr>
          <w:rFonts w:ascii="Times New Roman" w:hAnsi="Times New Roman" w:cs="Times New Roman"/>
          <w:b/>
          <w:bCs/>
          <w:color w:val="auto"/>
          <w:sz w:val="24"/>
          <w:szCs w:val="24"/>
        </w:rPr>
        <w:tab/>
      </w:r>
      <w:r w:rsidRPr="005D5A5F">
        <w:rPr>
          <w:rFonts w:ascii="Times New Roman" w:hAnsi="Times New Roman" w:cs="Times New Roman"/>
          <w:b/>
          <w:bCs/>
          <w:color w:val="auto"/>
          <w:sz w:val="24"/>
          <w:szCs w:val="24"/>
        </w:rPr>
        <w:tab/>
      </w:r>
      <w:r w:rsidRPr="005D5A5F">
        <w:rPr>
          <w:rFonts w:ascii="Times New Roman" w:hAnsi="Times New Roman" w:cs="Times New Roman"/>
          <w:b/>
          <w:bCs/>
          <w:color w:val="auto"/>
          <w:sz w:val="24"/>
          <w:szCs w:val="24"/>
        </w:rPr>
        <w:tab/>
        <w:t>Bảng</w:t>
      </w:r>
      <w:r w:rsidRPr="005D5A5F">
        <w:rPr>
          <w:rFonts w:ascii="Times New Roman" w:hAnsi="Times New Roman" w:cs="Times New Roman"/>
          <w:color w:val="auto"/>
          <w:sz w:val="24"/>
          <w:szCs w:val="24"/>
        </w:rPr>
        <w:t xml:space="preserve"> </w:t>
      </w:r>
      <w:r w:rsidRPr="005D5A5F">
        <w:rPr>
          <w:rFonts w:ascii="Times New Roman" w:hAnsi="Times New Roman" w:cs="Times New Roman"/>
          <w:b/>
          <w:bCs/>
          <w:color w:val="auto"/>
          <w:sz w:val="24"/>
          <w:szCs w:val="24"/>
        </w:rPr>
        <w:t>2</w:t>
      </w:r>
    </w:p>
    <w:tbl>
      <w:tblPr>
        <w:tblStyle w:val="GridTable1Light-Accent2"/>
        <w:tblW w:w="10490" w:type="dxa"/>
        <w:tblInd w:w="119" w:type="dxa"/>
        <w:tblLook w:val="01E0" w:firstRow="1" w:lastRow="1" w:firstColumn="1" w:lastColumn="1" w:noHBand="0" w:noVBand="0"/>
      </w:tblPr>
      <w:tblGrid>
        <w:gridCol w:w="2286"/>
        <w:gridCol w:w="3242"/>
        <w:gridCol w:w="2570"/>
        <w:gridCol w:w="2392"/>
      </w:tblGrid>
      <w:tr w:rsidR="00A23A9B" w:rsidRPr="005D5A5F" w14:paraId="57DEF8A2" w14:textId="77777777" w:rsidTr="00A23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Borders>
              <w:top w:val="single" w:sz="18" w:space="0" w:color="E5B8B7" w:themeColor="accent2" w:themeTint="66"/>
              <w:left w:val="single" w:sz="18" w:space="0" w:color="E5B8B7" w:themeColor="accent2" w:themeTint="66"/>
              <w:bottom w:val="single" w:sz="18" w:space="0" w:color="E5B8B7" w:themeColor="accent2" w:themeTint="66"/>
              <w:right w:val="single" w:sz="18" w:space="0" w:color="E5B8B7" w:themeColor="accent2" w:themeTint="66"/>
            </w:tcBorders>
            <w:shd w:val="clear" w:color="auto" w:fill="F2DBDB" w:themeFill="accent2" w:themeFillTint="33"/>
          </w:tcPr>
          <w:p w14:paraId="2BDB8D7C" w14:textId="77777777" w:rsidR="00A23A9B" w:rsidRPr="005D5A5F" w:rsidRDefault="00A23A9B" w:rsidP="00A23A9B">
            <w:pPr>
              <w:jc w:val="center"/>
              <w:rPr>
                <w:rFonts w:ascii="Times New Roman" w:hAnsi="Times New Roman" w:cs="Times New Roman"/>
              </w:rPr>
            </w:pPr>
            <w:r w:rsidRPr="005D5A5F">
              <w:rPr>
                <w:rFonts w:ascii="Times New Roman" w:hAnsi="Times New Roman" w:cs="Times New Roman"/>
              </w:rPr>
              <w:t xml:space="preserve">Cột (I) </w:t>
            </w:r>
          </w:p>
          <w:p w14:paraId="20CF93CF" w14:textId="77777777" w:rsidR="00A23A9B" w:rsidRPr="005D5A5F" w:rsidRDefault="00A23A9B" w:rsidP="00A23A9B">
            <w:pPr>
              <w:jc w:val="center"/>
              <w:rPr>
                <w:rFonts w:ascii="Times New Roman" w:hAnsi="Times New Roman" w:cs="Times New Roman"/>
              </w:rPr>
            </w:pPr>
            <w:r w:rsidRPr="005D5A5F">
              <w:rPr>
                <w:rFonts w:ascii="Times New Roman" w:hAnsi="Times New Roman" w:cs="Times New Roman"/>
              </w:rPr>
              <w:t>Tính chất</w:t>
            </w:r>
          </w:p>
        </w:tc>
        <w:tc>
          <w:tcPr>
            <w:tcW w:w="3242" w:type="dxa"/>
            <w:tcBorders>
              <w:top w:val="single" w:sz="18" w:space="0" w:color="E5B8B7" w:themeColor="accent2" w:themeTint="66"/>
              <w:left w:val="single" w:sz="18" w:space="0" w:color="E5B8B7" w:themeColor="accent2" w:themeTint="66"/>
              <w:bottom w:val="single" w:sz="18" w:space="0" w:color="E5B8B7" w:themeColor="accent2" w:themeTint="66"/>
              <w:right w:val="thinThickSmallGap" w:sz="24" w:space="0" w:color="4F81BD" w:themeColor="accent1"/>
            </w:tcBorders>
            <w:shd w:val="clear" w:color="auto" w:fill="F2DBDB" w:themeFill="accent2" w:themeFillTint="33"/>
          </w:tcPr>
          <w:p w14:paraId="566623CC" w14:textId="77777777" w:rsidR="00A23A9B" w:rsidRPr="005D5A5F" w:rsidRDefault="00A23A9B" w:rsidP="00A23A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 xml:space="preserve">Cột (II) </w:t>
            </w:r>
          </w:p>
          <w:p w14:paraId="27781A69" w14:textId="77777777" w:rsidR="00A23A9B" w:rsidRPr="005D5A5F" w:rsidRDefault="00A23A9B" w:rsidP="00A23A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Phương pháp xác định</w:t>
            </w:r>
          </w:p>
        </w:tc>
        <w:tc>
          <w:tcPr>
            <w:tcW w:w="2570" w:type="dxa"/>
            <w:tcBorders>
              <w:top w:val="single" w:sz="18" w:space="0" w:color="E5B8B7" w:themeColor="accent2" w:themeTint="66"/>
              <w:left w:val="thinThickSmallGap" w:sz="24" w:space="0" w:color="4F81BD" w:themeColor="accent1"/>
              <w:bottom w:val="single" w:sz="18" w:space="0" w:color="E5B8B7" w:themeColor="accent2" w:themeTint="66"/>
              <w:right w:val="single" w:sz="18" w:space="0" w:color="E5B8B7" w:themeColor="accent2" w:themeTint="66"/>
            </w:tcBorders>
            <w:shd w:val="clear" w:color="auto" w:fill="F2DBDB" w:themeFill="accent2" w:themeFillTint="33"/>
          </w:tcPr>
          <w:p w14:paraId="4599E4B1" w14:textId="77777777" w:rsidR="00A23A9B" w:rsidRPr="005D5A5F" w:rsidRDefault="00A23A9B" w:rsidP="00A23A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Cột (I) .</w:t>
            </w:r>
          </w:p>
          <w:p w14:paraId="3BE73D22" w14:textId="77777777" w:rsidR="00A23A9B" w:rsidRPr="005D5A5F" w:rsidRDefault="00A23A9B" w:rsidP="00A23A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Thí nghiệm</w:t>
            </w:r>
          </w:p>
        </w:tc>
        <w:tc>
          <w:tcPr>
            <w:cnfStyle w:val="000100000000" w:firstRow="0" w:lastRow="0" w:firstColumn="0" w:lastColumn="1" w:oddVBand="0" w:evenVBand="0" w:oddHBand="0" w:evenHBand="0" w:firstRowFirstColumn="0" w:firstRowLastColumn="0" w:lastRowFirstColumn="0" w:lastRowLastColumn="0"/>
            <w:tcW w:w="2392" w:type="dxa"/>
            <w:tcBorders>
              <w:top w:val="single" w:sz="18" w:space="0" w:color="E5B8B7" w:themeColor="accent2" w:themeTint="66"/>
              <w:left w:val="single" w:sz="18" w:space="0" w:color="E5B8B7" w:themeColor="accent2" w:themeTint="66"/>
              <w:bottom w:val="single" w:sz="18" w:space="0" w:color="E5B8B7" w:themeColor="accent2" w:themeTint="66"/>
              <w:right w:val="single" w:sz="18" w:space="0" w:color="E5B8B7" w:themeColor="accent2" w:themeTint="66"/>
            </w:tcBorders>
            <w:shd w:val="clear" w:color="auto" w:fill="F2DBDB" w:themeFill="accent2" w:themeFillTint="33"/>
          </w:tcPr>
          <w:p w14:paraId="31210B3B" w14:textId="77777777" w:rsidR="00A23A9B" w:rsidRPr="005D5A5F" w:rsidRDefault="00A23A9B" w:rsidP="00A23A9B">
            <w:pPr>
              <w:jc w:val="center"/>
              <w:rPr>
                <w:rFonts w:ascii="Times New Roman" w:hAnsi="Times New Roman" w:cs="Times New Roman"/>
              </w:rPr>
            </w:pPr>
            <w:r w:rsidRPr="005D5A5F">
              <w:rPr>
                <w:rFonts w:ascii="Times New Roman" w:hAnsi="Times New Roman" w:cs="Times New Roman"/>
              </w:rPr>
              <w:t>Cột (II) .</w:t>
            </w:r>
          </w:p>
          <w:p w14:paraId="5BB8B405" w14:textId="77777777" w:rsidR="00A23A9B" w:rsidRPr="005D5A5F" w:rsidRDefault="00A23A9B" w:rsidP="00A23A9B">
            <w:pPr>
              <w:jc w:val="center"/>
              <w:rPr>
                <w:rFonts w:ascii="Times New Roman" w:hAnsi="Times New Roman" w:cs="Times New Roman"/>
              </w:rPr>
            </w:pPr>
            <w:r w:rsidRPr="005D5A5F">
              <w:rPr>
                <w:rFonts w:ascii="Times New Roman" w:hAnsi="Times New Roman" w:cs="Times New Roman"/>
              </w:rPr>
              <w:t>Hiện tượng</w:t>
            </w:r>
          </w:p>
        </w:tc>
      </w:tr>
      <w:tr w:rsidR="00A23A9B" w:rsidRPr="005D5A5F" w14:paraId="1680A6CF" w14:textId="77777777" w:rsidTr="00A23A9B">
        <w:trPr>
          <w:trHeight w:val="340"/>
        </w:trPr>
        <w:tc>
          <w:tcPr>
            <w:cnfStyle w:val="001000000000" w:firstRow="0" w:lastRow="0" w:firstColumn="1" w:lastColumn="0" w:oddVBand="0" w:evenVBand="0" w:oddHBand="0" w:evenHBand="0" w:firstRowFirstColumn="0" w:firstRowLastColumn="0" w:lastRowFirstColumn="0" w:lastRowLastColumn="0"/>
            <w:tcW w:w="2286" w:type="dxa"/>
            <w:tcBorders>
              <w:top w:val="single" w:sz="18" w:space="0" w:color="E5B8B7" w:themeColor="accent2" w:themeTint="66"/>
            </w:tcBorders>
          </w:tcPr>
          <w:p w14:paraId="1FF5505F"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1. Nhiệt độ nóng chảy</w:t>
            </w:r>
          </w:p>
        </w:tc>
        <w:tc>
          <w:tcPr>
            <w:tcW w:w="3242" w:type="dxa"/>
            <w:tcBorders>
              <w:top w:val="single" w:sz="18" w:space="0" w:color="E5B8B7" w:themeColor="accent2" w:themeTint="66"/>
              <w:right w:val="thinThickSmallGap" w:sz="24" w:space="0" w:color="4F81BD" w:themeColor="accent1"/>
            </w:tcBorders>
          </w:tcPr>
          <w:p w14:paraId="2119071C"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a</w:t>
            </w:r>
            <w:r w:rsidRPr="005D5A5F">
              <w:rPr>
                <w:rFonts w:ascii="Times New Roman" w:hAnsi="Times New Roman" w:cs="Times New Roman"/>
                <w:bCs/>
              </w:rPr>
              <w:t xml:space="preserve">) </w:t>
            </w:r>
            <w:r w:rsidRPr="005D5A5F">
              <w:rPr>
                <w:rFonts w:ascii="Times New Roman" w:hAnsi="Times New Roman" w:cs="Times New Roman"/>
              </w:rPr>
              <w:t>Làm thí nghiệm</w:t>
            </w:r>
          </w:p>
        </w:tc>
        <w:tc>
          <w:tcPr>
            <w:tcW w:w="2570" w:type="dxa"/>
            <w:tcBorders>
              <w:top w:val="single" w:sz="18" w:space="0" w:color="E5B8B7" w:themeColor="accent2" w:themeTint="66"/>
              <w:left w:val="thinThickSmallGap" w:sz="24" w:space="0" w:color="4F81BD" w:themeColor="accent1"/>
            </w:tcBorders>
          </w:tcPr>
          <w:p w14:paraId="5832724B"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1.</w:t>
            </w:r>
            <w:r w:rsidRPr="005D5A5F">
              <w:rPr>
                <w:rFonts w:ascii="Times New Roman" w:hAnsi="Times New Roman" w:cs="Times New Roman"/>
                <w:bCs/>
              </w:rPr>
              <w:t xml:space="preserve"> </w:t>
            </w:r>
            <w:r w:rsidRPr="005D5A5F">
              <w:rPr>
                <w:rFonts w:ascii="Times New Roman" w:hAnsi="Times New Roman" w:cs="Times New Roman"/>
              </w:rPr>
              <w:t>Cho muối ăn vào nước</w:t>
            </w:r>
          </w:p>
        </w:tc>
        <w:tc>
          <w:tcPr>
            <w:cnfStyle w:val="000100000000" w:firstRow="0" w:lastRow="0" w:firstColumn="0" w:lastColumn="1" w:oddVBand="0" w:evenVBand="0" w:oddHBand="0" w:evenHBand="0" w:firstRowFirstColumn="0" w:firstRowLastColumn="0" w:lastRowFirstColumn="0" w:lastRowLastColumn="0"/>
            <w:tcW w:w="2392" w:type="dxa"/>
            <w:tcBorders>
              <w:top w:val="single" w:sz="18" w:space="0" w:color="E5B8B7" w:themeColor="accent2" w:themeTint="66"/>
            </w:tcBorders>
          </w:tcPr>
          <w:p w14:paraId="22579F22"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 xml:space="preserve">a) Chất rắn cháy tạo khí </w:t>
            </w:r>
          </w:p>
        </w:tc>
      </w:tr>
      <w:tr w:rsidR="00A23A9B" w:rsidRPr="005D5A5F" w14:paraId="032F8169" w14:textId="77777777" w:rsidTr="00A23A9B">
        <w:trPr>
          <w:trHeight w:val="340"/>
        </w:trPr>
        <w:tc>
          <w:tcPr>
            <w:cnfStyle w:val="001000000000" w:firstRow="0" w:lastRow="0" w:firstColumn="1" w:lastColumn="0" w:oddVBand="0" w:evenVBand="0" w:oddHBand="0" w:evenHBand="0" w:firstRowFirstColumn="0" w:firstRowLastColumn="0" w:lastRowFirstColumn="0" w:lastRowLastColumn="0"/>
            <w:tcW w:w="2286" w:type="dxa"/>
          </w:tcPr>
          <w:p w14:paraId="608C034D"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2. Tính tan</w:t>
            </w:r>
          </w:p>
        </w:tc>
        <w:tc>
          <w:tcPr>
            <w:tcW w:w="3242" w:type="dxa"/>
            <w:tcBorders>
              <w:right w:val="thinThickSmallGap" w:sz="24" w:space="0" w:color="4F81BD" w:themeColor="accent1"/>
            </w:tcBorders>
          </w:tcPr>
          <w:p w14:paraId="76679256"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b</w:t>
            </w:r>
            <w:r w:rsidRPr="005D5A5F">
              <w:rPr>
                <w:rFonts w:ascii="Times New Roman" w:hAnsi="Times New Roman" w:cs="Times New Roman"/>
                <w:bCs/>
              </w:rPr>
              <w:t xml:space="preserve">) </w:t>
            </w:r>
            <w:r w:rsidRPr="005D5A5F">
              <w:rPr>
                <w:rFonts w:ascii="Times New Roman" w:hAnsi="Times New Roman" w:cs="Times New Roman"/>
              </w:rPr>
              <w:t>Dùng nhiệt kế</w:t>
            </w:r>
          </w:p>
        </w:tc>
        <w:tc>
          <w:tcPr>
            <w:tcW w:w="2570" w:type="dxa"/>
            <w:tcBorders>
              <w:left w:val="thinThickSmallGap" w:sz="24" w:space="0" w:color="4F81BD" w:themeColor="accent1"/>
            </w:tcBorders>
          </w:tcPr>
          <w:p w14:paraId="7E65E69F"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2.</w:t>
            </w:r>
            <w:r w:rsidRPr="005D5A5F">
              <w:rPr>
                <w:rFonts w:ascii="Times New Roman" w:hAnsi="Times New Roman" w:cs="Times New Roman"/>
                <w:bCs/>
              </w:rPr>
              <w:t xml:space="preserve"> </w:t>
            </w:r>
            <w:r w:rsidRPr="005D5A5F">
              <w:rPr>
                <w:rFonts w:ascii="Times New Roman" w:hAnsi="Times New Roman" w:cs="Times New Roman"/>
              </w:rPr>
              <w:t>Đốt một mẩu than</w:t>
            </w:r>
          </w:p>
        </w:tc>
        <w:tc>
          <w:tcPr>
            <w:cnfStyle w:val="000100000000" w:firstRow="0" w:lastRow="0" w:firstColumn="0" w:lastColumn="1" w:oddVBand="0" w:evenVBand="0" w:oddHBand="0" w:evenHBand="0" w:firstRowFirstColumn="0" w:firstRowLastColumn="0" w:lastRowFirstColumn="0" w:lastRowLastColumn="0"/>
            <w:tcW w:w="2392" w:type="dxa"/>
          </w:tcPr>
          <w:p w14:paraId="264D6BDB"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b) Chất rắn tan</w:t>
            </w:r>
          </w:p>
        </w:tc>
      </w:tr>
      <w:tr w:rsidR="00A23A9B" w:rsidRPr="005D5A5F" w14:paraId="7FDA7CF6" w14:textId="77777777" w:rsidTr="00A23A9B">
        <w:trPr>
          <w:trHeight w:val="340"/>
        </w:trPr>
        <w:tc>
          <w:tcPr>
            <w:cnfStyle w:val="001000000000" w:firstRow="0" w:lastRow="0" w:firstColumn="1" w:lastColumn="0" w:oddVBand="0" w:evenVBand="0" w:oddHBand="0" w:evenHBand="0" w:firstRowFirstColumn="0" w:firstRowLastColumn="0" w:lastRowFirstColumn="0" w:lastRowLastColumn="0"/>
            <w:tcW w:w="2286" w:type="dxa"/>
            <w:tcBorders>
              <w:bottom w:val="single" w:sz="4" w:space="0" w:color="E5B8B7" w:themeColor="accent2" w:themeTint="66"/>
            </w:tcBorders>
          </w:tcPr>
          <w:p w14:paraId="50844C3F"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3. Tính dẫn điện</w:t>
            </w:r>
          </w:p>
        </w:tc>
        <w:tc>
          <w:tcPr>
            <w:tcW w:w="3242" w:type="dxa"/>
            <w:tcBorders>
              <w:right w:val="thinThickSmallGap" w:sz="24" w:space="0" w:color="4F81BD" w:themeColor="accent1"/>
            </w:tcBorders>
          </w:tcPr>
          <w:p w14:paraId="7E6DE214"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c</w:t>
            </w:r>
            <w:r w:rsidRPr="005D5A5F">
              <w:rPr>
                <w:rFonts w:ascii="Times New Roman" w:hAnsi="Times New Roman" w:cs="Times New Roman"/>
                <w:bCs/>
              </w:rPr>
              <w:t xml:space="preserve">) </w:t>
            </w:r>
            <w:r w:rsidRPr="005D5A5F">
              <w:rPr>
                <w:rFonts w:ascii="Times New Roman" w:hAnsi="Times New Roman" w:cs="Times New Roman"/>
              </w:rPr>
              <w:t>Quan sát</w:t>
            </w:r>
          </w:p>
        </w:tc>
        <w:tc>
          <w:tcPr>
            <w:tcW w:w="2570" w:type="dxa"/>
            <w:tcBorders>
              <w:left w:val="thinThickSmallGap" w:sz="24" w:space="0" w:color="4F81BD" w:themeColor="accent1"/>
            </w:tcBorders>
          </w:tcPr>
          <w:p w14:paraId="58871E43"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3.</w:t>
            </w:r>
            <w:r w:rsidRPr="005D5A5F">
              <w:rPr>
                <w:rFonts w:ascii="Times New Roman" w:hAnsi="Times New Roman" w:cs="Times New Roman"/>
                <w:bCs/>
              </w:rPr>
              <w:t xml:space="preserve"> </w:t>
            </w:r>
            <w:r w:rsidRPr="005D5A5F">
              <w:rPr>
                <w:rFonts w:ascii="Times New Roman" w:hAnsi="Times New Roman" w:cs="Times New Roman"/>
              </w:rPr>
              <w:t>Đun một cốc nước đến 100</w:t>
            </w:r>
            <w:r w:rsidRPr="005D5A5F">
              <w:rPr>
                <w:rFonts w:ascii="Times New Roman" w:hAnsi="Times New Roman" w:cs="Times New Roman"/>
                <w:vertAlign w:val="superscript"/>
              </w:rPr>
              <w:t>0</w:t>
            </w:r>
            <w:r w:rsidRPr="005D5A5F">
              <w:rPr>
                <w:rFonts w:ascii="Times New Roman" w:hAnsi="Times New Roman" w:cs="Times New Roman"/>
              </w:rPr>
              <w:t xml:space="preserve">C </w:t>
            </w:r>
          </w:p>
        </w:tc>
        <w:tc>
          <w:tcPr>
            <w:cnfStyle w:val="000100000000" w:firstRow="0" w:lastRow="0" w:firstColumn="0" w:lastColumn="1" w:oddVBand="0" w:evenVBand="0" w:oddHBand="0" w:evenHBand="0" w:firstRowFirstColumn="0" w:firstRowLastColumn="0" w:lastRowFirstColumn="0" w:lastRowLastColumn="0"/>
            <w:tcW w:w="2392" w:type="dxa"/>
          </w:tcPr>
          <w:p w14:paraId="52A0DA10"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c) Chất rắn tan có tỏa nhiệt</w:t>
            </w:r>
          </w:p>
        </w:tc>
      </w:tr>
      <w:tr w:rsidR="00A23A9B" w:rsidRPr="005D5A5F" w14:paraId="72740193" w14:textId="77777777" w:rsidTr="00A23A9B">
        <w:trPr>
          <w:trHeight w:val="340"/>
        </w:trPr>
        <w:tc>
          <w:tcPr>
            <w:cnfStyle w:val="001000000000" w:firstRow="0" w:lastRow="0" w:firstColumn="1" w:lastColumn="0" w:oddVBand="0" w:evenVBand="0" w:oddHBand="0" w:evenHBand="0" w:firstRowFirstColumn="0" w:firstRowLastColumn="0" w:lastRowFirstColumn="0" w:lastRowLastColumn="0"/>
            <w:tcW w:w="2286" w:type="dxa"/>
            <w:vMerge w:val="restart"/>
          </w:tcPr>
          <w:p w14:paraId="7BF8F1CF"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4. Khối lượng riêng</w:t>
            </w:r>
          </w:p>
        </w:tc>
        <w:tc>
          <w:tcPr>
            <w:tcW w:w="3242" w:type="dxa"/>
            <w:tcBorders>
              <w:right w:val="thinThickSmallGap" w:sz="24" w:space="0" w:color="4F81BD" w:themeColor="accent1"/>
            </w:tcBorders>
          </w:tcPr>
          <w:p w14:paraId="18618990"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d</w:t>
            </w:r>
            <w:r w:rsidRPr="005D5A5F">
              <w:rPr>
                <w:rFonts w:ascii="Times New Roman" w:hAnsi="Times New Roman" w:cs="Times New Roman"/>
                <w:bCs/>
              </w:rPr>
              <w:t xml:space="preserve">) </w:t>
            </w:r>
            <w:r w:rsidRPr="005D5A5F">
              <w:rPr>
                <w:rFonts w:ascii="Times New Roman" w:hAnsi="Times New Roman" w:cs="Times New Roman"/>
              </w:rPr>
              <w:t>Dùng ampe kế</w:t>
            </w:r>
          </w:p>
        </w:tc>
        <w:tc>
          <w:tcPr>
            <w:tcW w:w="2570" w:type="dxa"/>
            <w:vMerge w:val="restart"/>
            <w:tcBorders>
              <w:left w:val="thinThickSmallGap" w:sz="24" w:space="0" w:color="4F81BD" w:themeColor="accent1"/>
            </w:tcBorders>
          </w:tcPr>
          <w:p w14:paraId="70E71A6C"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4.</w:t>
            </w:r>
            <w:r w:rsidRPr="005D5A5F">
              <w:rPr>
                <w:rFonts w:ascii="Times New Roman" w:hAnsi="Times New Roman" w:cs="Times New Roman"/>
                <w:bCs/>
              </w:rPr>
              <w:t xml:space="preserve"> </w:t>
            </w:r>
            <w:r w:rsidRPr="005D5A5F">
              <w:rPr>
                <w:rFonts w:ascii="Times New Roman" w:hAnsi="Times New Roman" w:cs="Times New Roman"/>
              </w:rPr>
              <w:t xml:space="preserve">Cho một mẩu vôi vào nước </w:t>
            </w:r>
          </w:p>
        </w:tc>
        <w:tc>
          <w:tcPr>
            <w:cnfStyle w:val="000100000000" w:firstRow="0" w:lastRow="0" w:firstColumn="0" w:lastColumn="1" w:oddVBand="0" w:evenVBand="0" w:oddHBand="0" w:evenHBand="0" w:firstRowFirstColumn="0" w:firstRowLastColumn="0" w:lastRowFirstColumn="0" w:lastRowLastColumn="0"/>
            <w:tcW w:w="2392" w:type="dxa"/>
          </w:tcPr>
          <w:p w14:paraId="6CED9B84"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d) Chất rắn không tan</w:t>
            </w:r>
          </w:p>
        </w:tc>
      </w:tr>
      <w:tr w:rsidR="00A23A9B" w:rsidRPr="005D5A5F" w14:paraId="0FE8A7A2" w14:textId="77777777" w:rsidTr="00A23A9B">
        <w:trPr>
          <w:trHeight w:val="340"/>
        </w:trPr>
        <w:tc>
          <w:tcPr>
            <w:cnfStyle w:val="001000000000" w:firstRow="0" w:lastRow="0" w:firstColumn="1" w:lastColumn="0" w:oddVBand="0" w:evenVBand="0" w:oddHBand="0" w:evenHBand="0" w:firstRowFirstColumn="0" w:firstRowLastColumn="0" w:lastRowFirstColumn="0" w:lastRowLastColumn="0"/>
            <w:tcW w:w="2286" w:type="dxa"/>
            <w:vMerge/>
          </w:tcPr>
          <w:p w14:paraId="676D5086" w14:textId="77777777" w:rsidR="00A23A9B" w:rsidRPr="005D5A5F" w:rsidRDefault="00A23A9B" w:rsidP="00A23A9B">
            <w:pPr>
              <w:jc w:val="center"/>
              <w:rPr>
                <w:rFonts w:ascii="Times New Roman" w:hAnsi="Times New Roman" w:cs="Times New Roman"/>
              </w:rPr>
            </w:pPr>
          </w:p>
        </w:tc>
        <w:tc>
          <w:tcPr>
            <w:tcW w:w="3242" w:type="dxa"/>
            <w:tcBorders>
              <w:right w:val="thinThickSmallGap" w:sz="24" w:space="0" w:color="4F81BD" w:themeColor="accent1"/>
            </w:tcBorders>
          </w:tcPr>
          <w:p w14:paraId="67B702B6"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e</w:t>
            </w:r>
            <w:r w:rsidRPr="005D5A5F">
              <w:rPr>
                <w:rFonts w:ascii="Times New Roman" w:hAnsi="Times New Roman" w:cs="Times New Roman"/>
                <w:bCs/>
              </w:rPr>
              <w:t xml:space="preserve">) </w:t>
            </w:r>
            <w:r w:rsidRPr="005D5A5F">
              <w:rPr>
                <w:rFonts w:ascii="Times New Roman" w:hAnsi="Times New Roman" w:cs="Times New Roman"/>
              </w:rPr>
              <w:t>Nếm</w:t>
            </w:r>
          </w:p>
        </w:tc>
        <w:tc>
          <w:tcPr>
            <w:tcW w:w="2570" w:type="dxa"/>
            <w:vMerge/>
            <w:tcBorders>
              <w:left w:val="thinThickSmallGap" w:sz="24" w:space="0" w:color="4F81BD" w:themeColor="accent1"/>
            </w:tcBorders>
          </w:tcPr>
          <w:p w14:paraId="72EFFEBE" w14:textId="77777777" w:rsidR="00A23A9B" w:rsidRPr="005D5A5F" w:rsidRDefault="00A23A9B" w:rsidP="00A23A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392" w:type="dxa"/>
          </w:tcPr>
          <w:p w14:paraId="7C0CBE2C"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e) Chất lỏng bay hơi</w:t>
            </w:r>
          </w:p>
        </w:tc>
      </w:tr>
      <w:tr w:rsidR="00A23A9B" w:rsidRPr="005D5A5F" w14:paraId="49776D06" w14:textId="77777777" w:rsidTr="00A23A9B">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86" w:type="dxa"/>
            <w:vMerge/>
            <w:tcBorders>
              <w:bottom w:val="single" w:sz="4" w:space="0" w:color="auto"/>
            </w:tcBorders>
          </w:tcPr>
          <w:p w14:paraId="6B7398E3" w14:textId="77777777" w:rsidR="00A23A9B" w:rsidRPr="005D5A5F" w:rsidRDefault="00A23A9B" w:rsidP="00A23A9B">
            <w:pPr>
              <w:jc w:val="center"/>
              <w:rPr>
                <w:rFonts w:ascii="Times New Roman" w:hAnsi="Times New Roman" w:cs="Times New Roman"/>
              </w:rPr>
            </w:pPr>
          </w:p>
        </w:tc>
        <w:tc>
          <w:tcPr>
            <w:tcW w:w="3242" w:type="dxa"/>
            <w:tcBorders>
              <w:right w:val="thinThickSmallGap" w:sz="24" w:space="0" w:color="4F81BD" w:themeColor="accent1"/>
            </w:tcBorders>
          </w:tcPr>
          <w:p w14:paraId="4CBD2EA8" w14:textId="77777777" w:rsidR="00A23A9B" w:rsidRPr="005D5A5F" w:rsidRDefault="00A23A9B" w:rsidP="00A23A9B">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5D5A5F">
              <w:rPr>
                <w:rFonts w:ascii="Times New Roman" w:hAnsi="Times New Roman" w:cs="Times New Roman"/>
              </w:rPr>
              <w:t>f) Đo thể tích</w:t>
            </w:r>
          </w:p>
        </w:tc>
        <w:tc>
          <w:tcPr>
            <w:tcW w:w="2570" w:type="dxa"/>
            <w:vMerge/>
            <w:tcBorders>
              <w:left w:val="thinThickSmallGap" w:sz="24" w:space="0" w:color="4F81BD" w:themeColor="accent1"/>
            </w:tcBorders>
          </w:tcPr>
          <w:p w14:paraId="10B3B5FB" w14:textId="77777777" w:rsidR="00A23A9B" w:rsidRPr="005D5A5F" w:rsidRDefault="00A23A9B" w:rsidP="00A23A9B">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392" w:type="dxa"/>
          </w:tcPr>
          <w:p w14:paraId="59591495"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f) Chất lỏng đông đặc</w:t>
            </w:r>
          </w:p>
        </w:tc>
      </w:tr>
    </w:tbl>
    <w:p w14:paraId="059E514E" w14:textId="77777777" w:rsidR="00A23A9B" w:rsidRPr="005D5A5F" w:rsidRDefault="00A23A9B" w:rsidP="00A23A9B">
      <w:pPr>
        <w:ind w:left="1698"/>
        <w:contextualSpacing/>
        <w:jc w:val="center"/>
        <w:rPr>
          <w:rFonts w:ascii="Times New Roman" w:eastAsia="Times New Roman" w:hAnsi="Times New Roman" w:cs="Times New Roman"/>
          <w:b/>
          <w:color w:val="auto"/>
          <w:sz w:val="24"/>
          <w:szCs w:val="24"/>
        </w:rPr>
      </w:pPr>
    </w:p>
    <w:p w14:paraId="25A1D3D0" w14:textId="77777777" w:rsidR="00A23A9B" w:rsidRPr="005D5A5F" w:rsidRDefault="00A23A9B" w:rsidP="00A23A9B">
      <w:pPr>
        <w:contextualSpacing/>
        <w:jc w:val="center"/>
        <w:rPr>
          <w:rFonts w:ascii="Times New Roman" w:hAnsi="Times New Roman" w:cs="Times New Roman"/>
          <w:b/>
          <w:bCs/>
          <w:color w:val="auto"/>
          <w:sz w:val="24"/>
          <w:szCs w:val="24"/>
        </w:rPr>
      </w:pPr>
      <w:r w:rsidRPr="005D5A5F">
        <w:rPr>
          <w:rFonts w:ascii="Times New Roman" w:hAnsi="Times New Roman" w:cs="Times New Roman"/>
          <w:b/>
          <w:bCs/>
          <w:color w:val="auto"/>
          <w:sz w:val="24"/>
          <w:szCs w:val="24"/>
        </w:rPr>
        <w:t>Bảng</w:t>
      </w:r>
      <w:r w:rsidRPr="005D5A5F">
        <w:rPr>
          <w:rFonts w:ascii="Times New Roman" w:hAnsi="Times New Roman" w:cs="Times New Roman"/>
          <w:color w:val="auto"/>
          <w:sz w:val="24"/>
          <w:szCs w:val="24"/>
        </w:rPr>
        <w:t xml:space="preserve"> </w:t>
      </w:r>
      <w:r w:rsidRPr="005D5A5F">
        <w:rPr>
          <w:rFonts w:ascii="Times New Roman" w:hAnsi="Times New Roman" w:cs="Times New Roman"/>
          <w:b/>
          <w:bCs/>
          <w:color w:val="auto"/>
          <w:sz w:val="24"/>
          <w:szCs w:val="24"/>
        </w:rPr>
        <w:t>3</w:t>
      </w:r>
    </w:p>
    <w:tbl>
      <w:tblPr>
        <w:tblStyle w:val="GridTable1Light-Accent2"/>
        <w:tblW w:w="5524" w:type="dxa"/>
        <w:jc w:val="center"/>
        <w:tblLook w:val="01E0" w:firstRow="1" w:lastRow="1" w:firstColumn="1" w:lastColumn="1" w:noHBand="0" w:noVBand="0"/>
      </w:tblPr>
      <w:tblGrid>
        <w:gridCol w:w="2396"/>
        <w:gridCol w:w="3128"/>
      </w:tblGrid>
      <w:tr w:rsidR="00A23A9B" w:rsidRPr="005D5A5F" w14:paraId="5CD557C6" w14:textId="77777777" w:rsidTr="00A23A9B">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6" w:type="dxa"/>
            <w:tcBorders>
              <w:top w:val="single" w:sz="18" w:space="0" w:color="E5B8B7" w:themeColor="accent2" w:themeTint="66"/>
              <w:left w:val="single" w:sz="18" w:space="0" w:color="E5B8B7" w:themeColor="accent2" w:themeTint="66"/>
              <w:right w:val="single" w:sz="18" w:space="0" w:color="E5B8B7" w:themeColor="accent2" w:themeTint="66"/>
            </w:tcBorders>
            <w:shd w:val="clear" w:color="auto" w:fill="F2DBDB" w:themeFill="accent2" w:themeFillTint="33"/>
          </w:tcPr>
          <w:p w14:paraId="4C478810" w14:textId="77777777" w:rsidR="00A23A9B" w:rsidRPr="005D5A5F" w:rsidRDefault="00A23A9B" w:rsidP="00A23A9B">
            <w:pPr>
              <w:jc w:val="center"/>
              <w:rPr>
                <w:rFonts w:ascii="Times New Roman" w:hAnsi="Times New Roman" w:cs="Times New Roman"/>
                <w:lang w:val="pt-BR"/>
              </w:rPr>
            </w:pPr>
            <w:r w:rsidRPr="005D5A5F">
              <w:rPr>
                <w:rFonts w:ascii="Times New Roman" w:hAnsi="Times New Roman" w:cs="Times New Roman"/>
                <w:lang w:val="pt-BR"/>
              </w:rPr>
              <w:t>Khái niệm</w:t>
            </w:r>
          </w:p>
        </w:tc>
        <w:tc>
          <w:tcPr>
            <w:cnfStyle w:val="000100000000" w:firstRow="0" w:lastRow="0" w:firstColumn="0" w:lastColumn="1" w:oddVBand="0" w:evenVBand="0" w:oddHBand="0" w:evenHBand="0" w:firstRowFirstColumn="0" w:firstRowLastColumn="0" w:lastRowFirstColumn="0" w:lastRowLastColumn="0"/>
            <w:tcW w:w="3128" w:type="dxa"/>
            <w:tcBorders>
              <w:top w:val="single" w:sz="18" w:space="0" w:color="E5B8B7" w:themeColor="accent2" w:themeTint="66"/>
              <w:left w:val="single" w:sz="18" w:space="0" w:color="E5B8B7" w:themeColor="accent2" w:themeTint="66"/>
              <w:right w:val="thinThickSmallGap" w:sz="18" w:space="0" w:color="4F81BD" w:themeColor="accent1"/>
            </w:tcBorders>
            <w:shd w:val="clear" w:color="auto" w:fill="F2DBDB" w:themeFill="accent2" w:themeFillTint="33"/>
          </w:tcPr>
          <w:p w14:paraId="6F3B9BCF" w14:textId="77777777" w:rsidR="00A23A9B" w:rsidRPr="005D5A5F" w:rsidRDefault="00A23A9B" w:rsidP="00A23A9B">
            <w:pPr>
              <w:jc w:val="center"/>
              <w:rPr>
                <w:rFonts w:ascii="Times New Roman" w:hAnsi="Times New Roman" w:cs="Times New Roman"/>
                <w:lang w:val="pt-BR"/>
              </w:rPr>
            </w:pPr>
            <w:r w:rsidRPr="005D5A5F">
              <w:rPr>
                <w:rFonts w:ascii="Times New Roman" w:hAnsi="Times New Roman" w:cs="Times New Roman"/>
                <w:lang w:val="pt-BR"/>
              </w:rPr>
              <w:t>Hiện tượng</w:t>
            </w:r>
          </w:p>
        </w:tc>
      </w:tr>
      <w:tr w:rsidR="00A23A9B" w:rsidRPr="005D5A5F" w14:paraId="499772E3" w14:textId="77777777" w:rsidTr="00A23A9B">
        <w:trPr>
          <w:trHeight w:val="227"/>
          <w:jc w:val="center"/>
        </w:trPr>
        <w:tc>
          <w:tcPr>
            <w:cnfStyle w:val="001000000000" w:firstRow="0" w:lastRow="0" w:firstColumn="1" w:lastColumn="0" w:oddVBand="0" w:evenVBand="0" w:oddHBand="0" w:evenHBand="0" w:firstRowFirstColumn="0" w:firstRowLastColumn="0" w:lastRowFirstColumn="0" w:lastRowLastColumn="0"/>
            <w:tcW w:w="2396" w:type="dxa"/>
            <w:vAlign w:val="center"/>
          </w:tcPr>
          <w:p w14:paraId="7F951F44" w14:textId="77777777" w:rsidR="00A23A9B" w:rsidRPr="005D5A5F" w:rsidRDefault="00A23A9B" w:rsidP="00A23A9B">
            <w:pPr>
              <w:rPr>
                <w:rFonts w:ascii="Times New Roman" w:hAnsi="Times New Roman" w:cs="Times New Roman"/>
                <w:lang w:val="pt-BR"/>
              </w:rPr>
            </w:pPr>
            <w:r w:rsidRPr="005D5A5F">
              <w:rPr>
                <w:rFonts w:ascii="Times New Roman" w:hAnsi="Times New Roman" w:cs="Times New Roman"/>
                <w:lang w:val="pt-BR"/>
              </w:rPr>
              <w:t>1. Hiện tượng hóa học</w:t>
            </w:r>
          </w:p>
        </w:tc>
        <w:tc>
          <w:tcPr>
            <w:cnfStyle w:val="000100000000" w:firstRow="0" w:lastRow="0" w:firstColumn="0" w:lastColumn="1" w:oddVBand="0" w:evenVBand="0" w:oddHBand="0" w:evenHBand="0" w:firstRowFirstColumn="0" w:firstRowLastColumn="0" w:lastRowFirstColumn="0" w:lastRowLastColumn="0"/>
            <w:tcW w:w="3128" w:type="dxa"/>
            <w:tcBorders>
              <w:right w:val="thinThickSmallGap" w:sz="18" w:space="0" w:color="4F81BD" w:themeColor="accent1"/>
            </w:tcBorders>
            <w:vAlign w:val="center"/>
          </w:tcPr>
          <w:p w14:paraId="16DD79D4" w14:textId="77777777" w:rsidR="00A23A9B" w:rsidRPr="005D5A5F" w:rsidRDefault="00A23A9B" w:rsidP="00A23A9B">
            <w:pPr>
              <w:rPr>
                <w:rFonts w:ascii="Times New Roman" w:hAnsi="Times New Roman" w:cs="Times New Roman"/>
                <w:lang w:val="pt-BR"/>
              </w:rPr>
            </w:pPr>
            <w:r w:rsidRPr="005D5A5F">
              <w:rPr>
                <w:rFonts w:ascii="Times New Roman" w:hAnsi="Times New Roman" w:cs="Times New Roman"/>
                <w:lang w:val="pt-BR"/>
              </w:rPr>
              <w:t>a) Cồn bay hơi</w:t>
            </w:r>
          </w:p>
        </w:tc>
      </w:tr>
      <w:tr w:rsidR="00A23A9B" w:rsidRPr="005D5A5F" w14:paraId="27FD5DA9" w14:textId="77777777" w:rsidTr="00A23A9B">
        <w:trPr>
          <w:trHeight w:val="227"/>
          <w:jc w:val="center"/>
        </w:trPr>
        <w:tc>
          <w:tcPr>
            <w:cnfStyle w:val="001000000000" w:firstRow="0" w:lastRow="0" w:firstColumn="1" w:lastColumn="0" w:oddVBand="0" w:evenVBand="0" w:oddHBand="0" w:evenHBand="0" w:firstRowFirstColumn="0" w:firstRowLastColumn="0" w:lastRowFirstColumn="0" w:lastRowLastColumn="0"/>
            <w:tcW w:w="2396" w:type="dxa"/>
            <w:vAlign w:val="center"/>
          </w:tcPr>
          <w:p w14:paraId="521F4322" w14:textId="77777777" w:rsidR="00A23A9B" w:rsidRPr="005D5A5F" w:rsidRDefault="00A23A9B" w:rsidP="00A23A9B">
            <w:pPr>
              <w:rPr>
                <w:rFonts w:ascii="Times New Roman" w:hAnsi="Times New Roman" w:cs="Times New Roman"/>
                <w:lang w:val="pt-BR"/>
              </w:rPr>
            </w:pPr>
            <w:r w:rsidRPr="005D5A5F">
              <w:rPr>
                <w:rFonts w:ascii="Times New Roman" w:hAnsi="Times New Roman" w:cs="Times New Roman"/>
                <w:lang w:val="pt-BR"/>
              </w:rPr>
              <w:t>2. Hiện tượng vật lý</w:t>
            </w:r>
          </w:p>
        </w:tc>
        <w:tc>
          <w:tcPr>
            <w:cnfStyle w:val="000100000000" w:firstRow="0" w:lastRow="0" w:firstColumn="0" w:lastColumn="1" w:oddVBand="0" w:evenVBand="0" w:oddHBand="0" w:evenHBand="0" w:firstRowFirstColumn="0" w:firstRowLastColumn="0" w:lastRowFirstColumn="0" w:lastRowLastColumn="0"/>
            <w:tcW w:w="3128" w:type="dxa"/>
            <w:tcBorders>
              <w:right w:val="thinThickSmallGap" w:sz="18" w:space="0" w:color="4F81BD" w:themeColor="accent1"/>
            </w:tcBorders>
            <w:vAlign w:val="center"/>
          </w:tcPr>
          <w:p w14:paraId="145F52EF" w14:textId="77777777" w:rsidR="00A23A9B" w:rsidRPr="005D5A5F" w:rsidRDefault="00A23A9B" w:rsidP="00A23A9B">
            <w:pPr>
              <w:rPr>
                <w:rFonts w:ascii="Times New Roman" w:hAnsi="Times New Roman" w:cs="Times New Roman"/>
              </w:rPr>
            </w:pPr>
            <w:r w:rsidRPr="005D5A5F">
              <w:rPr>
                <w:rFonts w:ascii="Times New Roman" w:hAnsi="Times New Roman" w:cs="Times New Roman"/>
              </w:rPr>
              <w:t>b) Sắt cháy trong không khí</w:t>
            </w:r>
          </w:p>
        </w:tc>
      </w:tr>
      <w:tr w:rsidR="00A23A9B" w:rsidRPr="005D5A5F" w14:paraId="4CDF24AC" w14:textId="77777777" w:rsidTr="00A23A9B">
        <w:trPr>
          <w:trHeight w:val="227"/>
          <w:jc w:val="center"/>
        </w:trPr>
        <w:tc>
          <w:tcPr>
            <w:cnfStyle w:val="001000000000" w:firstRow="0" w:lastRow="0" w:firstColumn="1" w:lastColumn="0" w:oddVBand="0" w:evenVBand="0" w:oddHBand="0" w:evenHBand="0" w:firstRowFirstColumn="0" w:firstRowLastColumn="0" w:lastRowFirstColumn="0" w:lastRowLastColumn="0"/>
            <w:tcW w:w="2396" w:type="dxa"/>
            <w:vAlign w:val="center"/>
          </w:tcPr>
          <w:p w14:paraId="3DFEF722" w14:textId="77777777" w:rsidR="00A23A9B" w:rsidRPr="005D5A5F" w:rsidRDefault="00A23A9B" w:rsidP="00A23A9B">
            <w:pPr>
              <w:rPr>
                <w:rFonts w:ascii="Times New Roman" w:hAnsi="Times New Roman" w:cs="Times New Roman"/>
                <w:lang w:val="pt-BR"/>
              </w:rPr>
            </w:pPr>
            <w:r w:rsidRPr="005D5A5F">
              <w:rPr>
                <w:rFonts w:ascii="Times New Roman" w:hAnsi="Times New Roman" w:cs="Times New Roman"/>
                <w:lang w:val="pt-BR"/>
              </w:rPr>
              <w:t>3. Tính chất hóa học</w:t>
            </w:r>
          </w:p>
        </w:tc>
        <w:tc>
          <w:tcPr>
            <w:cnfStyle w:val="000100000000" w:firstRow="0" w:lastRow="0" w:firstColumn="0" w:lastColumn="1" w:oddVBand="0" w:evenVBand="0" w:oddHBand="0" w:evenHBand="0" w:firstRowFirstColumn="0" w:firstRowLastColumn="0" w:lastRowFirstColumn="0" w:lastRowLastColumn="0"/>
            <w:tcW w:w="3128" w:type="dxa"/>
            <w:tcBorders>
              <w:right w:val="thinThickSmallGap" w:sz="18" w:space="0" w:color="4F81BD" w:themeColor="accent1"/>
            </w:tcBorders>
            <w:vAlign w:val="center"/>
          </w:tcPr>
          <w:p w14:paraId="795BABEA" w14:textId="77777777" w:rsidR="00A23A9B" w:rsidRPr="005D5A5F" w:rsidRDefault="00A23A9B" w:rsidP="00A23A9B">
            <w:pPr>
              <w:rPr>
                <w:rFonts w:ascii="Times New Roman" w:hAnsi="Times New Roman" w:cs="Times New Roman"/>
                <w:lang w:val="pt-BR"/>
              </w:rPr>
            </w:pPr>
            <w:r w:rsidRPr="005D5A5F">
              <w:rPr>
                <w:rFonts w:ascii="Times New Roman" w:hAnsi="Times New Roman" w:cs="Times New Roman"/>
                <w:lang w:val="pt-BR"/>
              </w:rPr>
              <w:t>c) Đốt lưu huỳnh tạo ra chất có mùi hắc</w:t>
            </w:r>
          </w:p>
        </w:tc>
      </w:tr>
      <w:tr w:rsidR="00A23A9B" w:rsidRPr="005D5A5F" w14:paraId="6B138751" w14:textId="77777777" w:rsidTr="00A23A9B">
        <w:trPr>
          <w:trHeight w:val="227"/>
          <w:jc w:val="center"/>
        </w:trPr>
        <w:tc>
          <w:tcPr>
            <w:cnfStyle w:val="001000000000" w:firstRow="0" w:lastRow="0" w:firstColumn="1" w:lastColumn="0" w:oddVBand="0" w:evenVBand="0" w:oddHBand="0" w:evenHBand="0" w:firstRowFirstColumn="0" w:firstRowLastColumn="0" w:lastRowFirstColumn="0" w:lastRowLastColumn="0"/>
            <w:tcW w:w="2396" w:type="dxa"/>
            <w:vMerge w:val="restart"/>
            <w:vAlign w:val="center"/>
          </w:tcPr>
          <w:p w14:paraId="278EAD48" w14:textId="77777777" w:rsidR="00A23A9B" w:rsidRPr="005D5A5F" w:rsidRDefault="00A23A9B" w:rsidP="00A23A9B">
            <w:pPr>
              <w:rPr>
                <w:rFonts w:ascii="Times New Roman" w:hAnsi="Times New Roman" w:cs="Times New Roman"/>
                <w:lang w:val="pt-BR"/>
              </w:rPr>
            </w:pPr>
            <w:r w:rsidRPr="005D5A5F">
              <w:rPr>
                <w:rFonts w:ascii="Times New Roman" w:hAnsi="Times New Roman" w:cs="Times New Roman"/>
                <w:lang w:val="pt-BR"/>
              </w:rPr>
              <w:t>4. Tính chất vật lý</w:t>
            </w:r>
          </w:p>
        </w:tc>
        <w:tc>
          <w:tcPr>
            <w:cnfStyle w:val="000100000000" w:firstRow="0" w:lastRow="0" w:firstColumn="0" w:lastColumn="1" w:oddVBand="0" w:evenVBand="0" w:oddHBand="0" w:evenHBand="0" w:firstRowFirstColumn="0" w:firstRowLastColumn="0" w:lastRowFirstColumn="0" w:lastRowLastColumn="0"/>
            <w:tcW w:w="3128" w:type="dxa"/>
            <w:tcBorders>
              <w:right w:val="thinThickSmallGap" w:sz="18" w:space="0" w:color="4F81BD" w:themeColor="accent1"/>
            </w:tcBorders>
            <w:vAlign w:val="center"/>
          </w:tcPr>
          <w:p w14:paraId="279A71FC" w14:textId="77777777" w:rsidR="00A23A9B" w:rsidRPr="005D5A5F" w:rsidRDefault="00A23A9B" w:rsidP="00A23A9B">
            <w:pPr>
              <w:rPr>
                <w:rFonts w:ascii="Times New Roman" w:hAnsi="Times New Roman" w:cs="Times New Roman"/>
                <w:lang w:val="pt-BR"/>
              </w:rPr>
            </w:pPr>
            <w:r w:rsidRPr="005D5A5F">
              <w:rPr>
                <w:rFonts w:ascii="Times New Roman" w:hAnsi="Times New Roman" w:cs="Times New Roman"/>
                <w:lang w:val="pt-BR"/>
              </w:rPr>
              <w:t>d) Đun sôi nước tự nhiên</w:t>
            </w:r>
          </w:p>
        </w:tc>
      </w:tr>
      <w:tr w:rsidR="00A23A9B" w:rsidRPr="005D5A5F" w14:paraId="56C90861" w14:textId="77777777" w:rsidTr="00A23A9B">
        <w:trPr>
          <w:trHeight w:val="227"/>
          <w:jc w:val="center"/>
        </w:trPr>
        <w:tc>
          <w:tcPr>
            <w:cnfStyle w:val="001000000000" w:firstRow="0" w:lastRow="0" w:firstColumn="1" w:lastColumn="0" w:oddVBand="0" w:evenVBand="0" w:oddHBand="0" w:evenHBand="0" w:firstRowFirstColumn="0" w:firstRowLastColumn="0" w:lastRowFirstColumn="0" w:lastRowLastColumn="0"/>
            <w:tcW w:w="2396" w:type="dxa"/>
            <w:vMerge/>
            <w:vAlign w:val="center"/>
          </w:tcPr>
          <w:p w14:paraId="673B2629" w14:textId="77777777" w:rsidR="00A23A9B" w:rsidRPr="005D5A5F" w:rsidRDefault="00A23A9B" w:rsidP="00A23A9B">
            <w:pPr>
              <w:rPr>
                <w:rFonts w:ascii="Times New Roman" w:hAnsi="Times New Roman" w:cs="Times New Roman"/>
                <w:lang w:val="pt-BR"/>
              </w:rPr>
            </w:pPr>
          </w:p>
        </w:tc>
        <w:tc>
          <w:tcPr>
            <w:cnfStyle w:val="000100000000" w:firstRow="0" w:lastRow="0" w:firstColumn="0" w:lastColumn="1" w:oddVBand="0" w:evenVBand="0" w:oddHBand="0" w:evenHBand="0" w:firstRowFirstColumn="0" w:firstRowLastColumn="0" w:lastRowFirstColumn="0" w:lastRowLastColumn="0"/>
            <w:tcW w:w="3128" w:type="dxa"/>
            <w:tcBorders>
              <w:right w:val="thinThickSmallGap" w:sz="18" w:space="0" w:color="4F81BD" w:themeColor="accent1"/>
            </w:tcBorders>
            <w:vAlign w:val="center"/>
          </w:tcPr>
          <w:p w14:paraId="6333D6EC" w14:textId="77777777" w:rsidR="00A23A9B" w:rsidRPr="005D5A5F" w:rsidRDefault="00A23A9B" w:rsidP="00A23A9B">
            <w:pPr>
              <w:rPr>
                <w:rFonts w:ascii="Times New Roman" w:hAnsi="Times New Roman" w:cs="Times New Roman"/>
                <w:lang w:val="pt-BR"/>
              </w:rPr>
            </w:pPr>
            <w:r w:rsidRPr="005D5A5F">
              <w:rPr>
                <w:rFonts w:ascii="Times New Roman" w:hAnsi="Times New Roman" w:cs="Times New Roman"/>
                <w:lang w:val="pt-BR"/>
              </w:rPr>
              <w:t>e) Ở nhiệt độ cao một số kim loại ở trạng thái lỏng</w:t>
            </w:r>
          </w:p>
        </w:tc>
      </w:tr>
      <w:tr w:rsidR="00A23A9B" w:rsidRPr="005D5A5F" w14:paraId="0FF0825E" w14:textId="77777777" w:rsidTr="00A23A9B">
        <w:trPr>
          <w:cnfStyle w:val="010000000000" w:firstRow="0" w:lastRow="1"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6" w:type="dxa"/>
            <w:vMerge/>
            <w:vAlign w:val="center"/>
          </w:tcPr>
          <w:p w14:paraId="7953599C" w14:textId="77777777" w:rsidR="00A23A9B" w:rsidRPr="005D5A5F" w:rsidRDefault="00A23A9B" w:rsidP="00A23A9B">
            <w:pPr>
              <w:rPr>
                <w:rFonts w:ascii="Times New Roman" w:hAnsi="Times New Roman" w:cs="Times New Roman"/>
                <w:lang w:val="pt-BR"/>
              </w:rPr>
            </w:pPr>
          </w:p>
        </w:tc>
        <w:tc>
          <w:tcPr>
            <w:cnfStyle w:val="000100000000" w:firstRow="0" w:lastRow="0" w:firstColumn="0" w:lastColumn="1" w:oddVBand="0" w:evenVBand="0" w:oddHBand="0" w:evenHBand="0" w:firstRowFirstColumn="0" w:firstRowLastColumn="0" w:lastRowFirstColumn="0" w:lastRowLastColumn="0"/>
            <w:tcW w:w="3128" w:type="dxa"/>
            <w:tcBorders>
              <w:right w:val="thinThickSmallGap" w:sz="18" w:space="0" w:color="4F81BD" w:themeColor="accent1"/>
            </w:tcBorders>
            <w:vAlign w:val="center"/>
          </w:tcPr>
          <w:p w14:paraId="0DA1B6DA" w14:textId="77777777" w:rsidR="00A23A9B" w:rsidRPr="005D5A5F" w:rsidRDefault="00A23A9B" w:rsidP="00A23A9B">
            <w:pPr>
              <w:rPr>
                <w:rFonts w:ascii="Times New Roman" w:hAnsi="Times New Roman" w:cs="Times New Roman"/>
                <w:lang w:val="pt-BR"/>
              </w:rPr>
            </w:pPr>
            <w:r w:rsidRPr="005D5A5F">
              <w:rPr>
                <w:rFonts w:ascii="Times New Roman" w:hAnsi="Times New Roman" w:cs="Times New Roman"/>
                <w:lang w:val="pt-BR"/>
              </w:rPr>
              <w:t>f) Sắt bị gỉ trong không khí ẩm</w:t>
            </w:r>
          </w:p>
        </w:tc>
      </w:tr>
    </w:tbl>
    <w:p w14:paraId="18C61A5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02ECDB9D" w14:textId="77777777" w:rsidR="00A23A9B" w:rsidRPr="005D5A5F" w:rsidRDefault="00A23A9B" w:rsidP="00A23A9B">
      <w:pPr>
        <w:contextualSpacing/>
        <w:rPr>
          <w:rFonts w:ascii="Times New Roman" w:eastAsia="Times New Roman" w:hAnsi="Times New Roman" w:cs="Times New Roman"/>
          <w:bCs/>
          <w:color w:val="auto"/>
          <w:sz w:val="24"/>
          <w:szCs w:val="24"/>
        </w:rPr>
      </w:pPr>
      <w:r w:rsidRPr="005D5A5F">
        <w:rPr>
          <w:rFonts w:ascii="Times New Roman" w:eastAsia="Times New Roman" w:hAnsi="Times New Roman" w:cs="Times New Roman"/>
          <w:b/>
          <w:color w:val="auto"/>
          <w:sz w:val="24"/>
          <w:szCs w:val="24"/>
        </w:rPr>
        <w:t>Bảng</w:t>
      </w:r>
      <w:r w:rsidRPr="005D5A5F">
        <w:rPr>
          <w:rFonts w:ascii="Times New Roman" w:eastAsia="Times New Roman" w:hAnsi="Times New Roman" w:cs="Times New Roman"/>
          <w:color w:val="auto"/>
          <w:sz w:val="24"/>
          <w:szCs w:val="24"/>
        </w:rPr>
        <w:t xml:space="preserve"> </w:t>
      </w:r>
      <w:r w:rsidRPr="005D5A5F">
        <w:rPr>
          <w:rFonts w:ascii="Times New Roman" w:eastAsia="Times New Roman" w:hAnsi="Times New Roman" w:cs="Times New Roman"/>
          <w:b/>
          <w:color w:val="auto"/>
          <w:sz w:val="24"/>
          <w:szCs w:val="24"/>
        </w:rPr>
        <w:t>1.</w:t>
      </w:r>
      <w:r w:rsidRPr="005D5A5F">
        <w:rPr>
          <w:rFonts w:ascii="Times New Roman" w:eastAsia="Times New Roman" w:hAnsi="Times New Roman" w:cs="Times New Roman"/>
          <w:bCs/>
          <w:color w:val="auto"/>
          <w:sz w:val="24"/>
          <w:szCs w:val="24"/>
        </w:rPr>
        <w:t xml:space="preserve"> 1b, 2a, 3d, 4f</w:t>
      </w:r>
    </w:p>
    <w:p w14:paraId="53B1DA5E" w14:textId="77777777" w:rsidR="00A23A9B" w:rsidRPr="005D5A5F" w:rsidRDefault="00A23A9B" w:rsidP="00A23A9B">
      <w:pPr>
        <w:contextualSpacing/>
        <w:rPr>
          <w:rFonts w:ascii="Times New Roman" w:eastAsia="Times New Roman" w:hAnsi="Times New Roman" w:cs="Times New Roman"/>
          <w:bCs/>
          <w:color w:val="auto"/>
          <w:sz w:val="24"/>
          <w:szCs w:val="24"/>
        </w:rPr>
      </w:pPr>
      <w:r w:rsidRPr="005D5A5F">
        <w:rPr>
          <w:rFonts w:ascii="Times New Roman" w:eastAsia="Times New Roman" w:hAnsi="Times New Roman" w:cs="Times New Roman"/>
          <w:b/>
          <w:color w:val="auto"/>
          <w:sz w:val="24"/>
          <w:szCs w:val="24"/>
        </w:rPr>
        <w:t>Bảng</w:t>
      </w:r>
      <w:r w:rsidRPr="005D5A5F">
        <w:rPr>
          <w:rFonts w:ascii="Times New Roman" w:eastAsia="Times New Roman" w:hAnsi="Times New Roman" w:cs="Times New Roman"/>
          <w:color w:val="auto"/>
          <w:sz w:val="24"/>
          <w:szCs w:val="24"/>
        </w:rPr>
        <w:t xml:space="preserve"> </w:t>
      </w:r>
      <w:r w:rsidRPr="005D5A5F">
        <w:rPr>
          <w:rFonts w:ascii="Times New Roman" w:eastAsia="Times New Roman" w:hAnsi="Times New Roman" w:cs="Times New Roman"/>
          <w:b/>
          <w:color w:val="auto"/>
          <w:sz w:val="24"/>
          <w:szCs w:val="24"/>
        </w:rPr>
        <w:t>2.</w:t>
      </w:r>
      <w:r w:rsidRPr="005D5A5F">
        <w:rPr>
          <w:rFonts w:ascii="Times New Roman" w:eastAsia="Times New Roman" w:hAnsi="Times New Roman" w:cs="Times New Roman"/>
          <w:bCs/>
          <w:color w:val="auto"/>
          <w:sz w:val="24"/>
          <w:szCs w:val="24"/>
        </w:rPr>
        <w:t xml:space="preserve"> 1b, 2a, 3e, 4c</w:t>
      </w:r>
    </w:p>
    <w:p w14:paraId="69133B2A" w14:textId="77777777" w:rsidR="00A23A9B" w:rsidRPr="005D5A5F" w:rsidRDefault="00A23A9B" w:rsidP="00A23A9B">
      <w:pPr>
        <w:contextualSpacing/>
        <w:rPr>
          <w:rFonts w:ascii="Times New Roman" w:eastAsia="Times New Roman" w:hAnsi="Times New Roman" w:cs="Times New Roman"/>
          <w:bCs/>
          <w:color w:val="auto"/>
          <w:sz w:val="24"/>
          <w:szCs w:val="24"/>
        </w:rPr>
      </w:pPr>
      <w:r w:rsidRPr="005D5A5F">
        <w:rPr>
          <w:rFonts w:ascii="Times New Roman" w:eastAsia="Times New Roman" w:hAnsi="Times New Roman" w:cs="Times New Roman"/>
          <w:b/>
          <w:color w:val="auto"/>
          <w:sz w:val="24"/>
          <w:szCs w:val="24"/>
        </w:rPr>
        <w:t>Bảng</w:t>
      </w:r>
      <w:r w:rsidRPr="005D5A5F">
        <w:rPr>
          <w:rFonts w:ascii="Times New Roman" w:eastAsia="Times New Roman" w:hAnsi="Times New Roman" w:cs="Times New Roman"/>
          <w:color w:val="auto"/>
          <w:sz w:val="24"/>
          <w:szCs w:val="24"/>
        </w:rPr>
        <w:t xml:space="preserve"> </w:t>
      </w:r>
      <w:r w:rsidRPr="005D5A5F">
        <w:rPr>
          <w:rFonts w:ascii="Times New Roman" w:eastAsia="Times New Roman" w:hAnsi="Times New Roman" w:cs="Times New Roman"/>
          <w:b/>
          <w:color w:val="auto"/>
          <w:sz w:val="24"/>
          <w:szCs w:val="24"/>
        </w:rPr>
        <w:t>3.</w:t>
      </w:r>
      <w:r w:rsidRPr="005D5A5F">
        <w:rPr>
          <w:rFonts w:ascii="Times New Roman" w:eastAsia="Times New Roman" w:hAnsi="Times New Roman" w:cs="Times New Roman"/>
          <w:bCs/>
          <w:color w:val="auto"/>
          <w:sz w:val="24"/>
          <w:szCs w:val="24"/>
        </w:rPr>
        <w:t xml:space="preserve"> 1f, 2a, 3c, 4e</w:t>
      </w:r>
    </w:p>
    <w:p w14:paraId="21D1A422"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color w:val="auto"/>
          <w:sz w:val="24"/>
          <w:szCs w:val="24"/>
          <w:lang w:eastAsia="en-US" w:bidi="en-US"/>
        </w:rPr>
      </w:pPr>
    </w:p>
    <w:p w14:paraId="02927915"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28</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Ghi đúng (Đ</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sai (S</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vào cột trống.</w:t>
      </w:r>
      <w:r w:rsidRPr="005D5A5F">
        <w:rPr>
          <w:rFonts w:ascii="Times New Roman" w:eastAsia="Times New Roman" w:hAnsi="Times New Roman" w:cs="Times New Roman"/>
          <w:bCs/>
          <w:color w:val="auto"/>
          <w:sz w:val="24"/>
          <w:szCs w:val="24"/>
          <w:lang w:val="vi-VN" w:eastAsia="vi-VN" w:bidi="vi-VN"/>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73"/>
        <w:gridCol w:w="653"/>
      </w:tblGrid>
      <w:tr w:rsidR="00A23A9B" w:rsidRPr="005D5A5F" w14:paraId="01186615" w14:textId="77777777" w:rsidTr="00A23A9B">
        <w:trPr>
          <w:trHeight w:hRule="exact" w:val="403"/>
          <w:jc w:val="center"/>
        </w:trPr>
        <w:tc>
          <w:tcPr>
            <w:tcW w:w="8273" w:type="dxa"/>
            <w:tcBorders>
              <w:top w:val="single" w:sz="4" w:space="0" w:color="auto"/>
              <w:left w:val="single" w:sz="4" w:space="0" w:color="auto"/>
            </w:tcBorders>
            <w:shd w:val="clear" w:color="auto" w:fill="E5B8B7" w:themeFill="accent2" w:themeFillTint="66"/>
            <w:vAlign w:val="center"/>
          </w:tcPr>
          <w:p w14:paraId="483BCE1B" w14:textId="77777777" w:rsidR="00A23A9B" w:rsidRPr="005D5A5F" w:rsidRDefault="00A23A9B" w:rsidP="00A23A9B">
            <w:pPr>
              <w:widowControl w:val="0"/>
              <w:tabs>
                <w:tab w:val="left" w:pos="283"/>
                <w:tab w:val="left" w:pos="2835"/>
                <w:tab w:val="left" w:pos="5386"/>
                <w:tab w:val="left" w:pos="7937"/>
              </w:tabs>
              <w:spacing w:after="40"/>
              <w:ind w:firstLine="283"/>
              <w:jc w:val="center"/>
              <w:rPr>
                <w:rFonts w:ascii="Times New Roman" w:eastAsia="Segoe UI" w:hAnsi="Times New Roman" w:cs="Times New Roman"/>
                <w:b/>
                <w:bCs/>
                <w:color w:val="auto"/>
                <w:sz w:val="24"/>
                <w:szCs w:val="24"/>
                <w:lang w:val="vi-VN" w:eastAsia="vi-VN" w:bidi="vi-VN"/>
              </w:rPr>
            </w:pPr>
            <w:r w:rsidRPr="005D5A5F">
              <w:rPr>
                <w:rFonts w:ascii="Times New Roman" w:eastAsia="Segoe UI" w:hAnsi="Times New Roman" w:cs="Times New Roman"/>
                <w:b/>
                <w:bCs/>
                <w:color w:val="auto"/>
                <w:sz w:val="24"/>
                <w:szCs w:val="24"/>
                <w:lang w:val="vi-VN" w:eastAsia="vi-VN" w:bidi="vi-VN"/>
              </w:rPr>
              <w:t>Nội</w:t>
            </w:r>
            <w:r w:rsidRPr="005D5A5F">
              <w:rPr>
                <w:rFonts w:ascii="Times New Roman" w:eastAsia="Segoe UI" w:hAnsi="Times New Roman" w:cs="Times New Roman"/>
                <w:color w:val="auto"/>
                <w:sz w:val="24"/>
                <w:szCs w:val="24"/>
                <w:lang w:val="vi-VN" w:eastAsia="vi-VN" w:bidi="vi-VN"/>
              </w:rPr>
              <w:t xml:space="preserve"> </w:t>
            </w:r>
            <w:r w:rsidRPr="005D5A5F">
              <w:rPr>
                <w:rFonts w:ascii="Times New Roman" w:eastAsia="Segoe UI" w:hAnsi="Times New Roman" w:cs="Times New Roman"/>
                <w:b/>
                <w:bCs/>
                <w:color w:val="auto"/>
                <w:sz w:val="24"/>
                <w:szCs w:val="24"/>
                <w:lang w:val="vi-VN" w:eastAsia="vi-VN" w:bidi="vi-VN"/>
              </w:rPr>
              <w:t>dung</w:t>
            </w:r>
          </w:p>
        </w:tc>
        <w:tc>
          <w:tcPr>
            <w:tcW w:w="653" w:type="dxa"/>
            <w:tcBorders>
              <w:top w:val="single" w:sz="4" w:space="0" w:color="auto"/>
              <w:left w:val="single" w:sz="4" w:space="0" w:color="auto"/>
              <w:right w:val="single" w:sz="4" w:space="0" w:color="auto"/>
            </w:tcBorders>
            <w:shd w:val="clear" w:color="auto" w:fill="E5B8B7" w:themeFill="accent2" w:themeFillTint="66"/>
            <w:vAlign w:val="center"/>
          </w:tcPr>
          <w:p w14:paraId="395EB37C" w14:textId="77777777" w:rsidR="00A23A9B" w:rsidRPr="005D5A5F" w:rsidRDefault="00A23A9B" w:rsidP="00A23A9B">
            <w:pPr>
              <w:tabs>
                <w:tab w:val="left" w:pos="283"/>
                <w:tab w:val="left" w:pos="2835"/>
                <w:tab w:val="left" w:pos="5386"/>
                <w:tab w:val="left" w:pos="7937"/>
              </w:tabs>
              <w:spacing w:after="40"/>
              <w:ind w:firstLine="283"/>
              <w:jc w:val="center"/>
              <w:rPr>
                <w:rFonts w:ascii="Times New Roman" w:eastAsia="Segoe UI" w:hAnsi="Times New Roman" w:cs="Times New Roman"/>
                <w:b/>
                <w:bCs/>
                <w:color w:val="auto"/>
                <w:sz w:val="24"/>
                <w:szCs w:val="24"/>
              </w:rPr>
            </w:pPr>
          </w:p>
        </w:tc>
      </w:tr>
      <w:tr w:rsidR="00A23A9B" w:rsidRPr="005D5A5F" w14:paraId="0DF3D1C1" w14:textId="77777777" w:rsidTr="00A23A9B">
        <w:trPr>
          <w:trHeight w:hRule="exact" w:val="394"/>
          <w:jc w:val="center"/>
        </w:trPr>
        <w:tc>
          <w:tcPr>
            <w:tcW w:w="8273" w:type="dxa"/>
            <w:tcBorders>
              <w:top w:val="single" w:sz="4" w:space="0" w:color="auto"/>
              <w:left w:val="single" w:sz="4" w:space="0" w:color="auto"/>
            </w:tcBorders>
            <w:shd w:val="clear" w:color="auto" w:fill="FFFFFF"/>
            <w:vAlign w:val="center"/>
          </w:tcPr>
          <w:p w14:paraId="2010D26D"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Vật thể được tạo nên từ chất.</w:t>
            </w:r>
            <w:r w:rsidRPr="005D5A5F">
              <w:rPr>
                <w:rFonts w:ascii="Times New Roman" w:eastAsia="Segoe UI" w:hAnsi="Times New Roman" w:cs="Times New Roman"/>
                <w:bCs/>
                <w:color w:val="auto"/>
                <w:sz w:val="24"/>
                <w:szCs w:val="24"/>
                <w:lang w:val="vi-VN" w:eastAsia="vi-VN" w:bidi="vi-VN"/>
              </w:rPr>
              <w:t xml:space="preserve"> </w:t>
            </w:r>
          </w:p>
        </w:tc>
        <w:tc>
          <w:tcPr>
            <w:tcW w:w="653" w:type="dxa"/>
            <w:tcBorders>
              <w:top w:val="single" w:sz="4" w:space="0" w:color="auto"/>
              <w:left w:val="single" w:sz="4" w:space="0" w:color="auto"/>
              <w:right w:val="single" w:sz="4" w:space="0" w:color="auto"/>
            </w:tcBorders>
            <w:shd w:val="clear" w:color="auto" w:fill="FFFFFF"/>
            <w:vAlign w:val="center"/>
          </w:tcPr>
          <w:p w14:paraId="40656C2D"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rPr>
            </w:pPr>
          </w:p>
        </w:tc>
      </w:tr>
      <w:tr w:rsidR="00A23A9B" w:rsidRPr="005D5A5F" w14:paraId="4938E6E5" w14:textId="77777777" w:rsidTr="00A23A9B">
        <w:trPr>
          <w:trHeight w:hRule="exact" w:val="394"/>
          <w:jc w:val="center"/>
        </w:trPr>
        <w:tc>
          <w:tcPr>
            <w:tcW w:w="8273" w:type="dxa"/>
            <w:tcBorders>
              <w:top w:val="single" w:sz="4" w:space="0" w:color="auto"/>
              <w:left w:val="single" w:sz="4" w:space="0" w:color="auto"/>
            </w:tcBorders>
            <w:shd w:val="clear" w:color="auto" w:fill="FFFFFF"/>
            <w:vAlign w:val="center"/>
          </w:tcPr>
          <w:p w14:paraId="5DC29B59"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Quá trình có xuất hiện chất mới nghĩa là nó thể hiện tính chất hoá học của chất.</w:t>
            </w:r>
            <w:r w:rsidRPr="005D5A5F">
              <w:rPr>
                <w:rFonts w:ascii="Times New Roman" w:eastAsia="Segoe UI" w:hAnsi="Times New Roman" w:cs="Times New Roman"/>
                <w:bCs/>
                <w:color w:val="auto"/>
                <w:sz w:val="24"/>
                <w:szCs w:val="24"/>
                <w:lang w:val="vi-VN" w:eastAsia="vi-VN" w:bidi="vi-VN"/>
              </w:rPr>
              <w:t xml:space="preserve"> </w:t>
            </w:r>
          </w:p>
        </w:tc>
        <w:tc>
          <w:tcPr>
            <w:tcW w:w="653" w:type="dxa"/>
            <w:tcBorders>
              <w:top w:val="single" w:sz="4" w:space="0" w:color="auto"/>
              <w:left w:val="single" w:sz="4" w:space="0" w:color="auto"/>
              <w:right w:val="single" w:sz="4" w:space="0" w:color="auto"/>
            </w:tcBorders>
            <w:shd w:val="clear" w:color="auto" w:fill="FFFFFF"/>
            <w:vAlign w:val="center"/>
          </w:tcPr>
          <w:p w14:paraId="0DCE950E"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rPr>
            </w:pPr>
          </w:p>
        </w:tc>
      </w:tr>
      <w:tr w:rsidR="00A23A9B" w:rsidRPr="005D5A5F" w14:paraId="260A7D5E" w14:textId="77777777" w:rsidTr="00A23A9B">
        <w:trPr>
          <w:trHeight w:hRule="exact" w:val="384"/>
          <w:jc w:val="center"/>
        </w:trPr>
        <w:tc>
          <w:tcPr>
            <w:tcW w:w="8273" w:type="dxa"/>
            <w:tcBorders>
              <w:top w:val="single" w:sz="4" w:space="0" w:color="auto"/>
              <w:left w:val="single" w:sz="4" w:space="0" w:color="auto"/>
            </w:tcBorders>
            <w:shd w:val="clear" w:color="auto" w:fill="FFFFFF"/>
            <w:vAlign w:val="center"/>
          </w:tcPr>
          <w:p w14:paraId="26FEAA7F"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Kích thước miếng nhôm càng to thì khối lượng riêng của nhôm càng lớn.</w:t>
            </w:r>
            <w:r w:rsidRPr="005D5A5F">
              <w:rPr>
                <w:rFonts w:ascii="Times New Roman" w:eastAsia="Segoe UI" w:hAnsi="Times New Roman" w:cs="Times New Roman"/>
                <w:bCs/>
                <w:color w:val="auto"/>
                <w:sz w:val="24"/>
                <w:szCs w:val="24"/>
                <w:lang w:val="vi-VN" w:eastAsia="vi-VN" w:bidi="vi-VN"/>
              </w:rPr>
              <w:t xml:space="preserve"> </w:t>
            </w:r>
          </w:p>
        </w:tc>
        <w:tc>
          <w:tcPr>
            <w:tcW w:w="653" w:type="dxa"/>
            <w:tcBorders>
              <w:top w:val="single" w:sz="4" w:space="0" w:color="auto"/>
              <w:left w:val="single" w:sz="4" w:space="0" w:color="auto"/>
              <w:right w:val="single" w:sz="4" w:space="0" w:color="auto"/>
            </w:tcBorders>
            <w:shd w:val="clear" w:color="auto" w:fill="FFFFFF"/>
            <w:vAlign w:val="center"/>
          </w:tcPr>
          <w:p w14:paraId="12DF92AC"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rPr>
            </w:pPr>
          </w:p>
        </w:tc>
      </w:tr>
      <w:tr w:rsidR="00A23A9B" w:rsidRPr="005D5A5F" w14:paraId="75006DA2" w14:textId="77777777" w:rsidTr="00A23A9B">
        <w:trPr>
          <w:trHeight w:hRule="exact" w:val="394"/>
          <w:jc w:val="center"/>
        </w:trPr>
        <w:tc>
          <w:tcPr>
            <w:tcW w:w="8273" w:type="dxa"/>
            <w:tcBorders>
              <w:top w:val="single" w:sz="4" w:space="0" w:color="auto"/>
              <w:left w:val="single" w:sz="4" w:space="0" w:color="auto"/>
            </w:tcBorders>
            <w:shd w:val="clear" w:color="auto" w:fill="FFFFFF"/>
            <w:vAlign w:val="center"/>
          </w:tcPr>
          <w:p w14:paraId="7B78516B"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Tính chất của chất thay đổi theo hình dạng của nó.</w:t>
            </w:r>
            <w:r w:rsidRPr="005D5A5F">
              <w:rPr>
                <w:rFonts w:ascii="Times New Roman" w:eastAsia="Segoe UI" w:hAnsi="Times New Roman" w:cs="Times New Roman"/>
                <w:bCs/>
                <w:color w:val="auto"/>
                <w:sz w:val="24"/>
                <w:szCs w:val="24"/>
                <w:lang w:val="vi-VN" w:eastAsia="vi-VN" w:bidi="vi-VN"/>
              </w:rPr>
              <w:t xml:space="preserve"> </w:t>
            </w:r>
          </w:p>
        </w:tc>
        <w:tc>
          <w:tcPr>
            <w:tcW w:w="653" w:type="dxa"/>
            <w:tcBorders>
              <w:top w:val="single" w:sz="4" w:space="0" w:color="auto"/>
              <w:left w:val="single" w:sz="4" w:space="0" w:color="auto"/>
              <w:right w:val="single" w:sz="4" w:space="0" w:color="auto"/>
            </w:tcBorders>
            <w:shd w:val="clear" w:color="auto" w:fill="FFFFFF"/>
            <w:vAlign w:val="center"/>
          </w:tcPr>
          <w:p w14:paraId="51D860A5"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rPr>
            </w:pPr>
          </w:p>
        </w:tc>
      </w:tr>
      <w:tr w:rsidR="00A23A9B" w:rsidRPr="005D5A5F" w14:paraId="390A0DE1" w14:textId="77777777" w:rsidTr="00A23A9B">
        <w:trPr>
          <w:trHeight w:hRule="exact" w:val="408"/>
          <w:jc w:val="center"/>
        </w:trPr>
        <w:tc>
          <w:tcPr>
            <w:tcW w:w="8273" w:type="dxa"/>
            <w:tcBorders>
              <w:top w:val="single" w:sz="4" w:space="0" w:color="auto"/>
              <w:left w:val="single" w:sz="4" w:space="0" w:color="auto"/>
              <w:bottom w:val="single" w:sz="4" w:space="0" w:color="auto"/>
            </w:tcBorders>
            <w:shd w:val="clear" w:color="auto" w:fill="FFFFFF"/>
            <w:vAlign w:val="center"/>
          </w:tcPr>
          <w:p w14:paraId="2C7ADBEF"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Mỗi chất có những tính chất nhất định, không đổi.</w:t>
            </w:r>
            <w:r w:rsidRPr="005D5A5F">
              <w:rPr>
                <w:rFonts w:ascii="Times New Roman" w:eastAsia="Segoe UI" w:hAnsi="Times New Roman" w:cs="Times New Roman"/>
                <w:bCs/>
                <w:color w:val="auto"/>
                <w:sz w:val="24"/>
                <w:szCs w:val="24"/>
                <w:lang w:val="vi-VN" w:eastAsia="vi-VN" w:bidi="vi-VN"/>
              </w:rPr>
              <w:t xml:space="preserve"> </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14:paraId="005431E0"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rPr>
            </w:pPr>
          </w:p>
        </w:tc>
      </w:tr>
    </w:tbl>
    <w:p w14:paraId="51C350B9"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hAnsi="Times New Roman" w:cs="Times New Roman"/>
          <w:color w:val="auto"/>
          <w:sz w:val="24"/>
          <w:szCs w:val="24"/>
        </w:rPr>
      </w:pPr>
    </w:p>
    <w:p w14:paraId="4CFCA53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38"/>
        <w:gridCol w:w="579"/>
      </w:tblGrid>
      <w:tr w:rsidR="00A23A9B" w:rsidRPr="005D5A5F" w14:paraId="0906E0B8" w14:textId="77777777" w:rsidTr="00A23A9B">
        <w:trPr>
          <w:trHeight w:hRule="exact" w:val="346"/>
          <w:jc w:val="center"/>
        </w:trPr>
        <w:tc>
          <w:tcPr>
            <w:tcW w:w="7638" w:type="dxa"/>
            <w:tcBorders>
              <w:top w:val="single" w:sz="4" w:space="0" w:color="auto"/>
              <w:left w:val="single" w:sz="4" w:space="0" w:color="auto"/>
            </w:tcBorders>
            <w:shd w:val="clear" w:color="auto" w:fill="E5B8B7" w:themeFill="accent2" w:themeFillTint="66"/>
            <w:vAlign w:val="center"/>
          </w:tcPr>
          <w:p w14:paraId="135B3149" w14:textId="77777777" w:rsidR="00A23A9B" w:rsidRPr="005D5A5F" w:rsidRDefault="00A23A9B" w:rsidP="00A23A9B">
            <w:pPr>
              <w:tabs>
                <w:tab w:val="left" w:pos="283"/>
                <w:tab w:val="left" w:pos="2835"/>
                <w:tab w:val="left" w:pos="5386"/>
                <w:tab w:val="left" w:pos="7937"/>
              </w:tabs>
              <w:spacing w:after="40"/>
              <w:ind w:firstLine="283"/>
              <w:jc w:val="center"/>
              <w:rPr>
                <w:rFonts w:ascii="Times New Roman" w:eastAsia="Segoe UI" w:hAnsi="Times New Roman" w:cs="Times New Roman"/>
                <w:b/>
                <w:bCs/>
                <w:color w:val="auto"/>
                <w:sz w:val="24"/>
                <w:szCs w:val="24"/>
              </w:rPr>
            </w:pPr>
            <w:r w:rsidRPr="005D5A5F">
              <w:rPr>
                <w:rFonts w:ascii="Times New Roman" w:eastAsia="Segoe UI" w:hAnsi="Times New Roman" w:cs="Times New Roman"/>
                <w:b/>
                <w:bCs/>
                <w:color w:val="auto"/>
                <w:sz w:val="24"/>
                <w:szCs w:val="24"/>
              </w:rPr>
              <w:t>Nội</w:t>
            </w:r>
            <w:r w:rsidRPr="005D5A5F">
              <w:rPr>
                <w:rFonts w:ascii="Times New Roman" w:eastAsia="Segoe UI" w:hAnsi="Times New Roman" w:cs="Times New Roman"/>
                <w:color w:val="auto"/>
                <w:sz w:val="24"/>
                <w:szCs w:val="24"/>
              </w:rPr>
              <w:t xml:space="preserve"> </w:t>
            </w:r>
            <w:r w:rsidRPr="005D5A5F">
              <w:rPr>
                <w:rFonts w:ascii="Times New Roman" w:eastAsia="Segoe UI" w:hAnsi="Times New Roman" w:cs="Times New Roman"/>
                <w:b/>
                <w:bCs/>
                <w:color w:val="auto"/>
                <w:sz w:val="24"/>
                <w:szCs w:val="24"/>
              </w:rPr>
              <w:t>dung</w:t>
            </w:r>
          </w:p>
        </w:tc>
        <w:tc>
          <w:tcPr>
            <w:tcW w:w="579" w:type="dxa"/>
            <w:tcBorders>
              <w:top w:val="single" w:sz="4" w:space="0" w:color="auto"/>
              <w:left w:val="single" w:sz="4" w:space="0" w:color="auto"/>
              <w:right w:val="single" w:sz="4" w:space="0" w:color="auto"/>
            </w:tcBorders>
            <w:shd w:val="clear" w:color="auto" w:fill="E5B8B7" w:themeFill="accent2" w:themeFillTint="66"/>
            <w:vAlign w:val="center"/>
          </w:tcPr>
          <w:p w14:paraId="2C7E6C20" w14:textId="77777777" w:rsidR="00A23A9B" w:rsidRPr="005D5A5F" w:rsidRDefault="00A23A9B" w:rsidP="00A23A9B">
            <w:pPr>
              <w:tabs>
                <w:tab w:val="left" w:pos="283"/>
                <w:tab w:val="left" w:pos="2835"/>
                <w:tab w:val="left" w:pos="5386"/>
                <w:tab w:val="left" w:pos="7937"/>
              </w:tabs>
              <w:spacing w:after="40"/>
              <w:ind w:firstLine="283"/>
              <w:jc w:val="center"/>
              <w:rPr>
                <w:rFonts w:ascii="Times New Roman" w:eastAsia="Segoe UI" w:hAnsi="Times New Roman" w:cs="Times New Roman"/>
                <w:b/>
                <w:bCs/>
                <w:color w:val="auto"/>
                <w:sz w:val="24"/>
                <w:szCs w:val="24"/>
              </w:rPr>
            </w:pPr>
          </w:p>
        </w:tc>
      </w:tr>
      <w:tr w:rsidR="00A23A9B" w:rsidRPr="005D5A5F" w14:paraId="2B8E78E6" w14:textId="77777777" w:rsidTr="00A23A9B">
        <w:trPr>
          <w:trHeight w:hRule="exact" w:val="336"/>
          <w:jc w:val="center"/>
        </w:trPr>
        <w:tc>
          <w:tcPr>
            <w:tcW w:w="7638" w:type="dxa"/>
            <w:tcBorders>
              <w:top w:val="single" w:sz="4" w:space="0" w:color="auto"/>
              <w:left w:val="single" w:sz="4" w:space="0" w:color="auto"/>
            </w:tcBorders>
            <w:shd w:val="clear" w:color="auto" w:fill="FFFFFF"/>
            <w:vAlign w:val="center"/>
          </w:tcPr>
          <w:p w14:paraId="67E7A532" w14:textId="77777777" w:rsidR="00A23A9B" w:rsidRPr="005D5A5F" w:rsidRDefault="00A23A9B" w:rsidP="00A23A9B">
            <w:pPr>
              <w:tabs>
                <w:tab w:val="left" w:pos="283"/>
                <w:tab w:val="left" w:pos="2835"/>
                <w:tab w:val="left" w:pos="5386"/>
                <w:tab w:val="left" w:pos="7937"/>
              </w:tabs>
              <w:spacing w:after="40"/>
              <w:ind w:firstLine="283"/>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 xml:space="preserve">Vật thể được tạo nên từ chất. </w:t>
            </w:r>
          </w:p>
        </w:tc>
        <w:tc>
          <w:tcPr>
            <w:tcW w:w="579" w:type="dxa"/>
            <w:tcBorders>
              <w:top w:val="single" w:sz="4" w:space="0" w:color="auto"/>
              <w:left w:val="single" w:sz="4" w:space="0" w:color="auto"/>
              <w:right w:val="single" w:sz="4" w:space="0" w:color="auto"/>
            </w:tcBorders>
            <w:shd w:val="clear" w:color="auto" w:fill="E5B8B7" w:themeFill="accent2" w:themeFillTint="66"/>
            <w:vAlign w:val="center"/>
          </w:tcPr>
          <w:p w14:paraId="3CB94B67" w14:textId="77777777" w:rsidR="00A23A9B" w:rsidRPr="005D5A5F" w:rsidRDefault="00A23A9B" w:rsidP="00A23A9B">
            <w:pPr>
              <w:tabs>
                <w:tab w:val="left" w:pos="283"/>
                <w:tab w:val="left" w:pos="2835"/>
                <w:tab w:val="left" w:pos="5386"/>
                <w:tab w:val="left" w:pos="7937"/>
              </w:tabs>
              <w:spacing w:after="40"/>
              <w:ind w:firstLine="4"/>
              <w:jc w:val="center"/>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Đ</w:t>
            </w:r>
          </w:p>
        </w:tc>
      </w:tr>
      <w:tr w:rsidR="00A23A9B" w:rsidRPr="005D5A5F" w14:paraId="4CB33B52" w14:textId="77777777" w:rsidTr="00A23A9B">
        <w:trPr>
          <w:trHeight w:hRule="exact" w:val="336"/>
          <w:jc w:val="center"/>
        </w:trPr>
        <w:tc>
          <w:tcPr>
            <w:tcW w:w="7638" w:type="dxa"/>
            <w:tcBorders>
              <w:top w:val="single" w:sz="4" w:space="0" w:color="auto"/>
              <w:left w:val="single" w:sz="4" w:space="0" w:color="auto"/>
            </w:tcBorders>
            <w:shd w:val="clear" w:color="auto" w:fill="FFFFFF"/>
            <w:vAlign w:val="center"/>
          </w:tcPr>
          <w:p w14:paraId="13C0D82A" w14:textId="77777777" w:rsidR="00A23A9B" w:rsidRPr="005D5A5F" w:rsidRDefault="00A23A9B" w:rsidP="00A23A9B">
            <w:pPr>
              <w:tabs>
                <w:tab w:val="left" w:pos="283"/>
                <w:tab w:val="left" w:pos="2835"/>
                <w:tab w:val="left" w:pos="5386"/>
                <w:tab w:val="left" w:pos="7937"/>
              </w:tabs>
              <w:spacing w:after="40"/>
              <w:ind w:firstLine="283"/>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 xml:space="preserve">Quá trình có xuất hiện chất mới nghĩa là nó thể hiện tính chất hoá học của chất. </w:t>
            </w:r>
          </w:p>
        </w:tc>
        <w:tc>
          <w:tcPr>
            <w:tcW w:w="579" w:type="dxa"/>
            <w:tcBorders>
              <w:top w:val="single" w:sz="4" w:space="0" w:color="auto"/>
              <w:left w:val="single" w:sz="4" w:space="0" w:color="auto"/>
              <w:right w:val="single" w:sz="4" w:space="0" w:color="auto"/>
            </w:tcBorders>
            <w:shd w:val="clear" w:color="auto" w:fill="E5B8B7" w:themeFill="accent2" w:themeFillTint="66"/>
            <w:vAlign w:val="center"/>
          </w:tcPr>
          <w:p w14:paraId="6831771B" w14:textId="77777777" w:rsidR="00A23A9B" w:rsidRPr="005D5A5F" w:rsidRDefault="00A23A9B" w:rsidP="00A23A9B">
            <w:pPr>
              <w:tabs>
                <w:tab w:val="left" w:pos="283"/>
                <w:tab w:val="left" w:pos="2835"/>
                <w:tab w:val="left" w:pos="5386"/>
                <w:tab w:val="left" w:pos="7937"/>
              </w:tabs>
              <w:spacing w:after="40"/>
              <w:ind w:firstLine="4"/>
              <w:jc w:val="center"/>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Đ</w:t>
            </w:r>
          </w:p>
        </w:tc>
      </w:tr>
      <w:tr w:rsidR="00A23A9B" w:rsidRPr="005D5A5F" w14:paraId="0E201708" w14:textId="77777777" w:rsidTr="00A23A9B">
        <w:trPr>
          <w:trHeight w:hRule="exact" w:val="336"/>
          <w:jc w:val="center"/>
        </w:trPr>
        <w:tc>
          <w:tcPr>
            <w:tcW w:w="7638" w:type="dxa"/>
            <w:tcBorders>
              <w:top w:val="single" w:sz="4" w:space="0" w:color="auto"/>
              <w:left w:val="single" w:sz="4" w:space="0" w:color="auto"/>
            </w:tcBorders>
            <w:shd w:val="clear" w:color="auto" w:fill="FFFFFF"/>
            <w:vAlign w:val="center"/>
          </w:tcPr>
          <w:p w14:paraId="12F7A3F1" w14:textId="77777777" w:rsidR="00A23A9B" w:rsidRPr="005D5A5F" w:rsidRDefault="00A23A9B" w:rsidP="00A23A9B">
            <w:pPr>
              <w:tabs>
                <w:tab w:val="left" w:pos="283"/>
                <w:tab w:val="left" w:pos="2835"/>
                <w:tab w:val="left" w:pos="5386"/>
                <w:tab w:val="left" w:pos="7937"/>
              </w:tabs>
              <w:spacing w:after="40"/>
              <w:ind w:firstLine="283"/>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 xml:space="preserve">Kích thước miếng nhôm càng to thì khối lượng riêng của nhôm càng lớn. </w:t>
            </w:r>
          </w:p>
        </w:tc>
        <w:tc>
          <w:tcPr>
            <w:tcW w:w="579" w:type="dxa"/>
            <w:tcBorders>
              <w:top w:val="single" w:sz="4" w:space="0" w:color="auto"/>
              <w:left w:val="single" w:sz="4" w:space="0" w:color="auto"/>
              <w:right w:val="single" w:sz="4" w:space="0" w:color="auto"/>
            </w:tcBorders>
            <w:shd w:val="clear" w:color="auto" w:fill="E5B8B7" w:themeFill="accent2" w:themeFillTint="66"/>
            <w:vAlign w:val="center"/>
          </w:tcPr>
          <w:p w14:paraId="4158FE49" w14:textId="77777777" w:rsidR="00A23A9B" w:rsidRPr="005D5A5F" w:rsidRDefault="00A23A9B" w:rsidP="00A23A9B">
            <w:pPr>
              <w:tabs>
                <w:tab w:val="left" w:pos="283"/>
                <w:tab w:val="left" w:pos="2835"/>
                <w:tab w:val="left" w:pos="5386"/>
                <w:tab w:val="left" w:pos="7937"/>
              </w:tabs>
              <w:spacing w:after="40"/>
              <w:ind w:firstLine="4"/>
              <w:jc w:val="center"/>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S</w:t>
            </w:r>
          </w:p>
        </w:tc>
      </w:tr>
      <w:tr w:rsidR="00A23A9B" w:rsidRPr="005D5A5F" w14:paraId="1AF14F73" w14:textId="77777777" w:rsidTr="00A23A9B">
        <w:trPr>
          <w:trHeight w:hRule="exact" w:val="336"/>
          <w:jc w:val="center"/>
        </w:trPr>
        <w:tc>
          <w:tcPr>
            <w:tcW w:w="7638" w:type="dxa"/>
            <w:tcBorders>
              <w:top w:val="single" w:sz="4" w:space="0" w:color="auto"/>
              <w:left w:val="single" w:sz="4" w:space="0" w:color="auto"/>
            </w:tcBorders>
            <w:shd w:val="clear" w:color="auto" w:fill="FFFFFF"/>
            <w:vAlign w:val="center"/>
          </w:tcPr>
          <w:p w14:paraId="00203F97" w14:textId="77777777" w:rsidR="00A23A9B" w:rsidRPr="005D5A5F" w:rsidRDefault="00A23A9B" w:rsidP="00A23A9B">
            <w:pPr>
              <w:tabs>
                <w:tab w:val="left" w:pos="283"/>
                <w:tab w:val="left" w:pos="2835"/>
                <w:tab w:val="left" w:pos="5386"/>
                <w:tab w:val="left" w:pos="7937"/>
              </w:tabs>
              <w:spacing w:after="40"/>
              <w:ind w:firstLine="283"/>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 xml:space="preserve">Tính chất của chất thay đổi theo hình dạng của nó. </w:t>
            </w:r>
          </w:p>
        </w:tc>
        <w:tc>
          <w:tcPr>
            <w:tcW w:w="579" w:type="dxa"/>
            <w:tcBorders>
              <w:top w:val="single" w:sz="4" w:space="0" w:color="auto"/>
              <w:left w:val="single" w:sz="4" w:space="0" w:color="auto"/>
              <w:right w:val="single" w:sz="4" w:space="0" w:color="auto"/>
            </w:tcBorders>
            <w:shd w:val="clear" w:color="auto" w:fill="E5B8B7" w:themeFill="accent2" w:themeFillTint="66"/>
            <w:vAlign w:val="center"/>
          </w:tcPr>
          <w:p w14:paraId="70342160" w14:textId="77777777" w:rsidR="00A23A9B" w:rsidRPr="005D5A5F" w:rsidRDefault="00A23A9B" w:rsidP="00A23A9B">
            <w:pPr>
              <w:tabs>
                <w:tab w:val="left" w:pos="283"/>
                <w:tab w:val="left" w:pos="2835"/>
                <w:tab w:val="left" w:pos="5386"/>
                <w:tab w:val="left" w:pos="7937"/>
              </w:tabs>
              <w:spacing w:after="40"/>
              <w:ind w:firstLine="4"/>
              <w:jc w:val="center"/>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S</w:t>
            </w:r>
          </w:p>
        </w:tc>
      </w:tr>
      <w:tr w:rsidR="00A23A9B" w:rsidRPr="005D5A5F" w14:paraId="575803E0" w14:textId="77777777" w:rsidTr="00A23A9B">
        <w:trPr>
          <w:trHeight w:hRule="exact" w:val="350"/>
          <w:jc w:val="center"/>
        </w:trPr>
        <w:tc>
          <w:tcPr>
            <w:tcW w:w="7638" w:type="dxa"/>
            <w:tcBorders>
              <w:top w:val="single" w:sz="4" w:space="0" w:color="auto"/>
              <w:left w:val="single" w:sz="4" w:space="0" w:color="auto"/>
              <w:bottom w:val="single" w:sz="4" w:space="0" w:color="auto"/>
            </w:tcBorders>
            <w:shd w:val="clear" w:color="auto" w:fill="FFFFFF"/>
            <w:vAlign w:val="center"/>
          </w:tcPr>
          <w:p w14:paraId="36819C1C" w14:textId="77777777" w:rsidR="00A23A9B" w:rsidRPr="005D5A5F" w:rsidRDefault="00A23A9B" w:rsidP="00A23A9B">
            <w:pPr>
              <w:tabs>
                <w:tab w:val="left" w:pos="283"/>
                <w:tab w:val="left" w:pos="2835"/>
                <w:tab w:val="left" w:pos="5386"/>
                <w:tab w:val="left" w:pos="7937"/>
              </w:tabs>
              <w:spacing w:after="40"/>
              <w:ind w:firstLine="283"/>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 xml:space="preserve">Mỗi chất có những tính chất nhất định, không đổi. </w:t>
            </w:r>
          </w:p>
        </w:tc>
        <w:tc>
          <w:tcPr>
            <w:tcW w:w="57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54EB3E4" w14:textId="77777777" w:rsidR="00A23A9B" w:rsidRPr="005D5A5F" w:rsidRDefault="00A23A9B" w:rsidP="00A23A9B">
            <w:pPr>
              <w:tabs>
                <w:tab w:val="left" w:pos="283"/>
                <w:tab w:val="left" w:pos="2835"/>
                <w:tab w:val="left" w:pos="5386"/>
                <w:tab w:val="left" w:pos="7937"/>
              </w:tabs>
              <w:spacing w:after="40"/>
              <w:ind w:firstLine="4"/>
              <w:jc w:val="center"/>
              <w:rPr>
                <w:rFonts w:ascii="Times New Roman" w:eastAsia="Segoe UI" w:hAnsi="Times New Roman" w:cs="Times New Roman"/>
                <w:color w:val="auto"/>
                <w:sz w:val="24"/>
                <w:szCs w:val="24"/>
              </w:rPr>
            </w:pPr>
            <w:r w:rsidRPr="005D5A5F">
              <w:rPr>
                <w:rFonts w:ascii="Times New Roman" w:eastAsia="Segoe UI" w:hAnsi="Times New Roman" w:cs="Times New Roman"/>
                <w:color w:val="auto"/>
                <w:sz w:val="24"/>
                <w:szCs w:val="24"/>
              </w:rPr>
              <w:t>Đ</w:t>
            </w:r>
          </w:p>
        </w:tc>
      </w:tr>
    </w:tbl>
    <w:p w14:paraId="66997E3E" w14:textId="0BBD28C8" w:rsidR="00A23A9B" w:rsidRPr="005D5A5F" w:rsidRDefault="005D5A5F" w:rsidP="00A23A9B">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298CF082" w14:textId="77777777" w:rsidR="00A23A9B" w:rsidRPr="005D5A5F" w:rsidRDefault="00A23A9B" w:rsidP="00A23A9B">
      <w:pPr>
        <w:spacing w:after="60"/>
        <w:contextualSpacing/>
        <w:outlineLvl w:val="4"/>
        <w:rPr>
          <w:rFonts w:ascii="Times New Roman" w:hAnsi="Times New Roman" w:cs="Times New Roman"/>
          <w:bCs/>
          <w:color w:val="auto"/>
          <w:szCs w:val="26"/>
        </w:rPr>
      </w:pPr>
      <w:bookmarkStart w:id="34" w:name="_Toc75848676"/>
      <w:bookmarkStart w:id="35" w:name="_Toc79257929"/>
      <w:bookmarkStart w:id="36" w:name="_Toc79258276"/>
      <w:r w:rsidRPr="005D5A5F">
        <w:rPr>
          <w:rFonts w:ascii="Times New Roman" w:hAnsi="Times New Roman" w:cs="Times New Roman"/>
          <w:b/>
          <w:bCs/>
          <w:color w:val="auto"/>
          <w:szCs w:val="26"/>
        </w:rPr>
        <w:t>3</w:t>
      </w:r>
      <w:r w:rsidRPr="005D5A5F">
        <w:rPr>
          <w:rFonts w:ascii="Times New Roman" w:hAnsi="Times New Roman" w:cs="Times New Roman"/>
          <w:color w:val="auto"/>
          <w:szCs w:val="26"/>
        </w:rPr>
        <w:t xml:space="preserve">. </w:t>
      </w:r>
      <w:r w:rsidRPr="005D5A5F">
        <w:rPr>
          <w:rFonts w:ascii="Times New Roman" w:hAnsi="Times New Roman" w:cs="Times New Roman"/>
          <w:b/>
          <w:bCs/>
          <w:color w:val="auto"/>
          <w:szCs w:val="26"/>
        </w:rPr>
        <w:t>SỰ</w:t>
      </w:r>
      <w:r w:rsidRPr="005D5A5F">
        <w:rPr>
          <w:rFonts w:ascii="Times New Roman" w:hAnsi="Times New Roman" w:cs="Times New Roman"/>
          <w:color w:val="auto"/>
          <w:szCs w:val="26"/>
        </w:rPr>
        <w:t xml:space="preserve"> </w:t>
      </w:r>
      <w:r w:rsidRPr="005D5A5F">
        <w:rPr>
          <w:rFonts w:ascii="Times New Roman" w:hAnsi="Times New Roman" w:cs="Times New Roman"/>
          <w:b/>
          <w:bCs/>
          <w:color w:val="auto"/>
          <w:szCs w:val="26"/>
        </w:rPr>
        <w:t>CHUYỂN</w:t>
      </w:r>
      <w:r w:rsidRPr="005D5A5F">
        <w:rPr>
          <w:rFonts w:ascii="Times New Roman" w:hAnsi="Times New Roman" w:cs="Times New Roman"/>
          <w:color w:val="auto"/>
          <w:szCs w:val="26"/>
        </w:rPr>
        <w:t xml:space="preserve"> </w:t>
      </w:r>
      <w:r w:rsidRPr="005D5A5F">
        <w:rPr>
          <w:rFonts w:ascii="Times New Roman" w:hAnsi="Times New Roman" w:cs="Times New Roman"/>
          <w:b/>
          <w:bCs/>
          <w:color w:val="auto"/>
          <w:szCs w:val="26"/>
        </w:rPr>
        <w:t>THỂ</w:t>
      </w:r>
      <w:r w:rsidRPr="005D5A5F">
        <w:rPr>
          <w:rFonts w:ascii="Times New Roman" w:hAnsi="Times New Roman" w:cs="Times New Roman"/>
          <w:color w:val="auto"/>
          <w:szCs w:val="26"/>
        </w:rPr>
        <w:t xml:space="preserve"> </w:t>
      </w:r>
      <w:r w:rsidRPr="005D5A5F">
        <w:rPr>
          <w:rFonts w:ascii="Times New Roman" w:hAnsi="Times New Roman" w:cs="Times New Roman"/>
          <w:b/>
          <w:bCs/>
          <w:color w:val="auto"/>
          <w:szCs w:val="26"/>
        </w:rPr>
        <w:t>CỦA</w:t>
      </w:r>
      <w:r w:rsidRPr="005D5A5F">
        <w:rPr>
          <w:rFonts w:ascii="Times New Roman" w:hAnsi="Times New Roman" w:cs="Times New Roman"/>
          <w:color w:val="auto"/>
          <w:szCs w:val="26"/>
        </w:rPr>
        <w:t xml:space="preserve"> </w:t>
      </w:r>
      <w:r w:rsidRPr="005D5A5F">
        <w:rPr>
          <w:rFonts w:ascii="Times New Roman" w:hAnsi="Times New Roman" w:cs="Times New Roman"/>
          <w:b/>
          <w:bCs/>
          <w:color w:val="auto"/>
          <w:szCs w:val="26"/>
        </w:rPr>
        <w:t>CHẤT</w:t>
      </w:r>
      <w:bookmarkEnd w:id="34"/>
      <w:bookmarkEnd w:id="35"/>
      <w:bookmarkEnd w:id="36"/>
    </w:p>
    <w:p w14:paraId="1EF378DB" w14:textId="77777777" w:rsidR="00A23A9B" w:rsidRPr="005D5A5F" w:rsidRDefault="00A23A9B" w:rsidP="00A23A9B">
      <w:pPr>
        <w:widowControl w:val="0"/>
        <w:tabs>
          <w:tab w:val="left" w:pos="1114"/>
        </w:tabs>
        <w:autoSpaceDE w:val="0"/>
        <w:autoSpaceDN w:val="0"/>
        <w:spacing w:before="60" w:after="40"/>
        <w:ind w:left="154"/>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29</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Hiện tượng tự nhiên nào sau đây là do hơi nước ngưng tụ?</w:t>
      </w:r>
    </w:p>
    <w:p w14:paraId="7D7023ED" w14:textId="77777777" w:rsidR="00A23A9B" w:rsidRPr="005D5A5F" w:rsidRDefault="00A23A9B" w:rsidP="00A23A9B">
      <w:pPr>
        <w:tabs>
          <w:tab w:val="left" w:pos="283"/>
          <w:tab w:val="left" w:pos="2835"/>
          <w:tab w:val="left" w:pos="5386"/>
          <w:tab w:val="left" w:pos="7937"/>
        </w:tabs>
        <w:spacing w:after="40"/>
        <w:ind w:left="283"/>
        <w:contextualSpacing/>
        <w:rPr>
          <w:rFonts w:ascii="Times New Roman" w:hAnsi="Times New Roman" w:cs="Times New Roman"/>
          <w:color w:val="auto"/>
          <w:sz w:val="24"/>
          <w:szCs w:val="24"/>
          <w:lang w:val="vi-VN"/>
        </w:rPr>
      </w:pPr>
      <w:r w:rsidRPr="005D5A5F">
        <w:rPr>
          <w:rFonts w:ascii="Times New Roman" w:hAnsi="Times New Roman" w:cs="Times New Roman"/>
          <w:b/>
          <w:color w:val="auto"/>
          <w:sz w:val="24"/>
          <w:szCs w:val="24"/>
          <w:lang w:val="vi-VN"/>
        </w:rPr>
        <w:t>A</w:t>
      </w:r>
      <w:r w:rsidRPr="005D5A5F">
        <w:rPr>
          <w:rFonts w:ascii="Times New Roman" w:hAnsi="Times New Roman" w:cs="Times New Roman"/>
          <w:color w:val="auto"/>
          <w:sz w:val="24"/>
          <w:szCs w:val="24"/>
          <w:lang w:val="vi-VN"/>
        </w:rPr>
        <w:t>.</w:t>
      </w:r>
      <w:r w:rsidRPr="005D5A5F">
        <w:rPr>
          <w:rFonts w:ascii="Times New Roman" w:hAnsi="Times New Roman" w:cs="Times New Roman"/>
          <w:bCs/>
          <w:color w:val="auto"/>
          <w:sz w:val="24"/>
          <w:szCs w:val="24"/>
          <w:lang w:val="vi-VN"/>
        </w:rPr>
        <w:t xml:space="preserve"> </w:t>
      </w:r>
      <w:r w:rsidRPr="005D5A5F">
        <w:rPr>
          <w:rFonts w:ascii="Times New Roman" w:hAnsi="Times New Roman" w:cs="Times New Roman"/>
          <w:color w:val="auto"/>
          <w:sz w:val="24"/>
          <w:szCs w:val="24"/>
          <w:lang w:val="vi-VN"/>
        </w:rPr>
        <w:t xml:space="preserve">Tạo thành mây. </w:t>
      </w:r>
      <w:r w:rsidRPr="005D5A5F">
        <w:rPr>
          <w:rFonts w:ascii="Times New Roman" w:hAnsi="Times New Roman" w:cs="Times New Roman"/>
          <w:color w:val="auto"/>
          <w:sz w:val="24"/>
          <w:szCs w:val="24"/>
          <w:lang w:val="vi-VN"/>
        </w:rPr>
        <w:tab/>
      </w:r>
      <w:r w:rsidRPr="005D5A5F">
        <w:rPr>
          <w:rFonts w:ascii="Times New Roman" w:hAnsi="Times New Roman" w:cs="Times New Roman"/>
          <w:b/>
          <w:color w:val="auto"/>
          <w:sz w:val="24"/>
          <w:szCs w:val="24"/>
          <w:lang w:val="vi-VN"/>
        </w:rPr>
        <w:t>B</w:t>
      </w:r>
      <w:r w:rsidRPr="005D5A5F">
        <w:rPr>
          <w:rFonts w:ascii="Times New Roman" w:hAnsi="Times New Roman" w:cs="Times New Roman"/>
          <w:color w:val="auto"/>
          <w:sz w:val="24"/>
          <w:szCs w:val="24"/>
          <w:lang w:val="vi-VN"/>
        </w:rPr>
        <w:t>.</w:t>
      </w:r>
      <w:r w:rsidRPr="005D5A5F">
        <w:rPr>
          <w:rFonts w:ascii="Times New Roman" w:hAnsi="Times New Roman" w:cs="Times New Roman"/>
          <w:bCs/>
          <w:color w:val="auto"/>
          <w:sz w:val="24"/>
          <w:szCs w:val="24"/>
          <w:lang w:val="vi-VN"/>
        </w:rPr>
        <w:t xml:space="preserve"> </w:t>
      </w:r>
      <w:r w:rsidRPr="005D5A5F">
        <w:rPr>
          <w:rFonts w:ascii="Times New Roman" w:hAnsi="Times New Roman" w:cs="Times New Roman"/>
          <w:color w:val="auto"/>
          <w:sz w:val="24"/>
          <w:szCs w:val="24"/>
          <w:lang w:val="vi-VN"/>
        </w:rPr>
        <w:t xml:space="preserve">Gió thổi. </w:t>
      </w:r>
      <w:r w:rsidRPr="005D5A5F">
        <w:rPr>
          <w:rFonts w:ascii="Times New Roman" w:hAnsi="Times New Roman" w:cs="Times New Roman"/>
          <w:color w:val="auto"/>
          <w:sz w:val="24"/>
          <w:szCs w:val="24"/>
          <w:lang w:val="vi-VN"/>
        </w:rPr>
        <w:tab/>
      </w:r>
      <w:r w:rsidRPr="005D5A5F">
        <w:rPr>
          <w:rFonts w:ascii="Times New Roman" w:hAnsi="Times New Roman" w:cs="Times New Roman"/>
          <w:b/>
          <w:bCs/>
          <w:color w:val="auto"/>
          <w:sz w:val="24"/>
          <w:szCs w:val="24"/>
          <w:u w:val="single"/>
          <w:lang w:val="vi-VN"/>
        </w:rPr>
        <w:t>C</w:t>
      </w:r>
      <w:r w:rsidRPr="005D5A5F">
        <w:rPr>
          <w:rFonts w:ascii="Times New Roman" w:hAnsi="Times New Roman" w:cs="Times New Roman"/>
          <w:color w:val="auto"/>
          <w:sz w:val="24"/>
          <w:szCs w:val="24"/>
          <w:u w:val="single"/>
          <w:lang w:val="vi-VN"/>
        </w:rPr>
        <w:t>.</w:t>
      </w:r>
      <w:r w:rsidRPr="005D5A5F">
        <w:rPr>
          <w:rFonts w:ascii="Times New Roman" w:hAnsi="Times New Roman" w:cs="Times New Roman"/>
          <w:bCs/>
          <w:color w:val="auto"/>
          <w:sz w:val="24"/>
          <w:szCs w:val="24"/>
          <w:u w:val="single"/>
          <w:lang w:val="vi-VN"/>
        </w:rPr>
        <w:t xml:space="preserve"> </w:t>
      </w:r>
      <w:r w:rsidRPr="005D5A5F">
        <w:rPr>
          <w:rFonts w:ascii="Times New Roman" w:hAnsi="Times New Roman" w:cs="Times New Roman"/>
          <w:color w:val="auto"/>
          <w:sz w:val="24"/>
          <w:szCs w:val="24"/>
          <w:lang w:val="vi-VN"/>
        </w:rPr>
        <w:t xml:space="preserve">Mưa rơi. </w:t>
      </w:r>
      <w:r w:rsidRPr="005D5A5F">
        <w:rPr>
          <w:rFonts w:ascii="Times New Roman" w:hAnsi="Times New Roman" w:cs="Times New Roman"/>
          <w:color w:val="auto"/>
          <w:sz w:val="24"/>
          <w:szCs w:val="24"/>
          <w:lang w:val="vi-VN"/>
        </w:rPr>
        <w:tab/>
      </w:r>
      <w:r w:rsidRPr="005D5A5F">
        <w:rPr>
          <w:rFonts w:ascii="Times New Roman" w:hAnsi="Times New Roman" w:cs="Times New Roman"/>
          <w:b/>
          <w:color w:val="auto"/>
          <w:sz w:val="24"/>
          <w:szCs w:val="24"/>
          <w:lang w:val="vi-VN"/>
        </w:rPr>
        <w:t>D</w:t>
      </w:r>
      <w:r w:rsidRPr="005D5A5F">
        <w:rPr>
          <w:rFonts w:ascii="Times New Roman" w:hAnsi="Times New Roman" w:cs="Times New Roman"/>
          <w:color w:val="auto"/>
          <w:sz w:val="24"/>
          <w:szCs w:val="24"/>
          <w:lang w:val="vi-VN"/>
        </w:rPr>
        <w:t>.</w:t>
      </w:r>
      <w:r w:rsidRPr="005D5A5F">
        <w:rPr>
          <w:rFonts w:ascii="Times New Roman" w:hAnsi="Times New Roman" w:cs="Times New Roman"/>
          <w:bCs/>
          <w:color w:val="auto"/>
          <w:sz w:val="24"/>
          <w:szCs w:val="24"/>
          <w:lang w:val="vi-VN"/>
        </w:rPr>
        <w:t xml:space="preserve"> </w:t>
      </w:r>
      <w:r w:rsidRPr="005D5A5F">
        <w:rPr>
          <w:rFonts w:ascii="Times New Roman" w:hAnsi="Times New Roman" w:cs="Times New Roman"/>
          <w:color w:val="auto"/>
          <w:sz w:val="24"/>
          <w:szCs w:val="24"/>
          <w:lang w:val="vi-VN"/>
        </w:rPr>
        <w:t xml:space="preserve">Lốc xoáy. </w:t>
      </w:r>
    </w:p>
    <w:p w14:paraId="521F280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10500C09" w14:textId="77777777" w:rsidR="00A23A9B" w:rsidRPr="005D5A5F" w:rsidRDefault="00A23A9B" w:rsidP="00A23A9B">
      <w:pPr>
        <w:tabs>
          <w:tab w:val="left" w:pos="283"/>
          <w:tab w:val="left" w:pos="2835"/>
          <w:tab w:val="left" w:pos="5386"/>
          <w:tab w:val="left" w:pos="7937"/>
        </w:tabs>
        <w:spacing w:after="40"/>
        <w:contextualSpacing/>
        <w:rPr>
          <w:rFonts w:ascii="Times New Roman" w:hAnsi="Times New Roman" w:cs="Times New Roman"/>
          <w:b/>
          <w:color w:val="auto"/>
          <w:sz w:val="24"/>
          <w:szCs w:val="24"/>
          <w:lang w:val="vi-VN"/>
        </w:rPr>
      </w:pPr>
      <w:r w:rsidRPr="005D5A5F">
        <w:rPr>
          <w:rFonts w:ascii="Times New Roman" w:hAnsi="Times New Roman" w:cs="Times New Roman"/>
          <w:b/>
          <w:color w:val="auto"/>
          <w:sz w:val="24"/>
          <w:szCs w:val="24"/>
          <w:lang w:val="vi-VN"/>
        </w:rPr>
        <w:tab/>
        <w:t>Chọn</w:t>
      </w:r>
      <w:r w:rsidRPr="005D5A5F">
        <w:rPr>
          <w:rFonts w:ascii="Times New Roman" w:hAnsi="Times New Roman" w:cs="Times New Roman"/>
          <w:color w:val="auto"/>
          <w:sz w:val="24"/>
          <w:szCs w:val="24"/>
          <w:lang w:val="vi-VN"/>
        </w:rPr>
        <w:t xml:space="preserve"> </w:t>
      </w:r>
      <w:r w:rsidRPr="005D5A5F">
        <w:rPr>
          <w:rFonts w:ascii="Times New Roman" w:hAnsi="Times New Roman" w:cs="Times New Roman"/>
          <w:b/>
          <w:color w:val="auto"/>
          <w:sz w:val="24"/>
          <w:szCs w:val="24"/>
          <w:lang w:val="vi-VN"/>
        </w:rPr>
        <w:t>C</w:t>
      </w:r>
      <w:r w:rsidRPr="005D5A5F">
        <w:rPr>
          <w:rFonts w:ascii="Times New Roman" w:hAnsi="Times New Roman" w:cs="Times New Roman"/>
          <w:color w:val="auto"/>
          <w:sz w:val="24"/>
          <w:szCs w:val="24"/>
          <w:lang w:val="vi-VN"/>
        </w:rPr>
        <w:t xml:space="preserve">. </w:t>
      </w:r>
    </w:p>
    <w:p w14:paraId="69EA672B" w14:textId="77777777" w:rsidR="00A23A9B" w:rsidRPr="005D5A5F" w:rsidRDefault="00A23A9B" w:rsidP="00A23A9B">
      <w:pPr>
        <w:widowControl w:val="0"/>
        <w:tabs>
          <w:tab w:val="left" w:pos="1114"/>
        </w:tabs>
        <w:autoSpaceDE w:val="0"/>
        <w:autoSpaceDN w:val="0"/>
        <w:spacing w:before="60" w:after="40"/>
        <w:ind w:left="154"/>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30</w:t>
      </w:r>
      <w:r w:rsidRPr="005D5A5F">
        <w:rPr>
          <w:rFonts w:ascii="Times New Roman" w:eastAsia="Times New Roman" w:hAnsi="Times New Roman" w:cs="Times New Roman"/>
          <w:color w:val="auto"/>
          <w:sz w:val="24"/>
          <w:szCs w:val="24"/>
          <w:lang w:val="vi-VN" w:eastAsia="en-US" w:bidi="en-US"/>
        </w:rPr>
        <w:t>. Hiện tượng tự nhiên do hơi nước đông đặc là</w:t>
      </w:r>
    </w:p>
    <w:p w14:paraId="6084DBC6" w14:textId="77777777" w:rsidR="00A23A9B" w:rsidRPr="005D5A5F" w:rsidRDefault="00A23A9B" w:rsidP="00A23A9B">
      <w:pPr>
        <w:tabs>
          <w:tab w:val="left" w:pos="283"/>
          <w:tab w:val="left" w:pos="2835"/>
          <w:tab w:val="left" w:pos="5386"/>
          <w:tab w:val="left" w:pos="7937"/>
        </w:tabs>
        <w:spacing w:after="40"/>
        <w:ind w:left="283"/>
        <w:contextualSpacing/>
        <w:rPr>
          <w:rFonts w:ascii="Times New Roman" w:hAnsi="Times New Roman" w:cs="Times New Roman"/>
          <w:color w:val="auto"/>
          <w:sz w:val="24"/>
          <w:szCs w:val="24"/>
        </w:rPr>
      </w:pPr>
      <w:r w:rsidRPr="005D5A5F">
        <w:rPr>
          <w:rFonts w:ascii="Times New Roman" w:hAnsi="Times New Roman" w:cs="Times New Roman"/>
          <w:b/>
          <w:bCs/>
          <w:color w:val="auto"/>
          <w:sz w:val="24"/>
          <w:szCs w:val="24"/>
        </w:rPr>
        <w:t>A</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Băng tan</w:t>
      </w:r>
      <w:r w:rsidRPr="005D5A5F">
        <w:rPr>
          <w:rFonts w:ascii="Times New Roman" w:hAnsi="Times New Roman" w:cs="Times New Roman"/>
          <w:bCs/>
          <w:color w:val="auto"/>
          <w:sz w:val="24"/>
          <w:szCs w:val="24"/>
        </w:rPr>
        <w:t>.</w:t>
      </w:r>
      <w:r w:rsidRPr="005D5A5F">
        <w:rPr>
          <w:rFonts w:ascii="Times New Roman" w:hAnsi="Times New Roman" w:cs="Times New Roman"/>
          <w:bCs/>
          <w:color w:val="auto"/>
          <w:sz w:val="24"/>
          <w:szCs w:val="24"/>
        </w:rPr>
        <w:tab/>
      </w:r>
      <w:r w:rsidRPr="005D5A5F">
        <w:rPr>
          <w:rFonts w:ascii="Times New Roman" w:hAnsi="Times New Roman" w:cs="Times New Roman"/>
          <w:b/>
          <w:bCs/>
          <w:color w:val="auto"/>
          <w:sz w:val="24"/>
          <w:szCs w:val="24"/>
        </w:rPr>
        <w:t>B</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Sương mù</w:t>
      </w:r>
      <w:r w:rsidRPr="005D5A5F">
        <w:rPr>
          <w:rFonts w:ascii="Times New Roman" w:hAnsi="Times New Roman" w:cs="Times New Roman"/>
          <w:bCs/>
          <w:color w:val="auto"/>
          <w:sz w:val="24"/>
          <w:szCs w:val="24"/>
        </w:rPr>
        <w:t>.</w:t>
      </w:r>
      <w:r w:rsidRPr="005D5A5F">
        <w:rPr>
          <w:rFonts w:ascii="Times New Roman" w:hAnsi="Times New Roman" w:cs="Times New Roman"/>
          <w:bCs/>
          <w:color w:val="auto"/>
          <w:sz w:val="24"/>
          <w:szCs w:val="24"/>
        </w:rPr>
        <w:tab/>
      </w:r>
      <w:r w:rsidRPr="005D5A5F">
        <w:rPr>
          <w:rFonts w:ascii="Times New Roman" w:hAnsi="Times New Roman" w:cs="Times New Roman"/>
          <w:b/>
          <w:bCs/>
          <w:color w:val="auto"/>
          <w:sz w:val="24"/>
          <w:szCs w:val="24"/>
        </w:rPr>
        <w:t>C</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Tạo thành mây</w:t>
      </w:r>
      <w:r w:rsidRPr="005D5A5F">
        <w:rPr>
          <w:rFonts w:ascii="Times New Roman" w:hAnsi="Times New Roman" w:cs="Times New Roman"/>
          <w:bCs/>
          <w:color w:val="auto"/>
          <w:sz w:val="24"/>
          <w:szCs w:val="24"/>
        </w:rPr>
        <w:t>.</w:t>
      </w:r>
      <w:r w:rsidRPr="005D5A5F">
        <w:rPr>
          <w:rFonts w:ascii="Times New Roman" w:hAnsi="Times New Roman" w:cs="Times New Roman"/>
          <w:bCs/>
          <w:color w:val="auto"/>
          <w:sz w:val="24"/>
          <w:szCs w:val="24"/>
        </w:rPr>
        <w:tab/>
      </w:r>
      <w:r w:rsidRPr="005D5A5F">
        <w:rPr>
          <w:rFonts w:ascii="Times New Roman" w:hAnsi="Times New Roman" w:cs="Times New Roman"/>
          <w:b/>
          <w:bCs/>
          <w:color w:val="auto"/>
          <w:sz w:val="24"/>
          <w:szCs w:val="24"/>
          <w:u w:val="single"/>
        </w:rPr>
        <w:t>D</w:t>
      </w:r>
      <w:r w:rsidRPr="005D5A5F">
        <w:rPr>
          <w:rFonts w:ascii="Times New Roman" w:hAnsi="Times New Roman" w:cs="Times New Roman"/>
          <w:color w:val="auto"/>
          <w:sz w:val="24"/>
          <w:szCs w:val="24"/>
          <w:u w:val="single"/>
        </w:rPr>
        <w:t>.</w:t>
      </w:r>
      <w:r w:rsidRPr="005D5A5F">
        <w:rPr>
          <w:rFonts w:ascii="Times New Roman" w:hAnsi="Times New Roman" w:cs="Times New Roman"/>
          <w:bCs/>
          <w:color w:val="auto"/>
          <w:sz w:val="24"/>
          <w:szCs w:val="24"/>
          <w:u w:val="single"/>
        </w:rPr>
        <w:t xml:space="preserve"> </w:t>
      </w:r>
      <w:r w:rsidRPr="005D5A5F">
        <w:rPr>
          <w:rFonts w:ascii="Times New Roman" w:hAnsi="Times New Roman" w:cs="Times New Roman"/>
          <w:color w:val="auto"/>
          <w:sz w:val="24"/>
          <w:szCs w:val="24"/>
        </w:rPr>
        <w:t>Mưa tuyết</w:t>
      </w:r>
      <w:r w:rsidRPr="005D5A5F">
        <w:rPr>
          <w:rFonts w:ascii="Times New Roman" w:hAnsi="Times New Roman" w:cs="Times New Roman"/>
          <w:bCs/>
          <w:color w:val="auto"/>
          <w:sz w:val="24"/>
          <w:szCs w:val="24"/>
        </w:rPr>
        <w:t>.</w:t>
      </w:r>
    </w:p>
    <w:p w14:paraId="63F01E22"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0DC0EB13" w14:textId="77777777" w:rsidR="00A23A9B" w:rsidRPr="005D5A5F" w:rsidRDefault="00A23A9B" w:rsidP="00A23A9B">
      <w:pPr>
        <w:tabs>
          <w:tab w:val="left" w:pos="283"/>
          <w:tab w:val="left" w:pos="2835"/>
          <w:tab w:val="left" w:pos="5386"/>
          <w:tab w:val="left" w:pos="7937"/>
        </w:tabs>
        <w:spacing w:after="40"/>
        <w:contextualSpacing/>
        <w:rPr>
          <w:rFonts w:ascii="Times New Roman" w:hAnsi="Times New Roman" w:cs="Times New Roman"/>
          <w:b/>
          <w:color w:val="auto"/>
          <w:sz w:val="24"/>
          <w:szCs w:val="24"/>
        </w:rPr>
      </w:pPr>
      <w:r w:rsidRPr="005D5A5F">
        <w:rPr>
          <w:rFonts w:ascii="Times New Roman" w:hAnsi="Times New Roman" w:cs="Times New Roman"/>
          <w:b/>
          <w:color w:val="auto"/>
          <w:sz w:val="24"/>
          <w:szCs w:val="24"/>
        </w:rPr>
        <w:tab/>
        <w:t>Chọn</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D</w:t>
      </w:r>
      <w:r w:rsidRPr="005D5A5F">
        <w:rPr>
          <w:rFonts w:ascii="Times New Roman" w:hAnsi="Times New Roman" w:cs="Times New Roman"/>
          <w:color w:val="auto"/>
          <w:sz w:val="24"/>
          <w:szCs w:val="24"/>
        </w:rPr>
        <w:t xml:space="preserve">. </w:t>
      </w:r>
    </w:p>
    <w:p w14:paraId="3D0700E2" w14:textId="77777777" w:rsidR="00A23A9B" w:rsidRPr="005D5A5F" w:rsidRDefault="00A23A9B" w:rsidP="00A23A9B">
      <w:pPr>
        <w:widowControl w:val="0"/>
        <w:tabs>
          <w:tab w:val="left" w:pos="1114"/>
        </w:tabs>
        <w:autoSpaceDE w:val="0"/>
        <w:autoSpaceDN w:val="0"/>
        <w:spacing w:before="60" w:after="40"/>
        <w:ind w:left="154"/>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31</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Sự chuyển thể nào sau đây không xảy ra tại nhiệt độ xác định?</w:t>
      </w:r>
    </w:p>
    <w:p w14:paraId="50B9B4CB" w14:textId="77777777" w:rsidR="00A23A9B" w:rsidRPr="005D5A5F" w:rsidRDefault="00A23A9B" w:rsidP="00A23A9B">
      <w:pPr>
        <w:tabs>
          <w:tab w:val="left" w:pos="283"/>
          <w:tab w:val="left" w:pos="2835"/>
          <w:tab w:val="left" w:pos="5386"/>
          <w:tab w:val="left" w:pos="7937"/>
        </w:tabs>
        <w:spacing w:after="40"/>
        <w:ind w:left="283"/>
        <w:contextualSpacing/>
        <w:rPr>
          <w:rFonts w:ascii="Times New Roman" w:hAnsi="Times New Roman" w:cs="Times New Roman"/>
          <w:color w:val="auto"/>
          <w:sz w:val="24"/>
          <w:szCs w:val="24"/>
        </w:rPr>
      </w:pPr>
      <w:r w:rsidRPr="005D5A5F">
        <w:rPr>
          <w:rFonts w:ascii="Times New Roman" w:hAnsi="Times New Roman" w:cs="Times New Roman"/>
          <w:b/>
          <w:color w:val="auto"/>
          <w:sz w:val="24"/>
          <w:szCs w:val="24"/>
        </w:rPr>
        <w:t>A</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Nóng chảy. </w:t>
      </w:r>
      <w:r w:rsidRPr="005D5A5F">
        <w:rPr>
          <w:rFonts w:ascii="Times New Roman" w:hAnsi="Times New Roman" w:cs="Times New Roman"/>
          <w:color w:val="auto"/>
          <w:sz w:val="24"/>
          <w:szCs w:val="24"/>
        </w:rPr>
        <w:tab/>
      </w:r>
      <w:r w:rsidRPr="005D5A5F">
        <w:rPr>
          <w:rFonts w:ascii="Times New Roman" w:hAnsi="Times New Roman" w:cs="Times New Roman"/>
          <w:b/>
          <w:color w:val="auto"/>
          <w:sz w:val="24"/>
          <w:szCs w:val="24"/>
        </w:rPr>
        <w:t>B</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Hoá hơi. </w:t>
      </w:r>
      <w:r w:rsidRPr="005D5A5F">
        <w:rPr>
          <w:rFonts w:ascii="Times New Roman" w:hAnsi="Times New Roman" w:cs="Times New Roman"/>
          <w:color w:val="auto"/>
          <w:sz w:val="24"/>
          <w:szCs w:val="24"/>
        </w:rPr>
        <w:tab/>
      </w:r>
      <w:r w:rsidRPr="005D5A5F">
        <w:rPr>
          <w:rFonts w:ascii="Times New Roman" w:hAnsi="Times New Roman" w:cs="Times New Roman"/>
          <w:b/>
          <w:color w:val="auto"/>
          <w:sz w:val="24"/>
          <w:szCs w:val="24"/>
        </w:rPr>
        <w:t>C</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Sôi. </w:t>
      </w:r>
      <w:r w:rsidRPr="005D5A5F">
        <w:rPr>
          <w:rFonts w:ascii="Times New Roman" w:hAnsi="Times New Roman" w:cs="Times New Roman"/>
          <w:color w:val="auto"/>
          <w:sz w:val="24"/>
          <w:szCs w:val="24"/>
        </w:rPr>
        <w:tab/>
      </w:r>
      <w:r w:rsidRPr="005D5A5F">
        <w:rPr>
          <w:rFonts w:ascii="Times New Roman" w:hAnsi="Times New Roman" w:cs="Times New Roman"/>
          <w:b/>
          <w:color w:val="auto"/>
          <w:sz w:val="24"/>
          <w:szCs w:val="24"/>
          <w:u w:val="single"/>
        </w:rPr>
        <w:t>D</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Bay hơi. </w:t>
      </w:r>
    </w:p>
    <w:p w14:paraId="7F59AFA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2EB486B1" w14:textId="77777777" w:rsidR="00A23A9B" w:rsidRPr="005D5A5F" w:rsidRDefault="00A23A9B" w:rsidP="00A23A9B">
      <w:pPr>
        <w:tabs>
          <w:tab w:val="left" w:pos="283"/>
          <w:tab w:val="left" w:pos="2835"/>
          <w:tab w:val="left" w:pos="5386"/>
          <w:tab w:val="left" w:pos="7937"/>
        </w:tabs>
        <w:spacing w:after="40"/>
        <w:contextualSpacing/>
        <w:rPr>
          <w:rFonts w:ascii="Times New Roman" w:hAnsi="Times New Roman" w:cs="Times New Roman"/>
          <w:b/>
          <w:color w:val="auto"/>
          <w:sz w:val="24"/>
          <w:szCs w:val="24"/>
        </w:rPr>
      </w:pPr>
      <w:r w:rsidRPr="005D5A5F">
        <w:rPr>
          <w:rFonts w:ascii="Times New Roman" w:hAnsi="Times New Roman" w:cs="Times New Roman"/>
          <w:b/>
          <w:color w:val="auto"/>
          <w:sz w:val="24"/>
          <w:szCs w:val="24"/>
        </w:rPr>
        <w:tab/>
        <w:t>Chọn</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D</w:t>
      </w:r>
      <w:r w:rsidRPr="005D5A5F">
        <w:rPr>
          <w:rFonts w:ascii="Times New Roman" w:hAnsi="Times New Roman" w:cs="Times New Roman"/>
          <w:color w:val="auto"/>
          <w:sz w:val="24"/>
          <w:szCs w:val="24"/>
        </w:rPr>
        <w:t xml:space="preserve">. </w:t>
      </w:r>
    </w:p>
    <w:p w14:paraId="5E9FF2DD" w14:textId="77777777" w:rsidR="00A23A9B" w:rsidRPr="005D5A5F" w:rsidRDefault="00A23A9B" w:rsidP="00A23A9B">
      <w:pPr>
        <w:widowControl w:val="0"/>
        <w:tabs>
          <w:tab w:val="left" w:pos="1114"/>
        </w:tabs>
        <w:autoSpaceDE w:val="0"/>
        <w:autoSpaceDN w:val="0"/>
        <w:spacing w:before="60" w:after="40"/>
        <w:ind w:left="154"/>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32</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Sự chuyển thể nào sau đây xảy ra tại nhiệt độ xác định?</w:t>
      </w:r>
    </w:p>
    <w:p w14:paraId="3934FBD3" w14:textId="77777777" w:rsidR="00A23A9B" w:rsidRPr="005D5A5F" w:rsidRDefault="00A23A9B" w:rsidP="00A23A9B">
      <w:pPr>
        <w:tabs>
          <w:tab w:val="left" w:pos="283"/>
          <w:tab w:val="left" w:pos="2835"/>
          <w:tab w:val="left" w:pos="5386"/>
          <w:tab w:val="left" w:pos="7937"/>
        </w:tabs>
        <w:spacing w:after="40"/>
        <w:ind w:left="283"/>
        <w:contextualSpacing/>
        <w:rPr>
          <w:rFonts w:ascii="Times New Roman" w:hAnsi="Times New Roman" w:cs="Times New Roman"/>
          <w:color w:val="auto"/>
          <w:sz w:val="24"/>
          <w:szCs w:val="24"/>
        </w:rPr>
      </w:pPr>
      <w:r w:rsidRPr="005D5A5F">
        <w:rPr>
          <w:rFonts w:ascii="Times New Roman" w:hAnsi="Times New Roman" w:cs="Times New Roman"/>
          <w:b/>
          <w:color w:val="auto"/>
          <w:sz w:val="24"/>
          <w:szCs w:val="24"/>
          <w:lang w:val="vi-VN"/>
        </w:rPr>
        <w:lastRenderedPageBreak/>
        <w:t>A</w:t>
      </w:r>
      <w:r w:rsidRPr="005D5A5F">
        <w:rPr>
          <w:rFonts w:ascii="Times New Roman" w:hAnsi="Times New Roman" w:cs="Times New Roman"/>
          <w:color w:val="auto"/>
          <w:sz w:val="24"/>
          <w:szCs w:val="24"/>
          <w:lang w:val="vi-VN"/>
        </w:rPr>
        <w:t>.</w:t>
      </w:r>
      <w:r w:rsidRPr="005D5A5F">
        <w:rPr>
          <w:rFonts w:ascii="Times New Roman" w:hAnsi="Times New Roman" w:cs="Times New Roman"/>
          <w:bCs/>
          <w:color w:val="auto"/>
          <w:sz w:val="24"/>
          <w:szCs w:val="24"/>
          <w:lang w:val="vi-VN"/>
        </w:rPr>
        <w:t xml:space="preserve"> </w:t>
      </w:r>
      <w:r w:rsidRPr="005D5A5F">
        <w:rPr>
          <w:rFonts w:ascii="Times New Roman" w:hAnsi="Times New Roman" w:cs="Times New Roman"/>
          <w:color w:val="auto"/>
          <w:sz w:val="24"/>
          <w:szCs w:val="24"/>
          <w:lang w:val="vi-VN"/>
        </w:rPr>
        <w:t xml:space="preserve">Ngưng tụ. </w:t>
      </w:r>
      <w:r w:rsidRPr="005D5A5F">
        <w:rPr>
          <w:rFonts w:ascii="Times New Roman" w:hAnsi="Times New Roman" w:cs="Times New Roman"/>
          <w:color w:val="auto"/>
          <w:sz w:val="24"/>
          <w:szCs w:val="24"/>
          <w:lang w:val="vi-VN"/>
        </w:rPr>
        <w:tab/>
      </w:r>
      <w:r w:rsidRPr="005D5A5F">
        <w:rPr>
          <w:rFonts w:ascii="Times New Roman" w:hAnsi="Times New Roman" w:cs="Times New Roman"/>
          <w:b/>
          <w:color w:val="auto"/>
          <w:sz w:val="24"/>
          <w:szCs w:val="24"/>
          <w:lang w:val="vi-VN"/>
        </w:rPr>
        <w:t>B</w:t>
      </w:r>
      <w:r w:rsidRPr="005D5A5F">
        <w:rPr>
          <w:rFonts w:ascii="Times New Roman" w:hAnsi="Times New Roman" w:cs="Times New Roman"/>
          <w:color w:val="auto"/>
          <w:sz w:val="24"/>
          <w:szCs w:val="24"/>
          <w:lang w:val="vi-VN"/>
        </w:rPr>
        <w:t>.</w:t>
      </w:r>
      <w:r w:rsidRPr="005D5A5F">
        <w:rPr>
          <w:rFonts w:ascii="Times New Roman" w:hAnsi="Times New Roman" w:cs="Times New Roman"/>
          <w:bCs/>
          <w:color w:val="auto"/>
          <w:sz w:val="24"/>
          <w:szCs w:val="24"/>
          <w:lang w:val="vi-VN"/>
        </w:rPr>
        <w:t xml:space="preserve"> </w:t>
      </w:r>
      <w:r w:rsidRPr="005D5A5F">
        <w:rPr>
          <w:rFonts w:ascii="Times New Roman" w:hAnsi="Times New Roman" w:cs="Times New Roman"/>
          <w:color w:val="auto"/>
          <w:sz w:val="24"/>
          <w:szCs w:val="24"/>
          <w:lang w:val="vi-VN"/>
        </w:rPr>
        <w:t xml:space="preserve">Hoá hơi. </w:t>
      </w:r>
      <w:r w:rsidRPr="005D5A5F">
        <w:rPr>
          <w:rFonts w:ascii="Times New Roman" w:hAnsi="Times New Roman" w:cs="Times New Roman"/>
          <w:color w:val="auto"/>
          <w:sz w:val="24"/>
          <w:szCs w:val="24"/>
          <w:lang w:val="vi-VN"/>
        </w:rPr>
        <w:tab/>
      </w:r>
      <w:r w:rsidRPr="005D5A5F">
        <w:rPr>
          <w:rFonts w:ascii="Times New Roman" w:hAnsi="Times New Roman" w:cs="Times New Roman"/>
          <w:b/>
          <w:bCs/>
          <w:color w:val="auto"/>
          <w:sz w:val="24"/>
          <w:szCs w:val="24"/>
          <w:u w:val="single"/>
        </w:rPr>
        <w:t>C</w:t>
      </w:r>
      <w:r w:rsidRPr="005D5A5F">
        <w:rPr>
          <w:rFonts w:ascii="Times New Roman" w:hAnsi="Times New Roman" w:cs="Times New Roman"/>
          <w:color w:val="auto"/>
          <w:sz w:val="24"/>
          <w:szCs w:val="24"/>
          <w:u w:val="single"/>
        </w:rPr>
        <w:t>.</w:t>
      </w:r>
      <w:r w:rsidRPr="005D5A5F">
        <w:rPr>
          <w:rFonts w:ascii="Times New Roman" w:hAnsi="Times New Roman" w:cs="Times New Roman"/>
          <w:bCs/>
          <w:color w:val="auto"/>
          <w:sz w:val="24"/>
          <w:szCs w:val="24"/>
          <w:u w:val="single"/>
        </w:rPr>
        <w:t xml:space="preserve"> </w:t>
      </w:r>
      <w:r w:rsidRPr="005D5A5F">
        <w:rPr>
          <w:rFonts w:ascii="Times New Roman" w:hAnsi="Times New Roman" w:cs="Times New Roman"/>
          <w:color w:val="auto"/>
          <w:sz w:val="24"/>
          <w:szCs w:val="24"/>
        </w:rPr>
        <w:t xml:space="preserve">Sôi. </w:t>
      </w:r>
      <w:r w:rsidRPr="005D5A5F">
        <w:rPr>
          <w:rFonts w:ascii="Times New Roman" w:hAnsi="Times New Roman" w:cs="Times New Roman"/>
          <w:color w:val="auto"/>
          <w:sz w:val="24"/>
          <w:szCs w:val="24"/>
        </w:rPr>
        <w:tab/>
      </w:r>
      <w:r w:rsidRPr="005D5A5F">
        <w:rPr>
          <w:rFonts w:ascii="Times New Roman" w:hAnsi="Times New Roman" w:cs="Times New Roman"/>
          <w:b/>
          <w:color w:val="auto"/>
          <w:sz w:val="24"/>
          <w:szCs w:val="24"/>
        </w:rPr>
        <w:t>D</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Bay hơi. </w:t>
      </w:r>
    </w:p>
    <w:p w14:paraId="40ADAAF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6183987F" w14:textId="77777777" w:rsidR="00A23A9B" w:rsidRPr="005D5A5F" w:rsidRDefault="00A23A9B" w:rsidP="00A23A9B">
      <w:pPr>
        <w:tabs>
          <w:tab w:val="left" w:pos="283"/>
          <w:tab w:val="left" w:pos="2835"/>
          <w:tab w:val="left" w:pos="5386"/>
          <w:tab w:val="left" w:pos="7937"/>
        </w:tabs>
        <w:spacing w:after="40"/>
        <w:contextualSpacing/>
        <w:rPr>
          <w:rFonts w:ascii="Times New Roman" w:hAnsi="Times New Roman" w:cs="Times New Roman"/>
          <w:b/>
          <w:color w:val="auto"/>
          <w:sz w:val="24"/>
          <w:szCs w:val="24"/>
        </w:rPr>
      </w:pPr>
      <w:r w:rsidRPr="005D5A5F">
        <w:rPr>
          <w:rFonts w:ascii="Times New Roman" w:hAnsi="Times New Roman" w:cs="Times New Roman"/>
          <w:b/>
          <w:color w:val="auto"/>
          <w:sz w:val="24"/>
          <w:szCs w:val="24"/>
        </w:rPr>
        <w:tab/>
        <w:t>Chọn</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C</w:t>
      </w:r>
      <w:r w:rsidRPr="005D5A5F">
        <w:rPr>
          <w:rFonts w:ascii="Times New Roman" w:hAnsi="Times New Roman" w:cs="Times New Roman"/>
          <w:color w:val="auto"/>
          <w:sz w:val="24"/>
          <w:szCs w:val="24"/>
        </w:rPr>
        <w:t xml:space="preserve">. </w:t>
      </w:r>
    </w:p>
    <w:p w14:paraId="107E1BC7" w14:textId="77777777" w:rsidR="00A23A9B" w:rsidRPr="005D5A5F" w:rsidRDefault="00A23A9B" w:rsidP="00A23A9B">
      <w:pPr>
        <w:widowControl w:val="0"/>
        <w:shd w:val="clear" w:color="auto" w:fill="FFFFFF"/>
        <w:tabs>
          <w:tab w:val="left" w:pos="993"/>
          <w:tab w:val="left" w:pos="2835"/>
          <w:tab w:val="left" w:pos="5386"/>
          <w:tab w:val="left" w:pos="7937"/>
        </w:tabs>
        <w:spacing w:after="40"/>
        <w:jc w:val="both"/>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b/>
          <w:color w:val="auto"/>
          <w:sz w:val="24"/>
          <w:szCs w:val="24"/>
          <w:lang w:bidi="vi-VN"/>
        </w:rPr>
        <w:t>Câu</w:t>
      </w:r>
      <w:r w:rsidRPr="005D5A5F">
        <w:rPr>
          <w:rFonts w:ascii="Times New Roman" w:eastAsia="Times New Roman" w:hAnsi="Times New Roman" w:cs="Times New Roman"/>
          <w:color w:val="auto"/>
          <w:sz w:val="24"/>
          <w:szCs w:val="24"/>
          <w:lang w:bidi="vi-VN"/>
        </w:rPr>
        <w:t xml:space="preserve"> </w:t>
      </w:r>
      <w:r w:rsidRPr="005D5A5F">
        <w:rPr>
          <w:rFonts w:ascii="Times New Roman" w:eastAsia="Times New Roman" w:hAnsi="Times New Roman" w:cs="Times New Roman"/>
          <w:b/>
          <w:color w:val="auto"/>
          <w:sz w:val="24"/>
          <w:szCs w:val="24"/>
          <w:lang w:bidi="vi-VN"/>
        </w:rPr>
        <w:t>33</w:t>
      </w:r>
      <w:r w:rsidRPr="005D5A5F">
        <w:rPr>
          <w:rFonts w:ascii="Times New Roman" w:eastAsia="Times New Roman" w:hAnsi="Times New Roman" w:cs="Times New Roman"/>
          <w:color w:val="auto"/>
          <w:sz w:val="24"/>
          <w:szCs w:val="24"/>
          <w:lang w:bidi="vi-VN"/>
        </w:rPr>
        <w:t xml:space="preserve">. Sự sôi là </w:t>
      </w:r>
    </w:p>
    <w:p w14:paraId="50FC5A63"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hAnsi="Times New Roman" w:cs="Times New Roman"/>
          <w:b/>
          <w:bCs/>
          <w:color w:val="auto"/>
          <w:sz w:val="24"/>
          <w:szCs w:val="24"/>
          <w:u w:val="single"/>
        </w:rPr>
        <w:t>A</w:t>
      </w:r>
      <w:r w:rsidRPr="005D5A5F">
        <w:rPr>
          <w:rFonts w:ascii="Times New Roman" w:hAnsi="Times New Roman" w:cs="Times New Roman"/>
          <w:color w:val="auto"/>
          <w:sz w:val="24"/>
          <w:szCs w:val="24"/>
          <w:u w:val="single"/>
        </w:rPr>
        <w:t>.</w:t>
      </w:r>
      <w:r w:rsidRPr="005D5A5F">
        <w:rPr>
          <w:rFonts w:ascii="Times New Roman" w:hAnsi="Times New Roman" w:cs="Times New Roman"/>
          <w:bCs/>
          <w:color w:val="auto"/>
          <w:sz w:val="24"/>
          <w:szCs w:val="24"/>
        </w:rPr>
        <w:t xml:space="preserve"> </w:t>
      </w:r>
      <w:r w:rsidRPr="005D5A5F">
        <w:rPr>
          <w:rFonts w:ascii="Times New Roman" w:eastAsia="Times New Roman" w:hAnsi="Times New Roman" w:cs="Times New Roman"/>
          <w:color w:val="auto"/>
          <w:sz w:val="24"/>
          <w:szCs w:val="24"/>
          <w:lang w:bidi="vi-VN"/>
        </w:rPr>
        <w:t xml:space="preserve">Sự chuyển từ thể lỏng sang thể khí diễn ra trong lòng hoặc bề mặt chất lỏng. </w:t>
      </w:r>
    </w:p>
    <w:p w14:paraId="7C247189"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b/>
          <w:bCs/>
          <w:color w:val="auto"/>
          <w:sz w:val="24"/>
          <w:szCs w:val="24"/>
          <w:lang w:bidi="vi-VN"/>
        </w:rPr>
        <w:t>B</w:t>
      </w:r>
      <w:r w:rsidRPr="005D5A5F">
        <w:rPr>
          <w:rFonts w:ascii="Times New Roman" w:eastAsia="Times New Roman" w:hAnsi="Times New Roman" w:cs="Times New Roman"/>
          <w:color w:val="auto"/>
          <w:sz w:val="24"/>
          <w:szCs w:val="24"/>
          <w:lang w:bidi="vi-VN"/>
        </w:rPr>
        <w:t>.</w:t>
      </w:r>
      <w:r w:rsidRPr="005D5A5F">
        <w:rPr>
          <w:rFonts w:ascii="Times New Roman" w:eastAsia="Times New Roman" w:hAnsi="Times New Roman" w:cs="Times New Roman"/>
          <w:bCs/>
          <w:color w:val="auto"/>
          <w:sz w:val="24"/>
          <w:szCs w:val="24"/>
          <w:lang w:bidi="vi-VN"/>
        </w:rPr>
        <w:t xml:space="preserve"> </w:t>
      </w:r>
      <w:r w:rsidRPr="005D5A5F">
        <w:rPr>
          <w:rFonts w:ascii="Times New Roman" w:eastAsia="Times New Roman" w:hAnsi="Times New Roman" w:cs="Times New Roman"/>
          <w:color w:val="auto"/>
          <w:sz w:val="24"/>
          <w:szCs w:val="24"/>
          <w:lang w:bidi="vi-VN"/>
        </w:rPr>
        <w:t xml:space="preserve">Sự chuyển từ thể lỏng sang thể khí. </w:t>
      </w:r>
    </w:p>
    <w:p w14:paraId="1D24925A"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b/>
          <w:bCs/>
          <w:color w:val="auto"/>
          <w:sz w:val="24"/>
          <w:szCs w:val="24"/>
          <w:lang w:bidi="vi-VN"/>
        </w:rPr>
        <w:t>C</w:t>
      </w:r>
      <w:r w:rsidRPr="005D5A5F">
        <w:rPr>
          <w:rFonts w:ascii="Times New Roman" w:eastAsia="Times New Roman" w:hAnsi="Times New Roman" w:cs="Times New Roman"/>
          <w:color w:val="auto"/>
          <w:sz w:val="24"/>
          <w:szCs w:val="24"/>
          <w:lang w:bidi="vi-VN"/>
        </w:rPr>
        <w:t>.</w:t>
      </w:r>
      <w:r w:rsidRPr="005D5A5F">
        <w:rPr>
          <w:rFonts w:ascii="Times New Roman" w:eastAsia="Times New Roman" w:hAnsi="Times New Roman" w:cs="Times New Roman"/>
          <w:bCs/>
          <w:color w:val="auto"/>
          <w:sz w:val="24"/>
          <w:szCs w:val="24"/>
          <w:lang w:bidi="vi-VN"/>
        </w:rPr>
        <w:t xml:space="preserve"> </w:t>
      </w:r>
      <w:r w:rsidRPr="005D5A5F">
        <w:rPr>
          <w:rFonts w:ascii="Times New Roman" w:eastAsia="Times New Roman" w:hAnsi="Times New Roman" w:cs="Times New Roman"/>
          <w:color w:val="auto"/>
          <w:sz w:val="24"/>
          <w:szCs w:val="24"/>
          <w:lang w:bidi="vi-VN"/>
        </w:rPr>
        <w:t xml:space="preserve">Sự chuyển từ thể khí sang thể lỏng. </w:t>
      </w:r>
    </w:p>
    <w:p w14:paraId="1F0F4AA8"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b/>
          <w:bCs/>
          <w:color w:val="auto"/>
          <w:sz w:val="24"/>
          <w:szCs w:val="24"/>
          <w:lang w:bidi="vi-VN"/>
        </w:rPr>
        <w:t>D</w:t>
      </w:r>
      <w:r w:rsidRPr="005D5A5F">
        <w:rPr>
          <w:rFonts w:ascii="Times New Roman" w:eastAsia="Times New Roman" w:hAnsi="Times New Roman" w:cs="Times New Roman"/>
          <w:color w:val="auto"/>
          <w:sz w:val="24"/>
          <w:szCs w:val="24"/>
          <w:lang w:bidi="vi-VN"/>
        </w:rPr>
        <w:t>.</w:t>
      </w:r>
      <w:r w:rsidRPr="005D5A5F">
        <w:rPr>
          <w:rFonts w:ascii="Times New Roman" w:eastAsia="Times New Roman" w:hAnsi="Times New Roman" w:cs="Times New Roman"/>
          <w:bCs/>
          <w:color w:val="auto"/>
          <w:sz w:val="24"/>
          <w:szCs w:val="24"/>
          <w:lang w:bidi="vi-VN"/>
        </w:rPr>
        <w:t xml:space="preserve"> </w:t>
      </w:r>
      <w:r w:rsidRPr="005D5A5F">
        <w:rPr>
          <w:rFonts w:ascii="Times New Roman" w:eastAsia="Times New Roman" w:hAnsi="Times New Roman" w:cs="Times New Roman"/>
          <w:color w:val="auto"/>
          <w:sz w:val="24"/>
          <w:szCs w:val="24"/>
          <w:lang w:bidi="vi-VN"/>
        </w:rPr>
        <w:t xml:space="preserve">Sự chuyển từ thể lỏng sang thể rắn. </w:t>
      </w:r>
    </w:p>
    <w:p w14:paraId="28AFDF3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7E12B55D" w14:textId="5DC354E8" w:rsidR="00A23A9B" w:rsidRDefault="00A23A9B" w:rsidP="00A23A9B">
      <w:pPr>
        <w:tabs>
          <w:tab w:val="left" w:pos="283"/>
          <w:tab w:val="left" w:pos="2835"/>
          <w:tab w:val="left" w:pos="5386"/>
          <w:tab w:val="left" w:pos="7937"/>
        </w:tabs>
        <w:spacing w:after="40"/>
        <w:contextualSpacing/>
        <w:rPr>
          <w:rFonts w:ascii="Times New Roman" w:hAnsi="Times New Roman" w:cs="Times New Roman"/>
          <w:color w:val="auto"/>
          <w:sz w:val="24"/>
          <w:szCs w:val="24"/>
        </w:rPr>
      </w:pPr>
      <w:r w:rsidRPr="005D5A5F">
        <w:rPr>
          <w:rFonts w:ascii="Times New Roman" w:hAnsi="Times New Roman" w:cs="Times New Roman"/>
          <w:b/>
          <w:color w:val="auto"/>
          <w:sz w:val="24"/>
          <w:szCs w:val="24"/>
        </w:rPr>
        <w:tab/>
        <w:t>Chọn</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A</w:t>
      </w:r>
      <w:r w:rsidRPr="005D5A5F">
        <w:rPr>
          <w:rFonts w:ascii="Times New Roman" w:hAnsi="Times New Roman" w:cs="Times New Roman"/>
          <w:color w:val="auto"/>
          <w:sz w:val="24"/>
          <w:szCs w:val="24"/>
        </w:rPr>
        <w:t xml:space="preserve">. </w:t>
      </w:r>
    </w:p>
    <w:p w14:paraId="299D286A" w14:textId="3A7E4E01" w:rsidR="00892F1B" w:rsidRPr="00892F1B" w:rsidRDefault="00892F1B" w:rsidP="00892F1B">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w:t>
      </w:r>
      <w:r>
        <w:rPr>
          <w:rFonts w:ascii="Times New Roman" w:hAnsi="Times New Roman" w:cs="Times New Roman"/>
          <w:color w:val="auto"/>
          <w:sz w:val="24"/>
          <w:szCs w:val="24"/>
        </w:rPr>
        <w:t>0</w:t>
      </w:r>
    </w:p>
    <w:p w14:paraId="2EC4AB12" w14:textId="77777777" w:rsidR="00A23A9B" w:rsidRPr="005D5A5F" w:rsidRDefault="00A23A9B" w:rsidP="00A23A9B">
      <w:pPr>
        <w:widowControl w:val="0"/>
        <w:shd w:val="clear" w:color="auto" w:fill="FFFFFF"/>
        <w:tabs>
          <w:tab w:val="left" w:pos="993"/>
          <w:tab w:val="left" w:pos="2835"/>
          <w:tab w:val="left" w:pos="5386"/>
          <w:tab w:val="left" w:pos="7937"/>
        </w:tabs>
        <w:spacing w:after="40"/>
        <w:jc w:val="both"/>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b/>
          <w:color w:val="auto"/>
          <w:sz w:val="24"/>
          <w:szCs w:val="24"/>
          <w:lang w:bidi="vi-VN"/>
        </w:rPr>
        <w:t>Câu</w:t>
      </w:r>
      <w:r w:rsidRPr="005D5A5F">
        <w:rPr>
          <w:rFonts w:ascii="Times New Roman" w:eastAsia="Times New Roman" w:hAnsi="Times New Roman" w:cs="Times New Roman"/>
          <w:color w:val="auto"/>
          <w:sz w:val="24"/>
          <w:szCs w:val="24"/>
          <w:lang w:bidi="vi-VN"/>
        </w:rPr>
        <w:t xml:space="preserve"> </w:t>
      </w:r>
      <w:r w:rsidRPr="005D5A5F">
        <w:rPr>
          <w:rFonts w:ascii="Times New Roman" w:eastAsia="Times New Roman" w:hAnsi="Times New Roman" w:cs="Times New Roman"/>
          <w:b/>
          <w:color w:val="auto"/>
          <w:sz w:val="24"/>
          <w:szCs w:val="24"/>
          <w:lang w:bidi="vi-VN"/>
        </w:rPr>
        <w:t>34</w:t>
      </w:r>
      <w:r w:rsidRPr="005D5A5F">
        <w:rPr>
          <w:rFonts w:ascii="Times New Roman" w:eastAsia="Times New Roman" w:hAnsi="Times New Roman" w:cs="Times New Roman"/>
          <w:color w:val="auto"/>
          <w:sz w:val="24"/>
          <w:szCs w:val="24"/>
          <w:lang w:bidi="vi-VN"/>
        </w:rPr>
        <w:t xml:space="preserve">. Sự nóng chảy là </w:t>
      </w:r>
    </w:p>
    <w:p w14:paraId="49E395CC"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b/>
          <w:bCs/>
          <w:color w:val="auto"/>
          <w:sz w:val="24"/>
          <w:szCs w:val="24"/>
          <w:lang w:bidi="vi-VN"/>
        </w:rPr>
        <w:t>A</w:t>
      </w:r>
      <w:r w:rsidRPr="005D5A5F">
        <w:rPr>
          <w:rFonts w:ascii="Times New Roman" w:eastAsia="Times New Roman" w:hAnsi="Times New Roman" w:cs="Times New Roman"/>
          <w:color w:val="auto"/>
          <w:sz w:val="24"/>
          <w:szCs w:val="24"/>
          <w:lang w:bidi="vi-VN"/>
        </w:rPr>
        <w:t>.</w:t>
      </w:r>
      <w:r w:rsidRPr="005D5A5F">
        <w:rPr>
          <w:rFonts w:ascii="Times New Roman" w:eastAsia="Times New Roman" w:hAnsi="Times New Roman" w:cs="Times New Roman"/>
          <w:bCs/>
          <w:color w:val="auto"/>
          <w:sz w:val="24"/>
          <w:szCs w:val="24"/>
          <w:lang w:bidi="vi-VN"/>
        </w:rPr>
        <w:t xml:space="preserve"> </w:t>
      </w:r>
      <w:r w:rsidRPr="005D5A5F">
        <w:rPr>
          <w:rFonts w:ascii="Times New Roman" w:eastAsia="Times New Roman" w:hAnsi="Times New Roman" w:cs="Times New Roman"/>
          <w:color w:val="auto"/>
          <w:sz w:val="24"/>
          <w:szCs w:val="24"/>
          <w:lang w:bidi="vi-VN"/>
        </w:rPr>
        <w:t xml:space="preserve">Sự chuyển từ thể lỏng sang thể khí. </w:t>
      </w:r>
    </w:p>
    <w:p w14:paraId="3AF69F28"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b/>
          <w:bCs/>
          <w:color w:val="auto"/>
          <w:sz w:val="24"/>
          <w:szCs w:val="24"/>
          <w:lang w:bidi="vi-VN"/>
        </w:rPr>
        <w:t>B</w:t>
      </w:r>
      <w:r w:rsidRPr="005D5A5F">
        <w:rPr>
          <w:rFonts w:ascii="Times New Roman" w:eastAsia="Times New Roman" w:hAnsi="Times New Roman" w:cs="Times New Roman"/>
          <w:color w:val="auto"/>
          <w:sz w:val="24"/>
          <w:szCs w:val="24"/>
          <w:lang w:bidi="vi-VN"/>
        </w:rPr>
        <w:t>.</w:t>
      </w:r>
      <w:r w:rsidRPr="005D5A5F">
        <w:rPr>
          <w:rFonts w:ascii="Times New Roman" w:eastAsia="Times New Roman" w:hAnsi="Times New Roman" w:cs="Times New Roman"/>
          <w:bCs/>
          <w:color w:val="auto"/>
          <w:sz w:val="24"/>
          <w:szCs w:val="24"/>
          <w:lang w:bidi="vi-VN"/>
        </w:rPr>
        <w:t xml:space="preserve"> </w:t>
      </w:r>
      <w:r w:rsidRPr="005D5A5F">
        <w:rPr>
          <w:rFonts w:ascii="Times New Roman" w:eastAsia="Times New Roman" w:hAnsi="Times New Roman" w:cs="Times New Roman"/>
          <w:color w:val="auto"/>
          <w:sz w:val="24"/>
          <w:szCs w:val="24"/>
          <w:lang w:bidi="vi-VN"/>
        </w:rPr>
        <w:t xml:space="preserve">Sự chuyển từ thể khí sang thể lỏng. </w:t>
      </w:r>
    </w:p>
    <w:p w14:paraId="22449886"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hAnsi="Times New Roman" w:cs="Times New Roman"/>
          <w:b/>
          <w:bCs/>
          <w:color w:val="auto"/>
          <w:sz w:val="24"/>
          <w:szCs w:val="24"/>
          <w:u w:val="single"/>
        </w:rPr>
        <w:t>C</w:t>
      </w:r>
      <w:r w:rsidRPr="005D5A5F">
        <w:rPr>
          <w:rFonts w:ascii="Times New Roman" w:hAnsi="Times New Roman" w:cs="Times New Roman"/>
          <w:color w:val="auto"/>
          <w:sz w:val="24"/>
          <w:szCs w:val="24"/>
          <w:u w:val="single"/>
        </w:rPr>
        <w:t>.</w:t>
      </w:r>
      <w:r w:rsidRPr="005D5A5F">
        <w:rPr>
          <w:rFonts w:ascii="Times New Roman" w:hAnsi="Times New Roman" w:cs="Times New Roman"/>
          <w:bCs/>
          <w:color w:val="auto"/>
          <w:sz w:val="24"/>
          <w:szCs w:val="24"/>
        </w:rPr>
        <w:t xml:space="preserve"> </w:t>
      </w:r>
      <w:r w:rsidRPr="005D5A5F">
        <w:rPr>
          <w:rFonts w:ascii="Times New Roman" w:eastAsia="Times New Roman" w:hAnsi="Times New Roman" w:cs="Times New Roman"/>
          <w:color w:val="auto"/>
          <w:sz w:val="24"/>
          <w:szCs w:val="24"/>
          <w:lang w:bidi="vi-VN"/>
        </w:rPr>
        <w:t xml:space="preserve">Sự chuyển từ thể rắn sang thể lỏng. </w:t>
      </w:r>
    </w:p>
    <w:p w14:paraId="3C9C2219" w14:textId="77777777" w:rsidR="00A23A9B" w:rsidRPr="005D5A5F" w:rsidRDefault="00A23A9B" w:rsidP="00A23A9B">
      <w:pPr>
        <w:widowControl w:val="0"/>
        <w:shd w:val="clear" w:color="auto" w:fill="FFFFFF"/>
        <w:tabs>
          <w:tab w:val="left" w:pos="283"/>
          <w:tab w:val="left" w:pos="2835"/>
          <w:tab w:val="left" w:pos="5386"/>
          <w:tab w:val="left" w:pos="7937"/>
        </w:tabs>
        <w:spacing w:after="40"/>
        <w:rPr>
          <w:rFonts w:ascii="Times New Roman" w:eastAsia="Times New Roman" w:hAnsi="Times New Roman" w:cs="Times New Roman"/>
          <w:color w:val="auto"/>
          <w:sz w:val="24"/>
          <w:szCs w:val="24"/>
          <w:lang w:bidi="vi-VN"/>
        </w:rPr>
      </w:pPr>
      <w:r w:rsidRPr="005D5A5F">
        <w:rPr>
          <w:rFonts w:ascii="Times New Roman" w:eastAsia="Times New Roman" w:hAnsi="Times New Roman" w:cs="Times New Roman"/>
          <w:b/>
          <w:bCs/>
          <w:color w:val="auto"/>
          <w:sz w:val="24"/>
          <w:szCs w:val="24"/>
          <w:lang w:bidi="vi-VN"/>
        </w:rPr>
        <w:t>D</w:t>
      </w:r>
      <w:r w:rsidRPr="005D5A5F">
        <w:rPr>
          <w:rFonts w:ascii="Times New Roman" w:eastAsia="Times New Roman" w:hAnsi="Times New Roman" w:cs="Times New Roman"/>
          <w:color w:val="auto"/>
          <w:sz w:val="24"/>
          <w:szCs w:val="24"/>
          <w:lang w:bidi="vi-VN"/>
        </w:rPr>
        <w:t>.</w:t>
      </w:r>
      <w:r w:rsidRPr="005D5A5F">
        <w:rPr>
          <w:rFonts w:ascii="Times New Roman" w:eastAsia="Times New Roman" w:hAnsi="Times New Roman" w:cs="Times New Roman"/>
          <w:bCs/>
          <w:color w:val="auto"/>
          <w:sz w:val="24"/>
          <w:szCs w:val="24"/>
          <w:lang w:bidi="vi-VN"/>
        </w:rPr>
        <w:t xml:space="preserve"> </w:t>
      </w:r>
      <w:r w:rsidRPr="005D5A5F">
        <w:rPr>
          <w:rFonts w:ascii="Times New Roman" w:eastAsia="Times New Roman" w:hAnsi="Times New Roman" w:cs="Times New Roman"/>
          <w:color w:val="auto"/>
          <w:sz w:val="24"/>
          <w:szCs w:val="24"/>
          <w:lang w:bidi="vi-VN"/>
        </w:rPr>
        <w:t xml:space="preserve">Sự chuyển từ thể lỏng sang thể rắn. </w:t>
      </w:r>
    </w:p>
    <w:p w14:paraId="4CD4F59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20DF94C1" w14:textId="1A8343D9" w:rsidR="00A23A9B" w:rsidRDefault="00A23A9B" w:rsidP="00A23A9B">
      <w:pPr>
        <w:tabs>
          <w:tab w:val="left" w:pos="283"/>
          <w:tab w:val="left" w:pos="2835"/>
          <w:tab w:val="left" w:pos="5386"/>
          <w:tab w:val="left" w:pos="7937"/>
        </w:tabs>
        <w:spacing w:after="40"/>
        <w:contextualSpacing/>
        <w:rPr>
          <w:rFonts w:ascii="Times New Roman" w:hAnsi="Times New Roman" w:cs="Times New Roman"/>
          <w:color w:val="auto"/>
          <w:sz w:val="24"/>
          <w:szCs w:val="24"/>
        </w:rPr>
      </w:pPr>
      <w:r w:rsidRPr="005D5A5F">
        <w:rPr>
          <w:rFonts w:ascii="Times New Roman" w:hAnsi="Times New Roman" w:cs="Times New Roman"/>
          <w:b/>
          <w:color w:val="auto"/>
          <w:sz w:val="24"/>
          <w:szCs w:val="24"/>
        </w:rPr>
        <w:tab/>
        <w:t>Chọn</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C</w:t>
      </w:r>
      <w:r w:rsidRPr="005D5A5F">
        <w:rPr>
          <w:rFonts w:ascii="Times New Roman" w:hAnsi="Times New Roman" w:cs="Times New Roman"/>
          <w:color w:val="auto"/>
          <w:sz w:val="24"/>
          <w:szCs w:val="24"/>
        </w:rPr>
        <w:t xml:space="preserve">. </w:t>
      </w:r>
    </w:p>
    <w:p w14:paraId="38CE9A40" w14:textId="4AE9C8F0" w:rsidR="00892F1B" w:rsidRPr="00892F1B" w:rsidRDefault="00892F1B" w:rsidP="00892F1B">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3C5A683C"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35</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Em hãy mô tả 2 quá trình chuyển đổi từ thể rắn sang thể lỏng và ngược lại mà em hay gặp trong đời sống.</w:t>
      </w:r>
      <w:r w:rsidRPr="005D5A5F">
        <w:rPr>
          <w:rFonts w:ascii="Times New Roman" w:eastAsia="Times New Roman" w:hAnsi="Times New Roman" w:cs="Times New Roman"/>
          <w:bCs/>
          <w:color w:val="auto"/>
          <w:sz w:val="24"/>
          <w:szCs w:val="24"/>
          <w:lang w:val="vi-VN" w:eastAsia="vi-VN" w:bidi="vi-VN"/>
        </w:rPr>
        <w:t xml:space="preserve"> </w:t>
      </w:r>
    </w:p>
    <w:p w14:paraId="735DA182"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6A09DEA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val="vi-VN" w:eastAsia="vi-VN" w:bidi="vi-VN"/>
        </w:rPr>
        <w:t>Sự chuyển thể của mỡ lợn: Khi đun nóng, mỡ lợn chuyển dần từ thể rắn sang thể lỏng; khi để nguội và gặp lạnh, mỡ lợn lại chuyển từ thể lỏng sang thể rắn.</w:t>
      </w:r>
      <w:r w:rsidRPr="005D5A5F">
        <w:rPr>
          <w:rFonts w:ascii="Times New Roman" w:eastAsia="Times New Roman" w:hAnsi="Times New Roman" w:cs="Times New Roman"/>
          <w:bCs/>
          <w:color w:val="auto"/>
          <w:sz w:val="24"/>
          <w:szCs w:val="24"/>
          <w:lang w:val="vi-VN" w:eastAsia="vi-VN" w:bidi="vi-VN"/>
        </w:rPr>
        <w:t xml:space="preserve"> </w:t>
      </w:r>
    </w:p>
    <w:p w14:paraId="17AF923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Sự</w:t>
      </w:r>
      <w:r w:rsidRPr="005D5A5F">
        <w:rPr>
          <w:rFonts w:ascii="Times New Roman" w:eastAsia="Times New Roman" w:hAnsi="Times New Roman" w:cs="Times New Roman"/>
          <w:color w:val="auto"/>
          <w:sz w:val="24"/>
          <w:szCs w:val="24"/>
          <w:lang w:eastAsia="vi-VN" w:bidi="vi-VN"/>
        </w:rPr>
        <w:t xml:space="preserve"> </w:t>
      </w:r>
      <w:r w:rsidRPr="005D5A5F">
        <w:rPr>
          <w:rFonts w:ascii="Times New Roman" w:eastAsia="Times New Roman" w:hAnsi="Times New Roman" w:cs="Times New Roman"/>
          <w:color w:val="auto"/>
          <w:sz w:val="24"/>
          <w:szCs w:val="24"/>
          <w:lang w:val="vi-VN" w:eastAsia="vi-VN" w:bidi="vi-VN"/>
        </w:rPr>
        <w:t>chuỵển thể</w:t>
      </w:r>
      <w:r w:rsidRPr="005D5A5F">
        <w:rPr>
          <w:rFonts w:ascii="Times New Roman" w:eastAsia="Times New Roman" w:hAnsi="Times New Roman" w:cs="Times New Roman"/>
          <w:color w:val="auto"/>
          <w:sz w:val="24"/>
          <w:szCs w:val="24"/>
          <w:lang w:eastAsia="vi-VN" w:bidi="vi-VN"/>
        </w:rPr>
        <w:t xml:space="preserve"> </w:t>
      </w:r>
      <w:r w:rsidRPr="005D5A5F">
        <w:rPr>
          <w:rFonts w:ascii="Times New Roman" w:eastAsia="Times New Roman" w:hAnsi="Times New Roman" w:cs="Times New Roman"/>
          <w:color w:val="auto"/>
          <w:sz w:val="24"/>
          <w:szCs w:val="24"/>
          <w:lang w:val="vi-VN" w:eastAsia="vi-VN" w:bidi="vi-VN"/>
        </w:rPr>
        <w:t>của nến: Khi đốt nóng, nến chuyển dẩn từ</w:t>
      </w:r>
      <w:r w:rsidRPr="005D5A5F">
        <w:rPr>
          <w:rFonts w:ascii="Times New Roman" w:eastAsia="Times New Roman" w:hAnsi="Times New Roman" w:cs="Times New Roman"/>
          <w:color w:val="auto"/>
          <w:sz w:val="24"/>
          <w:szCs w:val="24"/>
          <w:lang w:eastAsia="vi-VN" w:bidi="vi-VN"/>
        </w:rPr>
        <w:t xml:space="preserve"> </w:t>
      </w:r>
      <w:r w:rsidRPr="005D5A5F">
        <w:rPr>
          <w:rFonts w:ascii="Times New Roman" w:eastAsia="Times New Roman" w:hAnsi="Times New Roman" w:cs="Times New Roman"/>
          <w:color w:val="auto"/>
          <w:sz w:val="24"/>
          <w:szCs w:val="24"/>
          <w:lang w:val="vi-VN" w:eastAsia="vi-VN" w:bidi="vi-VN"/>
        </w:rPr>
        <w:t>thể rắn sang thể lỏng; khi để nguội nến lại chuyển từ thể lỏng sang thể rắn.</w:t>
      </w:r>
      <w:r w:rsidRPr="005D5A5F">
        <w:rPr>
          <w:rFonts w:ascii="Times New Roman" w:eastAsia="Times New Roman" w:hAnsi="Times New Roman" w:cs="Times New Roman"/>
          <w:bCs/>
          <w:color w:val="auto"/>
          <w:sz w:val="24"/>
          <w:szCs w:val="24"/>
          <w:lang w:val="vi-VN" w:eastAsia="vi-VN" w:bidi="vi-VN"/>
        </w:rPr>
        <w:t xml:space="preserve"> </w:t>
      </w:r>
    </w:p>
    <w:p w14:paraId="458866B9"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36</w:t>
      </w:r>
      <w:r w:rsidRPr="005D5A5F">
        <w:rPr>
          <w:rFonts w:ascii="Times New Roman" w:eastAsia="Times New Roman" w:hAnsi="Times New Roman" w:cs="Times New Roman"/>
          <w:color w:val="auto"/>
          <w:sz w:val="24"/>
          <w:szCs w:val="24"/>
          <w:lang w:val="vi-VN" w:eastAsia="en-US" w:bidi="en-US"/>
        </w:rPr>
        <w:t>. Hãy cho biết các hình ảnh dưới đây tương ứng với các quá trình chuyển thể nào của chất (Sự sôi, sự nóng chảy, sự bay hơi, sự đông đặc, sự ngưng tụ</w:t>
      </w:r>
      <w:r w:rsidRPr="005D5A5F">
        <w:rPr>
          <w:rFonts w:ascii="Times New Roman" w:eastAsia="Times New Roman" w:hAnsi="Times New Roman" w:cs="Times New Roman"/>
          <w:bCs/>
          <w:color w:val="auto"/>
          <w:sz w:val="24"/>
          <w:szCs w:val="24"/>
          <w:lang w:val="vi-VN" w:eastAsia="en-US" w:bidi="en-US"/>
        </w:rPr>
        <w:t xml:space="preserve">) </w:t>
      </w:r>
    </w:p>
    <w:p w14:paraId="1CD9A9E4"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color w:val="auto"/>
          <w:sz w:val="24"/>
          <w:szCs w:val="24"/>
          <w:lang w:val="vi-VN" w:eastAsia="en-US" w:bidi="en-US"/>
        </w:rPr>
      </w:pPr>
    </w:p>
    <w:p w14:paraId="65574BC5"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color w:val="auto"/>
          <w:sz w:val="24"/>
          <w:szCs w:val="24"/>
          <w:lang w:val="vi-VN" w:eastAsia="en-US" w:bidi="en-US"/>
        </w:rPr>
      </w:pPr>
    </w:p>
    <w:tbl>
      <w:tblPr>
        <w:tblStyle w:val="trongbang11"/>
        <w:tblW w:w="0" w:type="auto"/>
        <w:jc w:val="center"/>
        <w:tblLook w:val="04A0" w:firstRow="1" w:lastRow="0" w:firstColumn="1" w:lastColumn="0" w:noHBand="0" w:noVBand="1"/>
      </w:tblPr>
      <w:tblGrid>
        <w:gridCol w:w="2294"/>
        <w:gridCol w:w="2329"/>
        <w:gridCol w:w="2329"/>
        <w:gridCol w:w="2329"/>
      </w:tblGrid>
      <w:tr w:rsidR="00A23A9B" w:rsidRPr="005D5A5F" w14:paraId="5EC9191D" w14:textId="77777777" w:rsidTr="00A23A9B">
        <w:trPr>
          <w:jc w:val="center"/>
        </w:trPr>
        <w:tc>
          <w:tcPr>
            <w:tcW w:w="2140" w:type="dxa"/>
          </w:tcPr>
          <w:p w14:paraId="6102AA64"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noProof/>
                <w:sz w:val="24"/>
                <w:szCs w:val="24"/>
                <w:lang w:bidi="en-US"/>
              </w:rPr>
            </w:pPr>
            <w:r w:rsidRPr="005D5A5F">
              <w:rPr>
                <w:rFonts w:ascii="Times New Roman" w:eastAsia="Times New Roman" w:hAnsi="Times New Roman" w:cs="Times New Roman"/>
                <w:noProof/>
                <w:sz w:val="24"/>
                <w:szCs w:val="24"/>
                <w:lang w:bidi="en-US"/>
              </w:rPr>
              <w:t xml:space="preserve">1. </w:t>
            </w:r>
            <w:r w:rsidRPr="005D5A5F">
              <w:rPr>
                <w:rFonts w:ascii="Times New Roman" w:eastAsia="Times New Roman" w:hAnsi="Times New Roman" w:cs="Times New Roman"/>
                <w:noProof/>
                <w:sz w:val="24"/>
                <w:szCs w:val="24"/>
                <w:lang w:bidi="en-US"/>
              </w:rPr>
              <w:drawing>
                <wp:inline distT="0" distB="0" distL="0" distR="0" wp14:anchorId="4B0EEF71" wp14:editId="1704AEB3">
                  <wp:extent cx="1180674" cy="114776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87092" cy="1154002"/>
                          </a:xfrm>
                          <a:prstGeom prst="rect">
                            <a:avLst/>
                          </a:prstGeom>
                        </pic:spPr>
                      </pic:pic>
                    </a:graphicData>
                  </a:graphic>
                </wp:inline>
              </w:drawing>
            </w:r>
          </w:p>
          <w:p w14:paraId="3E4FB8C3"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noProof/>
                <w:sz w:val="24"/>
                <w:szCs w:val="24"/>
                <w:lang w:bidi="en-US"/>
              </w:rPr>
            </w:pPr>
          </w:p>
        </w:tc>
        <w:tc>
          <w:tcPr>
            <w:tcW w:w="2329" w:type="dxa"/>
          </w:tcPr>
          <w:p w14:paraId="136FE30A"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p>
        </w:tc>
        <w:tc>
          <w:tcPr>
            <w:tcW w:w="2329" w:type="dxa"/>
          </w:tcPr>
          <w:p w14:paraId="4665B413"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sz w:val="24"/>
                <w:szCs w:val="24"/>
                <w:lang w:bidi="en-US"/>
              </w:rPr>
            </w:pPr>
            <w:r w:rsidRPr="005D5A5F">
              <w:rPr>
                <w:rFonts w:ascii="Times New Roman" w:eastAsia="Times New Roman" w:hAnsi="Times New Roman" w:cs="Times New Roman"/>
                <w:sz w:val="24"/>
                <w:szCs w:val="24"/>
                <w:lang w:bidi="en-US"/>
              </w:rPr>
              <w:t xml:space="preserve">5. </w:t>
            </w:r>
          </w:p>
          <w:p w14:paraId="46BA14A5"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r w:rsidRPr="005D5A5F">
              <w:rPr>
                <w:rFonts w:ascii="Times New Roman" w:eastAsia="Times New Roman" w:hAnsi="Times New Roman" w:cs="Times New Roman"/>
                <w:noProof/>
                <w:sz w:val="24"/>
                <w:szCs w:val="24"/>
                <w:lang w:bidi="en-US"/>
              </w:rPr>
              <w:drawing>
                <wp:inline distT="0" distB="0" distL="0" distR="0" wp14:anchorId="29AECB0A" wp14:editId="31B01972">
                  <wp:extent cx="1210702" cy="11572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20680" cy="1166826"/>
                          </a:xfrm>
                          <a:prstGeom prst="rect">
                            <a:avLst/>
                          </a:prstGeom>
                        </pic:spPr>
                      </pic:pic>
                    </a:graphicData>
                  </a:graphic>
                </wp:inline>
              </w:drawing>
            </w:r>
          </w:p>
        </w:tc>
        <w:tc>
          <w:tcPr>
            <w:tcW w:w="2329" w:type="dxa"/>
          </w:tcPr>
          <w:p w14:paraId="6BB6CC50"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p>
        </w:tc>
      </w:tr>
      <w:tr w:rsidR="00A23A9B" w:rsidRPr="005D5A5F" w14:paraId="1A30A24B" w14:textId="77777777" w:rsidTr="00A23A9B">
        <w:trPr>
          <w:jc w:val="center"/>
        </w:trPr>
        <w:tc>
          <w:tcPr>
            <w:tcW w:w="2140" w:type="dxa"/>
          </w:tcPr>
          <w:p w14:paraId="63D557B5"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noProof/>
                <w:sz w:val="24"/>
                <w:szCs w:val="24"/>
                <w:lang w:bidi="en-US"/>
              </w:rPr>
            </w:pPr>
            <w:r w:rsidRPr="005D5A5F">
              <w:rPr>
                <w:rFonts w:ascii="Times New Roman" w:eastAsia="Times New Roman" w:hAnsi="Times New Roman" w:cs="Times New Roman"/>
                <w:noProof/>
                <w:sz w:val="24"/>
                <w:szCs w:val="24"/>
                <w:lang w:bidi="en-US"/>
              </w:rPr>
              <w:t xml:space="preserve">2. </w:t>
            </w:r>
            <w:r w:rsidRPr="005D5A5F">
              <w:rPr>
                <w:rFonts w:ascii="Times New Roman" w:eastAsia="Times New Roman" w:hAnsi="Times New Roman" w:cs="Times New Roman"/>
                <w:noProof/>
                <w:sz w:val="24"/>
                <w:szCs w:val="24"/>
                <w:lang w:bidi="en-US"/>
              </w:rPr>
              <w:lastRenderedPageBreak/>
              <w:drawing>
                <wp:inline distT="0" distB="0" distL="0" distR="0" wp14:anchorId="4BCD09F2" wp14:editId="14037976">
                  <wp:extent cx="1200426" cy="11763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08083" cy="1183840"/>
                          </a:xfrm>
                          <a:prstGeom prst="rect">
                            <a:avLst/>
                          </a:prstGeom>
                        </pic:spPr>
                      </pic:pic>
                    </a:graphicData>
                  </a:graphic>
                </wp:inline>
              </w:drawing>
            </w:r>
          </w:p>
          <w:p w14:paraId="0A92A35B"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p>
        </w:tc>
        <w:tc>
          <w:tcPr>
            <w:tcW w:w="2329" w:type="dxa"/>
          </w:tcPr>
          <w:p w14:paraId="3691A36A"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p>
        </w:tc>
        <w:tc>
          <w:tcPr>
            <w:tcW w:w="2329" w:type="dxa"/>
          </w:tcPr>
          <w:p w14:paraId="0C36ECAF"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noProof/>
                <w:sz w:val="24"/>
                <w:szCs w:val="24"/>
                <w:lang w:bidi="en-US"/>
              </w:rPr>
            </w:pPr>
            <w:r w:rsidRPr="005D5A5F">
              <w:rPr>
                <w:rFonts w:ascii="Times New Roman" w:eastAsia="Times New Roman" w:hAnsi="Times New Roman" w:cs="Times New Roman"/>
                <w:noProof/>
                <w:sz w:val="24"/>
                <w:szCs w:val="24"/>
                <w:lang w:bidi="en-US"/>
              </w:rPr>
              <w:t xml:space="preserve">6. </w:t>
            </w:r>
          </w:p>
          <w:p w14:paraId="32229A84"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r w:rsidRPr="005D5A5F">
              <w:rPr>
                <w:rFonts w:ascii="Times New Roman" w:eastAsia="Times New Roman" w:hAnsi="Times New Roman" w:cs="Times New Roman"/>
                <w:noProof/>
                <w:sz w:val="24"/>
                <w:szCs w:val="24"/>
                <w:lang w:bidi="en-US"/>
              </w:rPr>
              <w:lastRenderedPageBreak/>
              <w:drawing>
                <wp:inline distT="0" distB="0" distL="0" distR="0" wp14:anchorId="64575099" wp14:editId="04BBE849">
                  <wp:extent cx="1214907" cy="121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1945" cy="1226263"/>
                          </a:xfrm>
                          <a:prstGeom prst="rect">
                            <a:avLst/>
                          </a:prstGeom>
                        </pic:spPr>
                      </pic:pic>
                    </a:graphicData>
                  </a:graphic>
                </wp:inline>
              </w:drawing>
            </w:r>
          </w:p>
        </w:tc>
        <w:tc>
          <w:tcPr>
            <w:tcW w:w="2329" w:type="dxa"/>
          </w:tcPr>
          <w:p w14:paraId="748E827B"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p>
        </w:tc>
      </w:tr>
      <w:tr w:rsidR="00A23A9B" w:rsidRPr="005D5A5F" w14:paraId="5EFF3A1D" w14:textId="77777777" w:rsidTr="00A23A9B">
        <w:trPr>
          <w:jc w:val="center"/>
        </w:trPr>
        <w:tc>
          <w:tcPr>
            <w:tcW w:w="2140" w:type="dxa"/>
          </w:tcPr>
          <w:p w14:paraId="56CEE997"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sz w:val="24"/>
                <w:szCs w:val="24"/>
                <w:lang w:bidi="en-US"/>
              </w:rPr>
            </w:pPr>
            <w:r w:rsidRPr="005D5A5F">
              <w:rPr>
                <w:rFonts w:ascii="Times New Roman" w:eastAsia="Times New Roman" w:hAnsi="Times New Roman" w:cs="Times New Roman"/>
                <w:sz w:val="24"/>
                <w:szCs w:val="24"/>
                <w:lang w:bidi="en-US"/>
              </w:rPr>
              <w:t xml:space="preserve">3. </w:t>
            </w:r>
            <w:r w:rsidRPr="005D5A5F">
              <w:rPr>
                <w:rFonts w:ascii="Times New Roman" w:eastAsia="Times New Roman" w:hAnsi="Times New Roman" w:cs="Times New Roman"/>
                <w:noProof/>
                <w:sz w:val="24"/>
                <w:szCs w:val="24"/>
                <w:lang w:bidi="en-US"/>
              </w:rPr>
              <w:drawing>
                <wp:inline distT="0" distB="0" distL="0" distR="0" wp14:anchorId="37CADECF" wp14:editId="7CD27E11">
                  <wp:extent cx="1189972" cy="1152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99363" cy="1161620"/>
                          </a:xfrm>
                          <a:prstGeom prst="rect">
                            <a:avLst/>
                          </a:prstGeom>
                        </pic:spPr>
                      </pic:pic>
                    </a:graphicData>
                  </a:graphic>
                </wp:inline>
              </w:drawing>
            </w:r>
          </w:p>
        </w:tc>
        <w:tc>
          <w:tcPr>
            <w:tcW w:w="2329" w:type="dxa"/>
          </w:tcPr>
          <w:p w14:paraId="5AE43798"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p>
        </w:tc>
        <w:tc>
          <w:tcPr>
            <w:tcW w:w="2329" w:type="dxa"/>
          </w:tcPr>
          <w:p w14:paraId="0035B816"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noProof/>
                <w:sz w:val="24"/>
                <w:szCs w:val="24"/>
                <w:lang w:bidi="en-US"/>
              </w:rPr>
            </w:pPr>
            <w:r w:rsidRPr="005D5A5F">
              <w:rPr>
                <w:rFonts w:ascii="Times New Roman" w:eastAsia="Times New Roman" w:hAnsi="Times New Roman" w:cs="Times New Roman"/>
                <w:noProof/>
                <w:sz w:val="24"/>
                <w:szCs w:val="24"/>
                <w:lang w:bidi="en-US"/>
              </w:rPr>
              <w:t xml:space="preserve">7. </w:t>
            </w:r>
          </w:p>
          <w:p w14:paraId="27E3CCC1"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r w:rsidRPr="005D5A5F">
              <w:rPr>
                <w:rFonts w:ascii="Times New Roman" w:eastAsia="Times New Roman" w:hAnsi="Times New Roman" w:cs="Times New Roman"/>
                <w:noProof/>
                <w:sz w:val="24"/>
                <w:szCs w:val="24"/>
                <w:lang w:bidi="en-US"/>
              </w:rPr>
              <w:drawing>
                <wp:inline distT="0" distB="0" distL="0" distR="0" wp14:anchorId="323B4E55" wp14:editId="2838EBF8">
                  <wp:extent cx="1185932" cy="11525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92429" cy="1158839"/>
                          </a:xfrm>
                          <a:prstGeom prst="rect">
                            <a:avLst/>
                          </a:prstGeom>
                        </pic:spPr>
                      </pic:pic>
                    </a:graphicData>
                  </a:graphic>
                </wp:inline>
              </w:drawing>
            </w:r>
          </w:p>
        </w:tc>
        <w:tc>
          <w:tcPr>
            <w:tcW w:w="2329" w:type="dxa"/>
          </w:tcPr>
          <w:p w14:paraId="6932DAC2"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p>
        </w:tc>
      </w:tr>
      <w:tr w:rsidR="00A23A9B" w:rsidRPr="005D5A5F" w14:paraId="1B55B28B" w14:textId="77777777" w:rsidTr="00A23A9B">
        <w:trPr>
          <w:jc w:val="center"/>
        </w:trPr>
        <w:tc>
          <w:tcPr>
            <w:tcW w:w="2140" w:type="dxa"/>
          </w:tcPr>
          <w:p w14:paraId="00654B1F"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sz w:val="24"/>
                <w:szCs w:val="24"/>
                <w:lang w:bidi="en-US"/>
              </w:rPr>
            </w:pPr>
            <w:r w:rsidRPr="005D5A5F">
              <w:rPr>
                <w:rFonts w:ascii="Times New Roman" w:eastAsia="Times New Roman" w:hAnsi="Times New Roman" w:cs="Times New Roman"/>
                <w:noProof/>
                <w:sz w:val="24"/>
                <w:szCs w:val="24"/>
                <w:lang w:bidi="en-US"/>
              </w:rPr>
              <w:t xml:space="preserve">4. </w:t>
            </w:r>
            <w:r w:rsidRPr="005D5A5F">
              <w:rPr>
                <w:rFonts w:ascii="Times New Roman" w:eastAsia="Times New Roman" w:hAnsi="Times New Roman" w:cs="Times New Roman"/>
                <w:noProof/>
                <w:sz w:val="24"/>
                <w:szCs w:val="24"/>
                <w:lang w:bidi="en-US"/>
              </w:rPr>
              <w:drawing>
                <wp:inline distT="0" distB="0" distL="0" distR="0" wp14:anchorId="2AC161CF" wp14:editId="57D21E6F">
                  <wp:extent cx="1221853" cy="119538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28141" cy="1201539"/>
                          </a:xfrm>
                          <a:prstGeom prst="rect">
                            <a:avLst/>
                          </a:prstGeom>
                        </pic:spPr>
                      </pic:pic>
                    </a:graphicData>
                  </a:graphic>
                </wp:inline>
              </w:drawing>
            </w:r>
          </w:p>
        </w:tc>
        <w:tc>
          <w:tcPr>
            <w:tcW w:w="2329" w:type="dxa"/>
          </w:tcPr>
          <w:p w14:paraId="48FF9CE8"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p>
        </w:tc>
        <w:tc>
          <w:tcPr>
            <w:tcW w:w="2329" w:type="dxa"/>
          </w:tcPr>
          <w:p w14:paraId="1133566A"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noProof/>
                <w:sz w:val="24"/>
                <w:szCs w:val="24"/>
                <w:lang w:bidi="en-US"/>
              </w:rPr>
            </w:pPr>
            <w:r w:rsidRPr="005D5A5F">
              <w:rPr>
                <w:rFonts w:ascii="Times New Roman" w:eastAsia="Times New Roman" w:hAnsi="Times New Roman" w:cs="Times New Roman"/>
                <w:noProof/>
                <w:sz w:val="24"/>
                <w:szCs w:val="24"/>
                <w:lang w:bidi="en-US"/>
              </w:rPr>
              <w:t xml:space="preserve">8. </w:t>
            </w:r>
          </w:p>
          <w:p w14:paraId="7986D21B"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r w:rsidRPr="005D5A5F">
              <w:rPr>
                <w:rFonts w:ascii="Times New Roman" w:eastAsia="Times New Roman" w:hAnsi="Times New Roman" w:cs="Times New Roman"/>
                <w:noProof/>
                <w:sz w:val="24"/>
                <w:szCs w:val="24"/>
                <w:lang w:bidi="en-US"/>
              </w:rPr>
              <w:drawing>
                <wp:inline distT="0" distB="0" distL="0" distR="0" wp14:anchorId="32E6792B" wp14:editId="4EC32F3A">
                  <wp:extent cx="1224224" cy="12287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31917" cy="1236446"/>
                          </a:xfrm>
                          <a:prstGeom prst="rect">
                            <a:avLst/>
                          </a:prstGeom>
                        </pic:spPr>
                      </pic:pic>
                    </a:graphicData>
                  </a:graphic>
                </wp:inline>
              </w:drawing>
            </w:r>
          </w:p>
        </w:tc>
        <w:tc>
          <w:tcPr>
            <w:tcW w:w="2329" w:type="dxa"/>
          </w:tcPr>
          <w:p w14:paraId="44375F74"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sz w:val="24"/>
                <w:szCs w:val="24"/>
                <w:lang w:bidi="en-US"/>
              </w:rPr>
            </w:pPr>
          </w:p>
        </w:tc>
      </w:tr>
    </w:tbl>
    <w:p w14:paraId="41AF4A53"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color w:val="auto"/>
          <w:sz w:val="24"/>
          <w:szCs w:val="24"/>
          <w:lang w:eastAsia="en-US" w:bidi="en-US"/>
        </w:rPr>
      </w:pPr>
    </w:p>
    <w:p w14:paraId="7CC3251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65730CD7"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t>1.</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Sự nóng chảy</w:t>
      </w:r>
      <w:r w:rsidRPr="005D5A5F">
        <w:rPr>
          <w:rFonts w:ascii="Times New Roman" w:eastAsia="Times New Roman" w:hAnsi="Times New Roman" w:cs="Times New Roman"/>
          <w:color w:val="auto"/>
          <w:sz w:val="24"/>
          <w:szCs w:val="24"/>
          <w:lang w:eastAsia="en-US" w:bidi="en-US"/>
        </w:rPr>
        <w:tab/>
      </w:r>
      <w:r w:rsidRPr="005D5A5F">
        <w:rPr>
          <w:rFonts w:ascii="Times New Roman" w:eastAsia="Times New Roman" w:hAnsi="Times New Roman" w:cs="Times New Roman"/>
          <w:color w:val="auto"/>
          <w:sz w:val="24"/>
          <w:szCs w:val="24"/>
          <w:lang w:eastAsia="en-US" w:bidi="en-US"/>
        </w:rPr>
        <w:tab/>
        <w:t>2.</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Sự bay hơi</w:t>
      </w:r>
      <w:r w:rsidRPr="005D5A5F">
        <w:rPr>
          <w:rFonts w:ascii="Times New Roman" w:eastAsia="Times New Roman" w:hAnsi="Times New Roman" w:cs="Times New Roman"/>
          <w:color w:val="auto"/>
          <w:sz w:val="24"/>
          <w:szCs w:val="24"/>
          <w:lang w:eastAsia="en-US" w:bidi="en-US"/>
        </w:rPr>
        <w:tab/>
      </w:r>
      <w:r w:rsidRPr="005D5A5F">
        <w:rPr>
          <w:rFonts w:ascii="Times New Roman" w:eastAsia="Times New Roman" w:hAnsi="Times New Roman" w:cs="Times New Roman"/>
          <w:color w:val="auto"/>
          <w:sz w:val="24"/>
          <w:szCs w:val="24"/>
          <w:lang w:eastAsia="en-US" w:bidi="en-US"/>
        </w:rPr>
        <w:tab/>
        <w:t>3.</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Sự ngưng tụ</w:t>
      </w:r>
      <w:r w:rsidRPr="005D5A5F">
        <w:rPr>
          <w:rFonts w:ascii="Times New Roman" w:eastAsia="Times New Roman" w:hAnsi="Times New Roman" w:cs="Times New Roman"/>
          <w:color w:val="auto"/>
          <w:sz w:val="24"/>
          <w:szCs w:val="24"/>
          <w:lang w:eastAsia="en-US" w:bidi="en-US"/>
        </w:rPr>
        <w:tab/>
      </w:r>
      <w:r w:rsidRPr="005D5A5F">
        <w:rPr>
          <w:rFonts w:ascii="Times New Roman" w:eastAsia="Times New Roman" w:hAnsi="Times New Roman" w:cs="Times New Roman"/>
          <w:color w:val="auto"/>
          <w:sz w:val="24"/>
          <w:szCs w:val="24"/>
          <w:lang w:eastAsia="en-US" w:bidi="en-US"/>
        </w:rPr>
        <w:tab/>
      </w:r>
      <w:r w:rsidRPr="005D5A5F">
        <w:rPr>
          <w:rFonts w:ascii="Times New Roman" w:eastAsia="Times New Roman" w:hAnsi="Times New Roman" w:cs="Times New Roman"/>
          <w:color w:val="auto"/>
          <w:sz w:val="24"/>
          <w:szCs w:val="24"/>
          <w:lang w:eastAsia="en-US" w:bidi="en-US"/>
        </w:rPr>
        <w:tab/>
        <w:t>4.</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Sự đông đặc</w:t>
      </w:r>
    </w:p>
    <w:p w14:paraId="09C08F84"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en-US" w:bidi="en-US"/>
        </w:rPr>
        <w:t>5.</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Sự bay hơi</w:t>
      </w:r>
      <w:r w:rsidRPr="005D5A5F">
        <w:rPr>
          <w:rFonts w:ascii="Times New Roman" w:eastAsia="Times New Roman" w:hAnsi="Times New Roman" w:cs="Times New Roman"/>
          <w:color w:val="auto"/>
          <w:sz w:val="24"/>
          <w:szCs w:val="24"/>
          <w:lang w:eastAsia="en-US" w:bidi="en-US"/>
        </w:rPr>
        <w:tab/>
      </w:r>
      <w:r w:rsidRPr="005D5A5F">
        <w:rPr>
          <w:rFonts w:ascii="Times New Roman" w:eastAsia="Times New Roman" w:hAnsi="Times New Roman" w:cs="Times New Roman"/>
          <w:color w:val="auto"/>
          <w:sz w:val="24"/>
          <w:szCs w:val="24"/>
          <w:lang w:eastAsia="en-US" w:bidi="en-US"/>
        </w:rPr>
        <w:tab/>
      </w:r>
      <w:r w:rsidRPr="005D5A5F">
        <w:rPr>
          <w:rFonts w:ascii="Times New Roman" w:eastAsia="Times New Roman" w:hAnsi="Times New Roman" w:cs="Times New Roman"/>
          <w:color w:val="auto"/>
          <w:sz w:val="24"/>
          <w:szCs w:val="24"/>
          <w:lang w:eastAsia="en-US" w:bidi="en-US"/>
        </w:rPr>
        <w:tab/>
        <w:t>6.</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Sự sôi</w:t>
      </w:r>
      <w:r w:rsidRPr="005D5A5F">
        <w:rPr>
          <w:rFonts w:ascii="Times New Roman" w:eastAsia="Times New Roman" w:hAnsi="Times New Roman" w:cs="Times New Roman"/>
          <w:color w:val="auto"/>
          <w:sz w:val="24"/>
          <w:szCs w:val="24"/>
          <w:lang w:eastAsia="en-US" w:bidi="en-US"/>
        </w:rPr>
        <w:tab/>
      </w:r>
      <w:r w:rsidRPr="005D5A5F">
        <w:rPr>
          <w:rFonts w:ascii="Times New Roman" w:eastAsia="Times New Roman" w:hAnsi="Times New Roman" w:cs="Times New Roman"/>
          <w:color w:val="auto"/>
          <w:sz w:val="24"/>
          <w:szCs w:val="24"/>
          <w:lang w:eastAsia="en-US" w:bidi="en-US"/>
        </w:rPr>
        <w:tab/>
        <w:t>7.</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Sự nóng chảy</w:t>
      </w:r>
      <w:r w:rsidRPr="005D5A5F">
        <w:rPr>
          <w:rFonts w:ascii="Times New Roman" w:eastAsia="Times New Roman" w:hAnsi="Times New Roman" w:cs="Times New Roman"/>
          <w:color w:val="auto"/>
          <w:sz w:val="24"/>
          <w:szCs w:val="24"/>
          <w:lang w:eastAsia="en-US" w:bidi="en-US"/>
        </w:rPr>
        <w:tab/>
      </w:r>
      <w:r w:rsidRPr="005D5A5F">
        <w:rPr>
          <w:rFonts w:ascii="Times New Roman" w:eastAsia="Times New Roman" w:hAnsi="Times New Roman" w:cs="Times New Roman"/>
          <w:color w:val="auto"/>
          <w:sz w:val="24"/>
          <w:szCs w:val="24"/>
          <w:lang w:eastAsia="en-US" w:bidi="en-US"/>
        </w:rPr>
        <w:tab/>
        <w:t>8.</w:t>
      </w:r>
      <w:r w:rsidRPr="005D5A5F">
        <w:rPr>
          <w:rFonts w:ascii="Times New Roman" w:eastAsia="Times New Roman" w:hAnsi="Times New Roman" w:cs="Times New Roman"/>
          <w:bCs/>
          <w:color w:val="auto"/>
          <w:sz w:val="24"/>
          <w:szCs w:val="24"/>
          <w:lang w:eastAsia="en-US" w:bidi="en-US"/>
        </w:rPr>
        <w:t xml:space="preserve"> </w:t>
      </w:r>
      <w:r w:rsidRPr="005D5A5F">
        <w:rPr>
          <w:rFonts w:ascii="Times New Roman" w:eastAsia="Times New Roman" w:hAnsi="Times New Roman" w:cs="Times New Roman"/>
          <w:color w:val="auto"/>
          <w:sz w:val="24"/>
          <w:szCs w:val="24"/>
          <w:lang w:eastAsia="en-US" w:bidi="en-US"/>
        </w:rPr>
        <w:t>Sự đông đặc</w:t>
      </w:r>
    </w:p>
    <w:p w14:paraId="3B4E74A6"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Câu</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color w:val="auto"/>
          <w:sz w:val="24"/>
          <w:szCs w:val="24"/>
          <w:lang w:eastAsia="en-US" w:bidi="en-US"/>
        </w:rPr>
        <w:t>37</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color w:val="auto"/>
          <w:sz w:val="24"/>
          <w:szCs w:val="24"/>
          <w:lang w:val="vi-VN" w:eastAsia="vi-VN" w:bidi="vi-VN"/>
        </w:rPr>
        <w:t>Các quá trình thực tế dưới đây tương ứng với khái niệm nào trong số các khái niệm sau: Sự ngưng tụ; Sự</w:t>
      </w:r>
      <w:r w:rsidRPr="005D5A5F">
        <w:rPr>
          <w:rFonts w:ascii="Times New Roman" w:eastAsia="Times New Roman" w:hAnsi="Times New Roman" w:cs="Times New Roman"/>
          <w:color w:val="auto"/>
          <w:sz w:val="24"/>
          <w:szCs w:val="24"/>
          <w:lang w:eastAsia="vi-VN" w:bidi="vi-VN"/>
        </w:rPr>
        <w:t xml:space="preserve"> </w:t>
      </w:r>
      <w:r w:rsidRPr="005D5A5F">
        <w:rPr>
          <w:rFonts w:ascii="Times New Roman" w:eastAsia="Times New Roman" w:hAnsi="Times New Roman" w:cs="Times New Roman"/>
          <w:color w:val="auto"/>
          <w:sz w:val="24"/>
          <w:szCs w:val="24"/>
          <w:lang w:val="vi-VN" w:eastAsia="vi-VN" w:bidi="vi-VN"/>
        </w:rPr>
        <w:t>đông đặc; Sự bay hơi; Sự nóng chảy; Sự sôi.</w:t>
      </w:r>
      <w:r w:rsidRPr="005D5A5F">
        <w:rPr>
          <w:rFonts w:ascii="Times New Roman" w:eastAsia="Times New Roman" w:hAnsi="Times New Roman" w:cs="Times New Roman"/>
          <w:bCs/>
          <w:color w:val="auto"/>
          <w:sz w:val="24"/>
          <w:szCs w:val="24"/>
          <w:lang w:val="vi-VN" w:eastAsia="vi-VN" w:bidi="vi-VN"/>
        </w:rPr>
        <w:t xml:space="preserve"> </w:t>
      </w:r>
    </w:p>
    <w:tbl>
      <w:tblPr>
        <w:tblOverlap w:val="never"/>
        <w:tblW w:w="0" w:type="auto"/>
        <w:jc w:val="center"/>
        <w:tblCellMar>
          <w:left w:w="10" w:type="dxa"/>
          <w:right w:w="10" w:type="dxa"/>
        </w:tblCellMar>
        <w:tblLook w:val="04A0" w:firstRow="1" w:lastRow="0" w:firstColumn="1" w:lastColumn="0" w:noHBand="0" w:noVBand="1"/>
      </w:tblPr>
      <w:tblGrid>
        <w:gridCol w:w="7366"/>
        <w:gridCol w:w="2339"/>
      </w:tblGrid>
      <w:tr w:rsidR="00A23A9B" w:rsidRPr="005D5A5F" w14:paraId="03635495" w14:textId="77777777" w:rsidTr="00A23A9B">
        <w:trPr>
          <w:trHeight w:hRule="exact" w:val="403"/>
          <w:jc w:val="center"/>
        </w:trPr>
        <w:tc>
          <w:tcPr>
            <w:tcW w:w="7366" w:type="dxa"/>
            <w:tcBorders>
              <w:top w:val="single" w:sz="4" w:space="0" w:color="auto"/>
              <w:left w:val="single" w:sz="4" w:space="0" w:color="auto"/>
            </w:tcBorders>
            <w:shd w:val="clear" w:color="auto" w:fill="E5B8B7" w:themeFill="accent2" w:themeFillTint="66"/>
            <w:vAlign w:val="center"/>
          </w:tcPr>
          <w:p w14:paraId="4BDDD8E6" w14:textId="77777777" w:rsidR="00A23A9B" w:rsidRPr="005D5A5F" w:rsidRDefault="00A23A9B" w:rsidP="00A23A9B">
            <w:pPr>
              <w:widowControl w:val="0"/>
              <w:tabs>
                <w:tab w:val="left" w:pos="283"/>
                <w:tab w:val="left" w:pos="2835"/>
                <w:tab w:val="left" w:pos="5386"/>
                <w:tab w:val="left" w:pos="7937"/>
              </w:tabs>
              <w:spacing w:after="40"/>
              <w:ind w:firstLine="283"/>
              <w:jc w:val="center"/>
              <w:rPr>
                <w:rFonts w:ascii="Times New Roman" w:eastAsia="Segoe UI" w:hAnsi="Times New Roman" w:cs="Times New Roman"/>
                <w:b/>
                <w:bCs/>
                <w:color w:val="auto"/>
                <w:sz w:val="24"/>
                <w:szCs w:val="24"/>
                <w:lang w:eastAsia="vi-VN" w:bidi="vi-VN"/>
              </w:rPr>
            </w:pPr>
            <w:r w:rsidRPr="005D5A5F">
              <w:rPr>
                <w:rFonts w:ascii="Times New Roman" w:eastAsia="Segoe UI" w:hAnsi="Times New Roman" w:cs="Times New Roman"/>
                <w:b/>
                <w:bCs/>
                <w:color w:val="auto"/>
                <w:sz w:val="24"/>
                <w:szCs w:val="24"/>
                <w:lang w:val="vi-VN" w:eastAsia="vi-VN" w:bidi="vi-VN"/>
              </w:rPr>
              <w:t>Hiện</w:t>
            </w:r>
            <w:r w:rsidRPr="005D5A5F">
              <w:rPr>
                <w:rFonts w:ascii="Times New Roman" w:eastAsia="Segoe UI" w:hAnsi="Times New Roman" w:cs="Times New Roman"/>
                <w:color w:val="auto"/>
                <w:sz w:val="24"/>
                <w:szCs w:val="24"/>
                <w:lang w:val="vi-VN" w:eastAsia="vi-VN" w:bidi="vi-VN"/>
              </w:rPr>
              <w:t xml:space="preserve"> </w:t>
            </w:r>
            <w:r w:rsidRPr="005D5A5F">
              <w:rPr>
                <w:rFonts w:ascii="Times New Roman" w:eastAsia="Segoe UI" w:hAnsi="Times New Roman" w:cs="Times New Roman"/>
                <w:b/>
                <w:bCs/>
                <w:color w:val="auto"/>
                <w:sz w:val="24"/>
                <w:szCs w:val="24"/>
                <w:lang w:val="vi-VN" w:eastAsia="vi-VN" w:bidi="vi-VN"/>
              </w:rPr>
              <w:t>tượng</w:t>
            </w:r>
            <w:r w:rsidRPr="005D5A5F">
              <w:rPr>
                <w:rFonts w:ascii="Times New Roman" w:eastAsia="Segoe UI" w:hAnsi="Times New Roman" w:cs="Times New Roman"/>
                <w:color w:val="auto"/>
                <w:sz w:val="24"/>
                <w:szCs w:val="24"/>
                <w:lang w:val="vi-VN" w:eastAsia="vi-VN" w:bidi="vi-VN"/>
              </w:rPr>
              <w:t xml:space="preserve"> </w:t>
            </w:r>
            <w:r w:rsidRPr="005D5A5F">
              <w:rPr>
                <w:rFonts w:ascii="Times New Roman" w:eastAsia="Segoe UI" w:hAnsi="Times New Roman" w:cs="Times New Roman"/>
                <w:b/>
                <w:bCs/>
                <w:color w:val="auto"/>
                <w:sz w:val="24"/>
                <w:szCs w:val="24"/>
                <w:lang w:val="vi-VN" w:eastAsia="vi-VN" w:bidi="vi-VN"/>
              </w:rPr>
              <w:t>thực</w:t>
            </w:r>
            <w:r w:rsidRPr="005D5A5F">
              <w:rPr>
                <w:rFonts w:ascii="Times New Roman" w:eastAsia="Segoe UI" w:hAnsi="Times New Roman" w:cs="Times New Roman"/>
                <w:color w:val="auto"/>
                <w:sz w:val="24"/>
                <w:szCs w:val="24"/>
                <w:lang w:val="vi-VN" w:eastAsia="vi-VN" w:bidi="vi-VN"/>
              </w:rPr>
              <w:t xml:space="preserve"> </w:t>
            </w:r>
            <w:r w:rsidRPr="005D5A5F">
              <w:rPr>
                <w:rFonts w:ascii="Times New Roman" w:eastAsia="Segoe UI" w:hAnsi="Times New Roman" w:cs="Times New Roman"/>
                <w:b/>
                <w:bCs/>
                <w:color w:val="auto"/>
                <w:sz w:val="24"/>
                <w:szCs w:val="24"/>
                <w:lang w:val="vi-VN" w:eastAsia="vi-VN" w:bidi="vi-VN"/>
              </w:rPr>
              <w:t>t</w:t>
            </w:r>
            <w:r w:rsidRPr="005D5A5F">
              <w:rPr>
                <w:rFonts w:ascii="Times New Roman" w:eastAsia="Segoe UI" w:hAnsi="Times New Roman" w:cs="Times New Roman"/>
                <w:b/>
                <w:bCs/>
                <w:color w:val="auto"/>
                <w:sz w:val="24"/>
                <w:szCs w:val="24"/>
                <w:lang w:eastAsia="vi-VN" w:bidi="vi-VN"/>
              </w:rPr>
              <w:t>ế</w:t>
            </w:r>
          </w:p>
        </w:tc>
        <w:tc>
          <w:tcPr>
            <w:tcW w:w="2339" w:type="dxa"/>
            <w:tcBorders>
              <w:top w:val="single" w:sz="4" w:space="0" w:color="auto"/>
              <w:left w:val="single" w:sz="4" w:space="0" w:color="auto"/>
              <w:right w:val="single" w:sz="4" w:space="0" w:color="auto"/>
            </w:tcBorders>
            <w:shd w:val="clear" w:color="auto" w:fill="E5B8B7" w:themeFill="accent2" w:themeFillTint="66"/>
            <w:vAlign w:val="center"/>
          </w:tcPr>
          <w:p w14:paraId="18D6CC2B" w14:textId="77777777" w:rsidR="00A23A9B" w:rsidRPr="005D5A5F" w:rsidRDefault="00A23A9B" w:rsidP="00A23A9B">
            <w:pPr>
              <w:widowControl w:val="0"/>
              <w:tabs>
                <w:tab w:val="left" w:pos="283"/>
                <w:tab w:val="left" w:pos="2835"/>
                <w:tab w:val="left" w:pos="5386"/>
                <w:tab w:val="left" w:pos="7937"/>
              </w:tabs>
              <w:spacing w:after="40"/>
              <w:ind w:firstLine="283"/>
              <w:jc w:val="center"/>
              <w:rPr>
                <w:rFonts w:ascii="Times New Roman" w:eastAsia="Segoe UI" w:hAnsi="Times New Roman" w:cs="Times New Roman"/>
                <w:b/>
                <w:bCs/>
                <w:color w:val="auto"/>
                <w:sz w:val="24"/>
                <w:szCs w:val="24"/>
                <w:lang w:val="vi-VN" w:eastAsia="vi-VN" w:bidi="vi-VN"/>
              </w:rPr>
            </w:pPr>
            <w:r w:rsidRPr="005D5A5F">
              <w:rPr>
                <w:rFonts w:ascii="Times New Roman" w:eastAsia="Segoe UI" w:hAnsi="Times New Roman" w:cs="Times New Roman"/>
                <w:b/>
                <w:bCs/>
                <w:color w:val="auto"/>
                <w:sz w:val="24"/>
                <w:szCs w:val="24"/>
                <w:lang w:val="vi-VN" w:eastAsia="vi-VN" w:bidi="vi-VN"/>
              </w:rPr>
              <w:t>Khái</w:t>
            </w:r>
            <w:r w:rsidRPr="005D5A5F">
              <w:rPr>
                <w:rFonts w:ascii="Times New Roman" w:eastAsia="Segoe UI" w:hAnsi="Times New Roman" w:cs="Times New Roman"/>
                <w:color w:val="auto"/>
                <w:sz w:val="24"/>
                <w:szCs w:val="24"/>
                <w:lang w:val="vi-VN" w:eastAsia="vi-VN" w:bidi="vi-VN"/>
              </w:rPr>
              <w:t xml:space="preserve"> </w:t>
            </w:r>
            <w:r w:rsidRPr="005D5A5F">
              <w:rPr>
                <w:rFonts w:ascii="Times New Roman" w:eastAsia="Segoe UI" w:hAnsi="Times New Roman" w:cs="Times New Roman"/>
                <w:b/>
                <w:bCs/>
                <w:color w:val="auto"/>
                <w:sz w:val="24"/>
                <w:szCs w:val="24"/>
                <w:lang w:val="vi-VN" w:eastAsia="vi-VN" w:bidi="vi-VN"/>
              </w:rPr>
              <w:t>niệm</w:t>
            </w:r>
          </w:p>
        </w:tc>
      </w:tr>
      <w:tr w:rsidR="00A23A9B" w:rsidRPr="005D5A5F" w14:paraId="1F157DCF" w14:textId="77777777" w:rsidTr="00A23A9B">
        <w:trPr>
          <w:trHeight w:hRule="exact" w:val="634"/>
          <w:jc w:val="center"/>
        </w:trPr>
        <w:tc>
          <w:tcPr>
            <w:tcW w:w="7366" w:type="dxa"/>
            <w:tcBorders>
              <w:top w:val="single" w:sz="4" w:space="0" w:color="auto"/>
              <w:left w:val="single" w:sz="4" w:space="0" w:color="auto"/>
            </w:tcBorders>
            <w:shd w:val="clear" w:color="auto" w:fill="FFFFFF"/>
            <w:vAlign w:val="bottom"/>
          </w:tcPr>
          <w:p w14:paraId="14B08C22"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1.</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Tơ nhện được hình thành từ một loại protein dạng lỏng trong cơ thể nhện.</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Khi làm tơ, nhện nhả ra protein đó ra khỏi cơ thể, protein đó sẽ chuyển thành tơ nhện.</w:t>
            </w:r>
            <w:r w:rsidRPr="005D5A5F">
              <w:rPr>
                <w:rFonts w:ascii="Times New Roman" w:eastAsia="Segoe UI" w:hAnsi="Times New Roman" w:cs="Times New Roman"/>
                <w:bCs/>
                <w:color w:val="auto"/>
                <w:sz w:val="24"/>
                <w:szCs w:val="24"/>
                <w:lang w:val="vi-VN" w:eastAsia="vi-VN" w:bidi="vi-VN"/>
              </w:rPr>
              <w:t xml:space="preserve"> </w:t>
            </w:r>
          </w:p>
        </w:tc>
        <w:tc>
          <w:tcPr>
            <w:tcW w:w="2339" w:type="dxa"/>
            <w:tcBorders>
              <w:top w:val="single" w:sz="4" w:space="0" w:color="auto"/>
              <w:left w:val="single" w:sz="4" w:space="0" w:color="auto"/>
              <w:right w:val="single" w:sz="4" w:space="0" w:color="auto"/>
            </w:tcBorders>
            <w:shd w:val="clear" w:color="auto" w:fill="FFFFFF"/>
          </w:tcPr>
          <w:p w14:paraId="53FCAA13"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rPr>
            </w:pPr>
          </w:p>
        </w:tc>
      </w:tr>
      <w:tr w:rsidR="00A23A9B" w:rsidRPr="005D5A5F" w14:paraId="6478DBD8" w14:textId="77777777" w:rsidTr="00A23A9B">
        <w:trPr>
          <w:trHeight w:hRule="exact" w:val="634"/>
          <w:jc w:val="center"/>
        </w:trPr>
        <w:tc>
          <w:tcPr>
            <w:tcW w:w="7366" w:type="dxa"/>
            <w:tcBorders>
              <w:top w:val="single" w:sz="4" w:space="0" w:color="auto"/>
              <w:left w:val="single" w:sz="4" w:space="0" w:color="auto"/>
            </w:tcBorders>
            <w:shd w:val="clear" w:color="auto" w:fill="FFFFFF"/>
            <w:vAlign w:val="bottom"/>
          </w:tcPr>
          <w:p w14:paraId="16883F0D"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2.</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Người ta tạo ra nước cất bằng cách đun cho nước bốc hơi, sau đó dẫn hơi nước qua ống làm lạnh sẽ thu được nước cất.</w:t>
            </w:r>
            <w:r w:rsidRPr="005D5A5F">
              <w:rPr>
                <w:rFonts w:ascii="Times New Roman" w:eastAsia="Segoe UI" w:hAnsi="Times New Roman" w:cs="Times New Roman"/>
                <w:bCs/>
                <w:color w:val="auto"/>
                <w:sz w:val="24"/>
                <w:szCs w:val="24"/>
                <w:lang w:val="vi-VN" w:eastAsia="vi-VN" w:bidi="vi-VN"/>
              </w:rPr>
              <w:t xml:space="preserve"> </w:t>
            </w:r>
          </w:p>
        </w:tc>
        <w:tc>
          <w:tcPr>
            <w:tcW w:w="2339" w:type="dxa"/>
            <w:tcBorders>
              <w:top w:val="single" w:sz="4" w:space="0" w:color="auto"/>
              <w:left w:val="single" w:sz="4" w:space="0" w:color="auto"/>
              <w:right w:val="single" w:sz="4" w:space="0" w:color="auto"/>
            </w:tcBorders>
            <w:shd w:val="clear" w:color="auto" w:fill="FFFFFF"/>
          </w:tcPr>
          <w:p w14:paraId="03E788D4"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rPr>
            </w:pPr>
          </w:p>
        </w:tc>
      </w:tr>
      <w:tr w:rsidR="00A23A9B" w:rsidRPr="005D5A5F" w14:paraId="5F4AA17D" w14:textId="77777777" w:rsidTr="00A23A9B">
        <w:trPr>
          <w:trHeight w:hRule="exact" w:val="648"/>
          <w:jc w:val="center"/>
        </w:trPr>
        <w:tc>
          <w:tcPr>
            <w:tcW w:w="7366" w:type="dxa"/>
            <w:tcBorders>
              <w:top w:val="single" w:sz="4" w:space="0" w:color="auto"/>
              <w:left w:val="single" w:sz="4" w:space="0" w:color="auto"/>
              <w:bottom w:val="single" w:sz="4" w:space="0" w:color="auto"/>
            </w:tcBorders>
            <w:shd w:val="clear" w:color="auto" w:fill="FFFFFF"/>
            <w:vAlign w:val="bottom"/>
          </w:tcPr>
          <w:p w14:paraId="0B96DB78" w14:textId="77777777" w:rsidR="00A23A9B" w:rsidRPr="005D5A5F" w:rsidRDefault="00A23A9B" w:rsidP="00A23A9B">
            <w:pPr>
              <w:widowControl w:val="0"/>
              <w:tabs>
                <w:tab w:val="left" w:pos="283"/>
                <w:tab w:val="left" w:pos="2835"/>
                <w:tab w:val="left" w:pos="5386"/>
                <w:tab w:val="left" w:pos="7937"/>
              </w:tabs>
              <w:spacing w:after="40"/>
              <w:ind w:firstLine="283"/>
              <w:rPr>
                <w:rFonts w:ascii="Times New Roman" w:eastAsia="Segoe UI" w:hAnsi="Times New Roman" w:cs="Times New Roman"/>
                <w:color w:val="auto"/>
                <w:sz w:val="24"/>
                <w:szCs w:val="24"/>
                <w:lang w:val="vi-VN" w:eastAsia="vi-VN" w:bidi="vi-VN"/>
              </w:rPr>
            </w:pPr>
            <w:r w:rsidRPr="005D5A5F">
              <w:rPr>
                <w:rFonts w:ascii="Times New Roman" w:eastAsia="Segoe UI" w:hAnsi="Times New Roman" w:cs="Times New Roman"/>
                <w:color w:val="auto"/>
                <w:sz w:val="24"/>
                <w:szCs w:val="24"/>
                <w:lang w:val="vi-VN" w:eastAsia="vi-VN" w:bidi="vi-VN"/>
              </w:rPr>
              <w:t>3.</w:t>
            </w:r>
            <w:r w:rsidRPr="005D5A5F">
              <w:rPr>
                <w:rFonts w:ascii="Times New Roman" w:eastAsia="Segoe UI" w:hAnsi="Times New Roman" w:cs="Times New Roman"/>
                <w:bCs/>
                <w:color w:val="auto"/>
                <w:sz w:val="24"/>
                <w:szCs w:val="24"/>
                <w:lang w:val="vi-VN" w:eastAsia="vi-VN" w:bidi="vi-VN"/>
              </w:rPr>
              <w:t xml:space="preserve"> </w:t>
            </w:r>
            <w:r w:rsidRPr="005D5A5F">
              <w:rPr>
                <w:rFonts w:ascii="Times New Roman" w:eastAsia="Segoe UI" w:hAnsi="Times New Roman" w:cs="Times New Roman"/>
                <w:color w:val="auto"/>
                <w:sz w:val="24"/>
                <w:szCs w:val="24"/>
                <w:lang w:val="vi-VN" w:eastAsia="vi-VN" w:bidi="vi-VN"/>
              </w:rPr>
              <w:t>Người ta nấu nhôm phế liệu cho nó chuyển thành thể lỏng rồi đổ vào khuôn, chờ nguội sẽ thu được các sản phẩm như nồi, chậu, thau,. . .</w:t>
            </w:r>
            <w:r w:rsidRPr="005D5A5F">
              <w:rPr>
                <w:rFonts w:ascii="Times New Roman" w:eastAsia="Segoe UI" w:hAnsi="Times New Roman" w:cs="Times New Roman"/>
                <w:bCs/>
                <w:color w:val="auto"/>
                <w:sz w:val="24"/>
                <w:szCs w:val="24"/>
                <w:lang w:val="vi-VN" w:eastAsia="vi-VN" w:bidi="vi-VN"/>
              </w:rPr>
              <w:t xml:space="preserve"> </w:t>
            </w:r>
          </w:p>
        </w:tc>
        <w:tc>
          <w:tcPr>
            <w:tcW w:w="2339" w:type="dxa"/>
            <w:tcBorders>
              <w:top w:val="single" w:sz="4" w:space="0" w:color="auto"/>
              <w:left w:val="single" w:sz="4" w:space="0" w:color="auto"/>
              <w:bottom w:val="single" w:sz="4" w:space="0" w:color="auto"/>
              <w:right w:val="single" w:sz="4" w:space="0" w:color="auto"/>
            </w:tcBorders>
            <w:shd w:val="clear" w:color="auto" w:fill="FFFFFF"/>
          </w:tcPr>
          <w:p w14:paraId="356E3095"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eastAsia="Segoe UI" w:hAnsi="Times New Roman" w:cs="Times New Roman"/>
                <w:color w:val="auto"/>
                <w:sz w:val="24"/>
                <w:szCs w:val="24"/>
                <w:lang w:val="vi-VN"/>
              </w:rPr>
            </w:pPr>
          </w:p>
        </w:tc>
      </w:tr>
    </w:tbl>
    <w:p w14:paraId="4D221EB0" w14:textId="77777777" w:rsidR="00A23A9B" w:rsidRPr="005D5A5F" w:rsidRDefault="00A23A9B" w:rsidP="00A23A9B">
      <w:pPr>
        <w:tabs>
          <w:tab w:val="left" w:pos="283"/>
          <w:tab w:val="left" w:pos="2835"/>
          <w:tab w:val="left" w:pos="5386"/>
          <w:tab w:val="left" w:pos="7937"/>
        </w:tabs>
        <w:spacing w:after="40"/>
        <w:ind w:firstLine="283"/>
        <w:jc w:val="both"/>
        <w:rPr>
          <w:rFonts w:ascii="Times New Roman" w:hAnsi="Times New Roman" w:cs="Times New Roman"/>
          <w:color w:val="auto"/>
          <w:sz w:val="24"/>
          <w:szCs w:val="24"/>
          <w:lang w:val="vi-VN"/>
        </w:rPr>
      </w:pPr>
    </w:p>
    <w:p w14:paraId="31001D7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6C76CAF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Các quá trình tương ứng với các khái niệm:</w:t>
      </w:r>
    </w:p>
    <w:p w14:paraId="2455988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1.</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Sự đông đặc.</w:t>
      </w:r>
      <w:r w:rsidRPr="005D5A5F">
        <w:rPr>
          <w:rFonts w:ascii="Times New Roman" w:eastAsia="Times New Roman" w:hAnsi="Times New Roman" w:cs="Times New Roman"/>
          <w:bCs/>
          <w:color w:val="auto"/>
          <w:sz w:val="24"/>
          <w:szCs w:val="24"/>
          <w:lang w:val="vi-VN" w:eastAsia="vi-VN" w:bidi="vi-VN"/>
        </w:rPr>
        <w:t xml:space="preserve"> </w:t>
      </w:r>
    </w:p>
    <w:p w14:paraId="02C89C5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2.</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Sự bay hơi và sự ngưng tụ.</w:t>
      </w:r>
      <w:r w:rsidRPr="005D5A5F">
        <w:rPr>
          <w:rFonts w:ascii="Times New Roman" w:eastAsia="Times New Roman" w:hAnsi="Times New Roman" w:cs="Times New Roman"/>
          <w:bCs/>
          <w:color w:val="auto"/>
          <w:sz w:val="24"/>
          <w:szCs w:val="24"/>
          <w:lang w:val="vi-VN" w:eastAsia="vi-VN" w:bidi="vi-VN"/>
        </w:rPr>
        <w:t xml:space="preserve"> </w:t>
      </w:r>
    </w:p>
    <w:p w14:paraId="6522FC7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3.</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Sự nóng chảy và sự đông đặc.</w:t>
      </w:r>
      <w:r w:rsidRPr="005D5A5F">
        <w:rPr>
          <w:rFonts w:ascii="Times New Roman" w:eastAsia="Times New Roman" w:hAnsi="Times New Roman" w:cs="Times New Roman"/>
          <w:bCs/>
          <w:color w:val="auto"/>
          <w:sz w:val="24"/>
          <w:szCs w:val="24"/>
          <w:lang w:val="vi-VN" w:eastAsia="vi-VN" w:bidi="vi-VN"/>
        </w:rPr>
        <w:t xml:space="preserve"> </w:t>
      </w:r>
    </w:p>
    <w:p w14:paraId="0A3C3DEC"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lastRenderedPageBreak/>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38</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Bạn An lấy một viên đá lạnh nhỏ ở trong tủ lạnh rồi bỏ lên chiếc đĩa.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Khoảng một giờ sau, bạn An không thấy viên đá lạnh đâu nữa mà thấy nước trải đều trên mặt đĩa.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Bạn An để luôn vậy và ra làm rau cùng mẹ.</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Đến trưa, bạn đến lấy chiếc đĩa ra để rửa thì không còn thấy nước.</w:t>
      </w:r>
      <w:r w:rsidRPr="005D5A5F">
        <w:rPr>
          <w:rFonts w:ascii="Times New Roman" w:eastAsia="Times New Roman" w:hAnsi="Times New Roman" w:cs="Times New Roman"/>
          <w:bCs/>
          <w:color w:val="auto"/>
          <w:sz w:val="24"/>
          <w:szCs w:val="24"/>
          <w:lang w:val="vi-VN" w:eastAsia="vi-VN" w:bidi="vi-VN"/>
        </w:rPr>
        <w:t xml:space="preserve"> </w:t>
      </w:r>
    </w:p>
    <w:p w14:paraId="4420454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val="vi-VN" w:eastAsia="vi-VN" w:bidi="vi-VN"/>
        </w:rPr>
        <w:t>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Theo em, nước đã biến đâu mất?</w:t>
      </w:r>
    </w:p>
    <w:p w14:paraId="250F682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val="vi-VN" w:eastAsia="vi-VN" w:bidi="vi-VN"/>
        </w:rPr>
        <w:t>b)</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Nước có thể tồn tại ở những thể nào?</w:t>
      </w:r>
    </w:p>
    <w:p w14:paraId="5B1B571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val="vi-VN" w:eastAsia="vi-VN" w:bidi="vi-VN"/>
        </w:rPr>
        <w:t>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H</w:t>
      </w:r>
      <w:r w:rsidRPr="005D5A5F">
        <w:rPr>
          <w:rFonts w:ascii="Times New Roman" w:eastAsia="Times New Roman" w:hAnsi="Times New Roman" w:cs="Times New Roman"/>
          <w:color w:val="auto"/>
          <w:sz w:val="24"/>
          <w:szCs w:val="24"/>
          <w:lang w:eastAsia="vi-VN" w:bidi="vi-VN"/>
        </w:rPr>
        <w:t>ã</w:t>
      </w:r>
      <w:r w:rsidRPr="005D5A5F">
        <w:rPr>
          <w:rFonts w:ascii="Times New Roman" w:eastAsia="Times New Roman" w:hAnsi="Times New Roman" w:cs="Times New Roman"/>
          <w:color w:val="auto"/>
          <w:sz w:val="24"/>
          <w:szCs w:val="24"/>
          <w:lang w:val="vi-VN" w:eastAsia="vi-VN" w:bidi="vi-VN"/>
        </w:rPr>
        <w:t>y vẽ sơ đổ mô tả sự biến đổi giữa các thể của nước?</w:t>
      </w:r>
    </w:p>
    <w:p w14:paraId="42E8ECA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d)</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Tại sao lại có hiện tượng nước trải đều trên mặt đĩa?</w:t>
      </w:r>
    </w:p>
    <w:p w14:paraId="7CCC116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e)</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Tại sao lúc đầu khi cho đá vào cốc thì có nước bám bên ngoài cốc?</w:t>
      </w:r>
    </w:p>
    <w:p w14:paraId="3BC42F2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b/>
          <w:color w:val="auto"/>
          <w:sz w:val="24"/>
          <w:szCs w:val="24"/>
          <w:lang w:val="vi-VN" w:eastAsia="en-US" w:bidi="en-US"/>
        </w:rPr>
      </w:pPr>
    </w:p>
    <w:p w14:paraId="7051AE8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08A1563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Nước đã bốc hơi mất nên không còn trên đĩa nữa.</w:t>
      </w:r>
      <w:r w:rsidRPr="005D5A5F">
        <w:rPr>
          <w:rFonts w:ascii="Times New Roman" w:eastAsia="Times New Roman" w:hAnsi="Times New Roman" w:cs="Times New Roman"/>
          <w:bCs/>
          <w:color w:val="auto"/>
          <w:sz w:val="24"/>
          <w:szCs w:val="24"/>
          <w:lang w:val="vi-VN" w:eastAsia="vi-VN" w:bidi="vi-VN"/>
        </w:rPr>
        <w:t xml:space="preserve"> </w:t>
      </w:r>
    </w:p>
    <w:p w14:paraId="30749E6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b)</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Nước tồn tại ở 3 thể khác nhau: Thể rắn (viên nước đá</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thể lỏng (nước trong đĩa</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thể khí (hơi nước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p>
    <w:p w14:paraId="04ED678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vi-VN" w:bidi="vi-VN"/>
        </w:rPr>
        <w:t>c)</w:t>
      </w:r>
      <w:r w:rsidRPr="005D5A5F">
        <w:rPr>
          <w:rFonts w:ascii="Times New Roman" w:eastAsia="Times New Roman" w:hAnsi="Times New Roman" w:cs="Times New Roman"/>
          <w:bCs/>
          <w:color w:val="auto"/>
          <w:sz w:val="24"/>
          <w:szCs w:val="24"/>
          <w:lang w:eastAsia="vi-VN" w:bidi="vi-VN"/>
        </w:rPr>
        <w:t xml:space="preserve"> </w:t>
      </w:r>
      <w:r w:rsidRPr="005D5A5F">
        <w:rPr>
          <w:rFonts w:ascii="Times New Roman" w:eastAsia="Times New Roman" w:hAnsi="Times New Roman" w:cs="Times New Roman"/>
          <w:color w:val="auto"/>
          <w:sz w:val="24"/>
          <w:szCs w:val="24"/>
          <w:lang w:val="vi-VN" w:eastAsia="vi-VN" w:bidi="vi-VN"/>
        </w:rPr>
        <w:t>Sơ đ</w:t>
      </w:r>
      <w:r w:rsidRPr="005D5A5F">
        <w:rPr>
          <w:rFonts w:ascii="Times New Roman" w:eastAsia="Times New Roman" w:hAnsi="Times New Roman" w:cs="Times New Roman"/>
          <w:color w:val="auto"/>
          <w:sz w:val="24"/>
          <w:szCs w:val="24"/>
          <w:lang w:eastAsia="vi-VN" w:bidi="vi-VN"/>
        </w:rPr>
        <w:t>ồ:</w:t>
      </w:r>
    </w:p>
    <w:p w14:paraId="22AA646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noProof/>
          <w:color w:val="auto"/>
          <w:sz w:val="24"/>
          <w:szCs w:val="24"/>
          <w:lang w:eastAsia="en-US" w:bidi="en-US"/>
        </w:rPr>
        <mc:AlternateContent>
          <mc:Choice Requires="wpg">
            <w:drawing>
              <wp:inline distT="0" distB="0" distL="0" distR="0" wp14:anchorId="30F79E49" wp14:editId="268024AC">
                <wp:extent cx="3751645" cy="714459"/>
                <wp:effectExtent l="0" t="0" r="1270" b="9525"/>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645" cy="714459"/>
                          <a:chOff x="0" y="-701"/>
                          <a:chExt cx="37516" cy="7145"/>
                        </a:xfrm>
                      </wpg:grpSpPr>
                      <wps:wsp>
                        <wps:cNvPr id="366" name="TextBox 245"/>
                        <wps:cNvSpPr txBox="1">
                          <a:spLocks noChangeArrowheads="1"/>
                        </wps:cNvSpPr>
                        <wps:spPr bwMode="auto">
                          <a:xfrm>
                            <a:off x="0" y="1073"/>
                            <a:ext cx="8141"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5C718" w14:textId="77777777" w:rsidR="00C9650D" w:rsidRPr="003B10FC" w:rsidRDefault="00C9650D" w:rsidP="00A23A9B">
                              <w:pPr>
                                <w:rPr>
                                  <w:rFonts w:cs="Times New Roman"/>
                                  <w:szCs w:val="24"/>
                                </w:rPr>
                              </w:pPr>
                              <w:r w:rsidRPr="003B10FC">
                                <w:rPr>
                                  <w:rFonts w:cs="Times New Roman"/>
                                  <w:b/>
                                  <w:bCs/>
                                  <w:kern w:val="24"/>
                                  <w:szCs w:val="24"/>
                                </w:rPr>
                                <w:t>Hơi nước</w:t>
                              </w:r>
                            </w:p>
                          </w:txbxContent>
                        </wps:txbx>
                        <wps:bodyPr rot="0" vert="horz" wrap="none" lIns="91440" tIns="45720" rIns="91440" bIns="45720" anchor="t" anchorCtr="0" upright="1">
                          <a:spAutoFit/>
                        </wps:bodyPr>
                      </wps:wsp>
                      <wps:wsp>
                        <wps:cNvPr id="367" name="TextBox 246"/>
                        <wps:cNvSpPr txBox="1">
                          <a:spLocks noChangeArrowheads="1"/>
                        </wps:cNvSpPr>
                        <wps:spPr bwMode="auto">
                          <a:xfrm>
                            <a:off x="14506" y="1073"/>
                            <a:ext cx="8845"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C7D2" w14:textId="77777777" w:rsidR="00C9650D" w:rsidRPr="003B10FC" w:rsidRDefault="00C9650D" w:rsidP="00A23A9B">
                              <w:pPr>
                                <w:rPr>
                                  <w:rFonts w:cs="Times New Roman"/>
                                  <w:szCs w:val="24"/>
                                </w:rPr>
                              </w:pPr>
                              <w:r w:rsidRPr="003B10FC">
                                <w:rPr>
                                  <w:rFonts w:cs="Times New Roman"/>
                                  <w:b/>
                                  <w:bCs/>
                                  <w:kern w:val="24"/>
                                  <w:szCs w:val="24"/>
                                </w:rPr>
                                <w:t xml:space="preserve">Nước lỏng </w:t>
                              </w:r>
                            </w:p>
                          </w:txbxContent>
                        </wps:txbx>
                        <wps:bodyPr rot="0" vert="horz" wrap="none" lIns="91440" tIns="45720" rIns="91440" bIns="45720" anchor="t" anchorCtr="0" upright="1">
                          <a:spAutoFit/>
                        </wps:bodyPr>
                      </wps:wsp>
                      <wps:wsp>
                        <wps:cNvPr id="368" name="TextBox 247"/>
                        <wps:cNvSpPr txBox="1">
                          <a:spLocks noChangeArrowheads="1"/>
                        </wps:cNvSpPr>
                        <wps:spPr bwMode="auto">
                          <a:xfrm>
                            <a:off x="29661" y="1209"/>
                            <a:ext cx="7855"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5B6E7" w14:textId="77777777" w:rsidR="00C9650D" w:rsidRPr="003B10FC" w:rsidRDefault="00C9650D" w:rsidP="00A23A9B">
                              <w:pPr>
                                <w:rPr>
                                  <w:rFonts w:cs="Times New Roman"/>
                                  <w:szCs w:val="24"/>
                                </w:rPr>
                              </w:pPr>
                              <w:r w:rsidRPr="003B10FC">
                                <w:rPr>
                                  <w:rFonts w:cs="Times New Roman"/>
                                  <w:b/>
                                  <w:bCs/>
                                  <w:kern w:val="24"/>
                                  <w:szCs w:val="24"/>
                                </w:rPr>
                                <w:t xml:space="preserve"> Nước đá</w:t>
                              </w:r>
                            </w:p>
                          </w:txbxContent>
                        </wps:txbx>
                        <wps:bodyPr rot="0" vert="horz" wrap="none" lIns="91440" tIns="45720" rIns="91440" bIns="45720" anchor="t" anchorCtr="0" upright="1">
                          <a:spAutoFit/>
                        </wps:bodyPr>
                      </wps:wsp>
                      <wpg:grpSp>
                        <wpg:cNvPr id="369" name="Group 135"/>
                        <wpg:cNvGrpSpPr>
                          <a:grpSpLocks/>
                        </wpg:cNvGrpSpPr>
                        <wpg:grpSpPr bwMode="auto">
                          <a:xfrm>
                            <a:off x="8860" y="2228"/>
                            <a:ext cx="6320" cy="738"/>
                            <a:chOff x="8860" y="2228"/>
                            <a:chExt cx="5221" cy="738"/>
                          </a:xfrm>
                        </wpg:grpSpPr>
                        <wps:wsp>
                          <wps:cNvPr id="370" name="Straight Arrow Connector 136"/>
                          <wps:cNvCnPr>
                            <a:cxnSpLocks/>
                          </wps:cNvCnPr>
                          <wps:spPr bwMode="auto">
                            <a:xfrm>
                              <a:off x="8860" y="2228"/>
                              <a:ext cx="5202" cy="0"/>
                            </a:xfrm>
                            <a:prstGeom prst="straightConnector1">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71" name="Straight Arrow Connector 137"/>
                          <wps:cNvCnPr>
                            <a:cxnSpLocks/>
                          </wps:cNvCnPr>
                          <wps:spPr bwMode="auto">
                            <a:xfrm>
                              <a:off x="8878" y="2966"/>
                              <a:ext cx="5203" cy="0"/>
                            </a:xfrm>
                            <a:prstGeom prst="straightConnector1">
                              <a:avLst/>
                            </a:prstGeom>
                            <a:noFill/>
                            <a:ln w="9525">
                              <a:solidFill>
                                <a:srgbClr val="000000"/>
                              </a:solidFill>
                              <a:miter lim="800000"/>
                              <a:headEnd type="arrow" w="med" len="med"/>
                              <a:tailEnd/>
                            </a:ln>
                            <a:extLst>
                              <a:ext uri="{909E8E84-426E-40DD-AFC4-6F175D3DCCD1}">
                                <a14:hiddenFill xmlns:a14="http://schemas.microsoft.com/office/drawing/2010/main">
                                  <a:noFill/>
                                </a14:hiddenFill>
                              </a:ext>
                            </a:extLst>
                          </wps:spPr>
                          <wps:bodyPr/>
                        </wps:wsp>
                      </wpg:grpSp>
                      <wpg:grpSp>
                        <wpg:cNvPr id="372" name="Group 138"/>
                        <wpg:cNvGrpSpPr>
                          <a:grpSpLocks/>
                        </wpg:cNvGrpSpPr>
                        <wpg:grpSpPr bwMode="auto">
                          <a:xfrm>
                            <a:off x="24195" y="2194"/>
                            <a:ext cx="6301" cy="772"/>
                            <a:chOff x="24151" y="2194"/>
                            <a:chExt cx="5204" cy="772"/>
                          </a:xfrm>
                        </wpg:grpSpPr>
                        <wps:wsp>
                          <wps:cNvPr id="373" name="Straight Arrow Connector 139"/>
                          <wps:cNvCnPr>
                            <a:cxnSpLocks/>
                          </wps:cNvCnPr>
                          <wps:spPr bwMode="auto">
                            <a:xfrm>
                              <a:off x="24152" y="2194"/>
                              <a:ext cx="5203" cy="0"/>
                            </a:xfrm>
                            <a:prstGeom prst="straightConnector1">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74" name="Straight Arrow Connector 140"/>
                          <wps:cNvCnPr>
                            <a:cxnSpLocks/>
                          </wps:cNvCnPr>
                          <wps:spPr bwMode="auto">
                            <a:xfrm>
                              <a:off x="24151" y="2966"/>
                              <a:ext cx="5203" cy="0"/>
                            </a:xfrm>
                            <a:prstGeom prst="straightConnector1">
                              <a:avLst/>
                            </a:prstGeom>
                            <a:noFill/>
                            <a:ln w="9525">
                              <a:solidFill>
                                <a:srgbClr val="000000"/>
                              </a:solidFill>
                              <a:miter lim="800000"/>
                              <a:headEnd type="arrow" w="med" len="med"/>
                              <a:tailEnd/>
                            </a:ln>
                            <a:extLst>
                              <a:ext uri="{909E8E84-426E-40DD-AFC4-6F175D3DCCD1}">
                                <a14:hiddenFill xmlns:a14="http://schemas.microsoft.com/office/drawing/2010/main">
                                  <a:noFill/>
                                </a14:hiddenFill>
                              </a:ext>
                            </a:extLst>
                          </wps:spPr>
                          <wps:bodyPr/>
                        </wps:wsp>
                      </wpg:grpSp>
                      <wps:wsp>
                        <wps:cNvPr id="375" name="TextBox 256"/>
                        <wps:cNvSpPr txBox="1">
                          <a:spLocks noChangeArrowheads="1"/>
                        </wps:cNvSpPr>
                        <wps:spPr bwMode="auto">
                          <a:xfrm>
                            <a:off x="8032" y="-701"/>
                            <a:ext cx="8242"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A03E" w14:textId="77777777" w:rsidR="00C9650D" w:rsidRPr="003B10FC" w:rsidRDefault="00C9650D" w:rsidP="00A23A9B">
                              <w:pPr>
                                <w:rPr>
                                  <w:rFonts w:cs="Times New Roman"/>
                                  <w:szCs w:val="24"/>
                                </w:rPr>
                              </w:pPr>
                              <w:r w:rsidRPr="003B10FC">
                                <w:rPr>
                                  <w:rFonts w:cs="Times New Roman"/>
                                  <w:kern w:val="24"/>
                                  <w:szCs w:val="24"/>
                                </w:rPr>
                                <w:t>Ngưng tụ</w:t>
                              </w:r>
                            </w:p>
                          </w:txbxContent>
                        </wps:txbx>
                        <wps:bodyPr rot="0" vert="horz" wrap="none" lIns="91440" tIns="45720" rIns="91440" bIns="45720" anchor="t" anchorCtr="0" upright="1">
                          <a:spAutoFit/>
                        </wps:bodyPr>
                      </wps:wsp>
                      <wps:wsp>
                        <wps:cNvPr id="376" name="TextBox 257"/>
                        <wps:cNvSpPr txBox="1">
                          <a:spLocks noChangeArrowheads="1"/>
                        </wps:cNvSpPr>
                        <wps:spPr bwMode="auto">
                          <a:xfrm>
                            <a:off x="8496" y="2915"/>
                            <a:ext cx="6953"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730B" w14:textId="77777777" w:rsidR="00C9650D" w:rsidRPr="003B10FC" w:rsidRDefault="00C9650D" w:rsidP="00A23A9B">
                              <w:pPr>
                                <w:rPr>
                                  <w:rFonts w:cs="Times New Roman"/>
                                  <w:szCs w:val="24"/>
                                </w:rPr>
                              </w:pPr>
                              <w:r w:rsidRPr="003B10FC">
                                <w:rPr>
                                  <w:rFonts w:cs="Times New Roman"/>
                                  <w:kern w:val="24"/>
                                  <w:szCs w:val="24"/>
                                </w:rPr>
                                <w:t>Bay hơi</w:t>
                              </w:r>
                            </w:p>
                          </w:txbxContent>
                        </wps:txbx>
                        <wps:bodyPr rot="0" vert="horz" wrap="none" lIns="91440" tIns="45720" rIns="91440" bIns="45720" anchor="t" anchorCtr="0" upright="1">
                          <a:spAutoFit/>
                        </wps:bodyPr>
                      </wps:wsp>
                      <wps:wsp>
                        <wps:cNvPr id="377" name="TextBox 258"/>
                        <wps:cNvSpPr txBox="1">
                          <a:spLocks noChangeArrowheads="1"/>
                        </wps:cNvSpPr>
                        <wps:spPr bwMode="auto">
                          <a:xfrm>
                            <a:off x="23329" y="-700"/>
                            <a:ext cx="8331"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450A" w14:textId="77777777" w:rsidR="00C9650D" w:rsidRPr="003B10FC" w:rsidRDefault="00C9650D" w:rsidP="00A23A9B">
                              <w:pPr>
                                <w:rPr>
                                  <w:rFonts w:cs="Times New Roman"/>
                                  <w:szCs w:val="24"/>
                                </w:rPr>
                              </w:pPr>
                              <w:r w:rsidRPr="003B10FC">
                                <w:rPr>
                                  <w:rFonts w:cs="Times New Roman"/>
                                  <w:kern w:val="24"/>
                                  <w:szCs w:val="24"/>
                                </w:rPr>
                                <w:t>Đông đặc</w:t>
                              </w:r>
                            </w:p>
                          </w:txbxContent>
                        </wps:txbx>
                        <wps:bodyPr rot="0" vert="horz" wrap="none" lIns="91440" tIns="45720" rIns="91440" bIns="45720" anchor="t" anchorCtr="0" upright="1">
                          <a:spAutoFit/>
                        </wps:bodyPr>
                      </wps:wsp>
                      <wps:wsp>
                        <wps:cNvPr id="378" name="TextBox 259"/>
                        <wps:cNvSpPr txBox="1">
                          <a:spLocks noChangeArrowheads="1"/>
                        </wps:cNvSpPr>
                        <wps:spPr bwMode="auto">
                          <a:xfrm>
                            <a:off x="23329" y="3135"/>
                            <a:ext cx="9118"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5485" w14:textId="77777777" w:rsidR="00C9650D" w:rsidRPr="003B10FC" w:rsidRDefault="00C9650D" w:rsidP="00A23A9B">
                              <w:pPr>
                                <w:rPr>
                                  <w:rFonts w:cs="Times New Roman"/>
                                  <w:szCs w:val="24"/>
                                </w:rPr>
                              </w:pPr>
                              <w:r w:rsidRPr="003B10FC">
                                <w:rPr>
                                  <w:rFonts w:cs="Times New Roman"/>
                                  <w:kern w:val="24"/>
                                  <w:szCs w:val="24"/>
                                </w:rPr>
                                <w:t>Nóng chảy</w:t>
                              </w:r>
                            </w:p>
                          </w:txbxContent>
                        </wps:txbx>
                        <wps:bodyPr rot="0" vert="horz" wrap="none" lIns="91440" tIns="45720" rIns="91440" bIns="45720" anchor="t" anchorCtr="0" upright="1">
                          <a:spAutoFit/>
                        </wps:bodyPr>
                      </wps:wsp>
                    </wpg:wgp>
                  </a:graphicData>
                </a:graphic>
              </wp:inline>
            </w:drawing>
          </mc:Choice>
          <mc:Fallback>
            <w:pict>
              <v:group w14:anchorId="30F79E49" id="Group 365" o:spid="_x0000_s1116" style="width:295.4pt;height:56.25pt;mso-position-horizontal-relative:char;mso-position-vertical-relative:line" coordorigin=",-701" coordsize="37516,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">
                <v:shape id="TextBox 245" o:spid="_x0000_s1117" type="#_x0000_t202" style="position:absolute;top:1073;width:8141;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" filled="f" stroked="f">
                  <v:textbox style="mso-fit-shape-to-text:t">
                    <w:txbxContent>
                      <w:p w14:paraId="49F5C718" w14:textId="77777777" w:rsidR="00C9650D" w:rsidRPr="003B10FC" w:rsidRDefault="00C9650D" w:rsidP="00A23A9B">
                        <w:pPr>
                          <w:rPr>
                            <w:rFonts w:cs="Times New Roman"/>
                            <w:szCs w:val="24"/>
                          </w:rPr>
                        </w:pPr>
                        <w:proofErr w:type="spellStart"/>
                        <w:r w:rsidRPr="003B10FC">
                          <w:rPr>
                            <w:rFonts w:cs="Times New Roman"/>
                            <w:b/>
                            <w:bCs/>
                            <w:kern w:val="24"/>
                            <w:szCs w:val="24"/>
                          </w:rPr>
                          <w:t>Hơi</w:t>
                        </w:r>
                        <w:proofErr w:type="spellEnd"/>
                        <w:r w:rsidRPr="003B10FC">
                          <w:rPr>
                            <w:rFonts w:cs="Times New Roman"/>
                            <w:b/>
                            <w:bCs/>
                            <w:kern w:val="24"/>
                            <w:szCs w:val="24"/>
                          </w:rPr>
                          <w:t xml:space="preserve"> </w:t>
                        </w:r>
                        <w:proofErr w:type="spellStart"/>
                        <w:r w:rsidRPr="003B10FC">
                          <w:rPr>
                            <w:rFonts w:cs="Times New Roman"/>
                            <w:b/>
                            <w:bCs/>
                            <w:kern w:val="24"/>
                            <w:szCs w:val="24"/>
                          </w:rPr>
                          <w:t>nước</w:t>
                        </w:r>
                        <w:proofErr w:type="spellEnd"/>
                      </w:p>
                    </w:txbxContent>
                  </v:textbox>
                </v:shape>
                <v:shape id="TextBox 246" o:spid="_x0000_s1118" type="#_x0000_t202" style="position:absolute;left:14506;top:1073;width:8845;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" filled="f" stroked="f">
                  <v:textbox style="mso-fit-shape-to-text:t">
                    <w:txbxContent>
                      <w:p w14:paraId="74E3C7D2" w14:textId="77777777" w:rsidR="00C9650D" w:rsidRPr="003B10FC" w:rsidRDefault="00C9650D" w:rsidP="00A23A9B">
                        <w:pPr>
                          <w:rPr>
                            <w:rFonts w:cs="Times New Roman"/>
                            <w:szCs w:val="24"/>
                          </w:rPr>
                        </w:pPr>
                        <w:proofErr w:type="spellStart"/>
                        <w:r w:rsidRPr="003B10FC">
                          <w:rPr>
                            <w:rFonts w:cs="Times New Roman"/>
                            <w:b/>
                            <w:bCs/>
                            <w:kern w:val="24"/>
                            <w:szCs w:val="24"/>
                          </w:rPr>
                          <w:t>Nước</w:t>
                        </w:r>
                        <w:proofErr w:type="spellEnd"/>
                        <w:r w:rsidRPr="003B10FC">
                          <w:rPr>
                            <w:rFonts w:cs="Times New Roman"/>
                            <w:b/>
                            <w:bCs/>
                            <w:kern w:val="24"/>
                            <w:szCs w:val="24"/>
                          </w:rPr>
                          <w:t xml:space="preserve"> </w:t>
                        </w:r>
                        <w:proofErr w:type="spellStart"/>
                        <w:r w:rsidRPr="003B10FC">
                          <w:rPr>
                            <w:rFonts w:cs="Times New Roman"/>
                            <w:b/>
                            <w:bCs/>
                            <w:kern w:val="24"/>
                            <w:szCs w:val="24"/>
                          </w:rPr>
                          <w:t>lỏng</w:t>
                        </w:r>
                        <w:proofErr w:type="spellEnd"/>
                        <w:r w:rsidRPr="003B10FC">
                          <w:rPr>
                            <w:rFonts w:cs="Times New Roman"/>
                            <w:b/>
                            <w:bCs/>
                            <w:kern w:val="24"/>
                            <w:szCs w:val="24"/>
                          </w:rPr>
                          <w:t xml:space="preserve"> </w:t>
                        </w:r>
                      </w:p>
                    </w:txbxContent>
                  </v:textbox>
                </v:shape>
                <v:shape id="TextBox 247" o:spid="_x0000_s1119" type="#_x0000_t202" style="position:absolute;left:29661;top:1209;width:7855;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" filled="f" stroked="f">
                  <v:textbox style="mso-fit-shape-to-text:t">
                    <w:txbxContent>
                      <w:p w14:paraId="6175B6E7" w14:textId="77777777" w:rsidR="00C9650D" w:rsidRPr="003B10FC" w:rsidRDefault="00C9650D" w:rsidP="00A23A9B">
                        <w:pPr>
                          <w:rPr>
                            <w:rFonts w:cs="Times New Roman"/>
                            <w:szCs w:val="24"/>
                          </w:rPr>
                        </w:pPr>
                        <w:r w:rsidRPr="003B10FC">
                          <w:rPr>
                            <w:rFonts w:cs="Times New Roman"/>
                            <w:b/>
                            <w:bCs/>
                            <w:kern w:val="24"/>
                            <w:szCs w:val="24"/>
                          </w:rPr>
                          <w:t xml:space="preserve"> </w:t>
                        </w:r>
                        <w:proofErr w:type="spellStart"/>
                        <w:r w:rsidRPr="003B10FC">
                          <w:rPr>
                            <w:rFonts w:cs="Times New Roman"/>
                            <w:b/>
                            <w:bCs/>
                            <w:kern w:val="24"/>
                            <w:szCs w:val="24"/>
                          </w:rPr>
                          <w:t>Nước</w:t>
                        </w:r>
                        <w:proofErr w:type="spellEnd"/>
                        <w:r w:rsidRPr="003B10FC">
                          <w:rPr>
                            <w:rFonts w:cs="Times New Roman"/>
                            <w:b/>
                            <w:bCs/>
                            <w:kern w:val="24"/>
                            <w:szCs w:val="24"/>
                          </w:rPr>
                          <w:t xml:space="preserve"> </w:t>
                        </w:r>
                        <w:proofErr w:type="spellStart"/>
                        <w:r w:rsidRPr="003B10FC">
                          <w:rPr>
                            <w:rFonts w:cs="Times New Roman"/>
                            <w:b/>
                            <w:bCs/>
                            <w:kern w:val="24"/>
                            <w:szCs w:val="24"/>
                          </w:rPr>
                          <w:t>đá</w:t>
                        </w:r>
                        <w:proofErr w:type="spellEnd"/>
                      </w:p>
                    </w:txbxContent>
                  </v:textbox>
                </v:shape>
                <v:group id="Group 135" o:spid="_x0000_s1120" style="position:absolute;left:8860;top:2228;width:6320;height:738" coordorigin="8860,2228" coordsize="522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136" o:spid="_x0000_s1121" type="#_x0000_t32" style="position:absolute;left:8860;top:2228;width:5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">
                    <v:stroke endarrow="open" joinstyle="miter"/>
                    <o:lock v:ext="edit" shapetype="f"/>
                  </v:shape>
                  <v:shape id="Straight Arrow Connector 137" o:spid="_x0000_s1122" type="#_x0000_t32" style="position:absolute;left:8878;top:2966;width:5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">
                    <v:stroke startarrow="open" joinstyle="miter"/>
                    <o:lock v:ext="edit" shapetype="f"/>
                  </v:shape>
                </v:group>
                <v:group id="Group 138" o:spid="_x0000_s1123" style="position:absolute;left:24195;top:2194;width:6301;height:772" coordorigin="24151,2194" coordsize="52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Straight Arrow Connector 139" o:spid="_x0000_s1124" type="#_x0000_t32" style="position:absolute;left:24152;top:2194;width:5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">
                    <v:stroke endarrow="open" joinstyle="miter"/>
                    <o:lock v:ext="edit" shapetype="f"/>
                  </v:shape>
                  <v:shape id="Straight Arrow Connector 140" o:spid="_x0000_s1125" type="#_x0000_t32" style="position:absolute;left:24151;top:2966;width:5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">
                    <v:stroke startarrow="open" joinstyle="miter"/>
                    <o:lock v:ext="edit" shapetype="f"/>
                  </v:shape>
                </v:group>
                <v:shape id="TextBox 256" o:spid="_x0000_s1126" type="#_x0000_t202" style="position:absolute;left:8032;top:-701;width:8242;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" filled="f" stroked="f">
                  <v:textbox style="mso-fit-shape-to-text:t">
                    <w:txbxContent>
                      <w:p w14:paraId="7BF6A03E" w14:textId="77777777" w:rsidR="00C9650D" w:rsidRPr="003B10FC" w:rsidRDefault="00C9650D" w:rsidP="00A23A9B">
                        <w:pPr>
                          <w:rPr>
                            <w:rFonts w:cs="Times New Roman"/>
                            <w:szCs w:val="24"/>
                          </w:rPr>
                        </w:pPr>
                        <w:proofErr w:type="spellStart"/>
                        <w:r w:rsidRPr="003B10FC">
                          <w:rPr>
                            <w:rFonts w:cs="Times New Roman"/>
                            <w:kern w:val="24"/>
                            <w:szCs w:val="24"/>
                          </w:rPr>
                          <w:t>Ngưng</w:t>
                        </w:r>
                        <w:proofErr w:type="spellEnd"/>
                        <w:r w:rsidRPr="003B10FC">
                          <w:rPr>
                            <w:rFonts w:cs="Times New Roman"/>
                            <w:kern w:val="24"/>
                            <w:szCs w:val="24"/>
                          </w:rPr>
                          <w:t xml:space="preserve"> </w:t>
                        </w:r>
                        <w:proofErr w:type="spellStart"/>
                        <w:r w:rsidRPr="003B10FC">
                          <w:rPr>
                            <w:rFonts w:cs="Times New Roman"/>
                            <w:kern w:val="24"/>
                            <w:szCs w:val="24"/>
                          </w:rPr>
                          <w:t>tụ</w:t>
                        </w:r>
                        <w:proofErr w:type="spellEnd"/>
                      </w:p>
                    </w:txbxContent>
                  </v:textbox>
                </v:shape>
                <v:shape id="TextBox 257" o:spid="_x0000_s1127" type="#_x0000_t202" style="position:absolute;left:8496;top:2915;width:6953;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" filled="f" stroked="f">
                  <v:textbox style="mso-fit-shape-to-text:t">
                    <w:txbxContent>
                      <w:p w14:paraId="3F6E730B" w14:textId="77777777" w:rsidR="00C9650D" w:rsidRPr="003B10FC" w:rsidRDefault="00C9650D" w:rsidP="00A23A9B">
                        <w:pPr>
                          <w:rPr>
                            <w:rFonts w:cs="Times New Roman"/>
                            <w:szCs w:val="24"/>
                          </w:rPr>
                        </w:pPr>
                        <w:r w:rsidRPr="003B10FC">
                          <w:rPr>
                            <w:rFonts w:cs="Times New Roman"/>
                            <w:kern w:val="24"/>
                            <w:szCs w:val="24"/>
                          </w:rPr>
                          <w:t xml:space="preserve">Bay </w:t>
                        </w:r>
                        <w:proofErr w:type="spellStart"/>
                        <w:r w:rsidRPr="003B10FC">
                          <w:rPr>
                            <w:rFonts w:cs="Times New Roman"/>
                            <w:kern w:val="24"/>
                            <w:szCs w:val="24"/>
                          </w:rPr>
                          <w:t>hơi</w:t>
                        </w:r>
                        <w:proofErr w:type="spellEnd"/>
                      </w:p>
                    </w:txbxContent>
                  </v:textbox>
                </v:shape>
                <v:shape id="TextBox 258" o:spid="_x0000_s1128" type="#_x0000_t202" style="position:absolute;left:23329;top:-700;width:8331;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" filled="f" stroked="f">
                  <v:textbox style="mso-fit-shape-to-text:t">
                    <w:txbxContent>
                      <w:p w14:paraId="0B40450A" w14:textId="77777777" w:rsidR="00C9650D" w:rsidRPr="003B10FC" w:rsidRDefault="00C9650D" w:rsidP="00A23A9B">
                        <w:pPr>
                          <w:rPr>
                            <w:rFonts w:cs="Times New Roman"/>
                            <w:szCs w:val="24"/>
                          </w:rPr>
                        </w:pPr>
                        <w:proofErr w:type="spellStart"/>
                        <w:r w:rsidRPr="003B10FC">
                          <w:rPr>
                            <w:rFonts w:cs="Times New Roman"/>
                            <w:kern w:val="24"/>
                            <w:szCs w:val="24"/>
                          </w:rPr>
                          <w:t>Đông</w:t>
                        </w:r>
                        <w:proofErr w:type="spellEnd"/>
                        <w:r w:rsidRPr="003B10FC">
                          <w:rPr>
                            <w:rFonts w:cs="Times New Roman"/>
                            <w:kern w:val="24"/>
                            <w:szCs w:val="24"/>
                          </w:rPr>
                          <w:t xml:space="preserve"> </w:t>
                        </w:r>
                        <w:proofErr w:type="spellStart"/>
                        <w:r w:rsidRPr="003B10FC">
                          <w:rPr>
                            <w:rFonts w:cs="Times New Roman"/>
                            <w:kern w:val="24"/>
                            <w:szCs w:val="24"/>
                          </w:rPr>
                          <w:t>đặc</w:t>
                        </w:r>
                        <w:proofErr w:type="spellEnd"/>
                      </w:p>
                    </w:txbxContent>
                  </v:textbox>
                </v:shape>
                <v:shape id="TextBox 259" o:spid="_x0000_s1129" type="#_x0000_t202" style="position:absolute;left:23329;top:3135;width:9118;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" filled="f" stroked="f">
                  <v:textbox style="mso-fit-shape-to-text:t">
                    <w:txbxContent>
                      <w:p w14:paraId="3BA55485" w14:textId="77777777" w:rsidR="00C9650D" w:rsidRPr="003B10FC" w:rsidRDefault="00C9650D" w:rsidP="00A23A9B">
                        <w:pPr>
                          <w:rPr>
                            <w:rFonts w:cs="Times New Roman"/>
                            <w:szCs w:val="24"/>
                          </w:rPr>
                        </w:pPr>
                        <w:proofErr w:type="spellStart"/>
                        <w:r w:rsidRPr="003B10FC">
                          <w:rPr>
                            <w:rFonts w:cs="Times New Roman"/>
                            <w:kern w:val="24"/>
                            <w:szCs w:val="24"/>
                          </w:rPr>
                          <w:t>Nóng</w:t>
                        </w:r>
                        <w:proofErr w:type="spellEnd"/>
                        <w:r w:rsidRPr="003B10FC">
                          <w:rPr>
                            <w:rFonts w:cs="Times New Roman"/>
                            <w:kern w:val="24"/>
                            <w:szCs w:val="24"/>
                          </w:rPr>
                          <w:t xml:space="preserve"> </w:t>
                        </w:r>
                        <w:proofErr w:type="spellStart"/>
                        <w:r w:rsidRPr="003B10FC">
                          <w:rPr>
                            <w:rFonts w:cs="Times New Roman"/>
                            <w:kern w:val="24"/>
                            <w:szCs w:val="24"/>
                          </w:rPr>
                          <w:t>chảy</w:t>
                        </w:r>
                        <w:proofErr w:type="spellEnd"/>
                      </w:p>
                    </w:txbxContent>
                  </v:textbox>
                </v:shape>
                <w10:anchorlock/>
              </v:group>
            </w:pict>
          </mc:Fallback>
        </mc:AlternateContent>
      </w:r>
    </w:p>
    <w:p w14:paraId="7DDB085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eastAsia="vi-VN" w:bidi="vi-VN"/>
        </w:rPr>
        <w:t>d</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Nước loang đ</w:t>
      </w:r>
      <w:r w:rsidRPr="005D5A5F">
        <w:rPr>
          <w:rFonts w:ascii="Times New Roman" w:eastAsia="Times New Roman" w:hAnsi="Times New Roman" w:cs="Times New Roman"/>
          <w:color w:val="auto"/>
          <w:sz w:val="24"/>
          <w:szCs w:val="24"/>
          <w:lang w:eastAsia="vi-VN" w:bidi="vi-VN"/>
        </w:rPr>
        <w:t>ề</w:t>
      </w:r>
      <w:r w:rsidRPr="005D5A5F">
        <w:rPr>
          <w:rFonts w:ascii="Times New Roman" w:eastAsia="Times New Roman" w:hAnsi="Times New Roman" w:cs="Times New Roman"/>
          <w:color w:val="auto"/>
          <w:sz w:val="24"/>
          <w:szCs w:val="24"/>
          <w:lang w:val="vi-VN" w:eastAsia="vi-VN" w:bidi="vi-VN"/>
        </w:rPr>
        <w:t>u trên mặt đĩa vì các hạt liên kết lỏng l</w:t>
      </w:r>
      <w:r w:rsidRPr="005D5A5F">
        <w:rPr>
          <w:rFonts w:ascii="Times New Roman" w:eastAsia="Times New Roman" w:hAnsi="Times New Roman" w:cs="Times New Roman"/>
          <w:color w:val="auto"/>
          <w:sz w:val="24"/>
          <w:szCs w:val="24"/>
          <w:lang w:eastAsia="vi-VN" w:bidi="vi-VN"/>
        </w:rPr>
        <w:t>ẻ</w:t>
      </w:r>
      <w:r w:rsidRPr="005D5A5F">
        <w:rPr>
          <w:rFonts w:ascii="Times New Roman" w:eastAsia="Times New Roman" w:hAnsi="Times New Roman" w:cs="Times New Roman"/>
          <w:color w:val="auto"/>
          <w:sz w:val="24"/>
          <w:szCs w:val="24"/>
          <w:lang w:val="vi-VN" w:eastAsia="vi-VN" w:bidi="vi-VN"/>
        </w:rPr>
        <w:t>o nên nó trượt đều ra.</w:t>
      </w:r>
      <w:r w:rsidRPr="005D5A5F">
        <w:rPr>
          <w:rFonts w:ascii="Times New Roman" w:eastAsia="Times New Roman" w:hAnsi="Times New Roman" w:cs="Times New Roman"/>
          <w:bCs/>
          <w:color w:val="auto"/>
          <w:sz w:val="24"/>
          <w:szCs w:val="24"/>
          <w:lang w:val="vi-VN" w:eastAsia="vi-VN" w:bidi="vi-VN"/>
        </w:rPr>
        <w:t xml:space="preserve"> </w:t>
      </w:r>
    </w:p>
    <w:p w14:paraId="56DB65D7" w14:textId="415DB1A5" w:rsidR="00A23A9B"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val="vi-VN" w:eastAsia="vi-VN" w:bidi="vi-VN"/>
        </w:rPr>
      </w:pPr>
      <w:r w:rsidRPr="005D5A5F">
        <w:rPr>
          <w:rFonts w:ascii="Times New Roman" w:eastAsia="Times New Roman" w:hAnsi="Times New Roman" w:cs="Times New Roman"/>
          <w:color w:val="auto"/>
          <w:sz w:val="24"/>
          <w:szCs w:val="24"/>
          <w:lang w:eastAsia="vi-VN" w:bidi="vi-VN"/>
        </w:rPr>
        <w:t>e</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Có nước bám bên ngoài cốc là do đá lạnh nên môi trường xung quanh cốc lạnh hơn làm hơi nước trong không khí ngưng tụ thành nước lỏng mà ta nhìn thấy.</w:t>
      </w:r>
      <w:r w:rsidRPr="005D5A5F">
        <w:rPr>
          <w:rFonts w:ascii="Times New Roman" w:eastAsia="Times New Roman" w:hAnsi="Times New Roman" w:cs="Times New Roman"/>
          <w:bCs/>
          <w:color w:val="auto"/>
          <w:sz w:val="24"/>
          <w:szCs w:val="24"/>
          <w:lang w:val="vi-VN" w:eastAsia="vi-VN" w:bidi="vi-VN"/>
        </w:rPr>
        <w:t xml:space="preserve"> </w:t>
      </w:r>
    </w:p>
    <w:p w14:paraId="4274CB20" w14:textId="6D472780" w:rsidR="00892F1B" w:rsidRPr="00892F1B" w:rsidRDefault="00892F1B" w:rsidP="00892F1B">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39DED587"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39</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Nếu để một cốc có chứa đá lạnh bên trong, sau một thời gian thấy có nước ở bên ngoài cốc.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Giải thích tại sao có hiện tượng đó.</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Hãy giải thích vì sao 1 </w:t>
      </w:r>
      <w:r w:rsidRPr="005D5A5F">
        <w:rPr>
          <w:rFonts w:ascii="Times New Roman" w:eastAsia="Times New Roman" w:hAnsi="Times New Roman" w:cs="Times New Roman"/>
          <w:color w:val="auto"/>
          <w:sz w:val="24"/>
          <w:szCs w:val="24"/>
          <w:lang w:val="vi-VN" w:eastAsia="en-US" w:bidi="en-US"/>
        </w:rPr>
        <w:t xml:space="preserve">ml </w:t>
      </w:r>
      <w:r w:rsidRPr="005D5A5F">
        <w:rPr>
          <w:rFonts w:ascii="Times New Roman" w:eastAsia="Times New Roman" w:hAnsi="Times New Roman" w:cs="Times New Roman"/>
          <w:color w:val="auto"/>
          <w:sz w:val="24"/>
          <w:szCs w:val="24"/>
          <w:lang w:val="vi-VN" w:eastAsia="vi-VN" w:bidi="vi-VN"/>
        </w:rPr>
        <w:t xml:space="preserve">nước lỏng khi chuyển sang thể hơi lại chiếm thể tích khoảng 1300 </w:t>
      </w:r>
      <w:r w:rsidRPr="005D5A5F">
        <w:rPr>
          <w:rFonts w:ascii="Times New Roman" w:eastAsia="Times New Roman" w:hAnsi="Times New Roman" w:cs="Times New Roman"/>
          <w:color w:val="auto"/>
          <w:sz w:val="24"/>
          <w:szCs w:val="24"/>
          <w:lang w:val="vi-VN" w:eastAsia="en-US" w:bidi="en-US"/>
        </w:rPr>
        <w:t xml:space="preserve">ml </w:t>
      </w:r>
      <w:r w:rsidRPr="005D5A5F">
        <w:rPr>
          <w:rFonts w:ascii="Times New Roman" w:eastAsia="Times New Roman" w:hAnsi="Times New Roman" w:cs="Times New Roman"/>
          <w:color w:val="auto"/>
          <w:sz w:val="24"/>
          <w:szCs w:val="24"/>
          <w:lang w:val="vi-VN" w:eastAsia="vi-VN" w:bidi="vi-VN"/>
        </w:rPr>
        <w:t>(ở điểu kiện thường</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p>
    <w:p w14:paraId="34B26F8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3C6CDBC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 xml:space="preserve">Có nước bám bên ngoài cốc là do đá lạnh nên môi trường xung quanh cốc lạnh hơn làm hơi nước trong không khí ngưng tụ thành nước lỏng mà ta nhìn thấy. </w:t>
      </w:r>
    </w:p>
    <w:p w14:paraId="3737CC9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Ở thể hơi (khí</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các hạt cấu tạo nên chất chuyển động tự do, khoảng cách giữa các hạt rất xa nhau làm thể tích hơi nước tăng lên rất nhiều so với thể lỏng.</w:t>
      </w:r>
      <w:r w:rsidRPr="005D5A5F">
        <w:rPr>
          <w:rFonts w:ascii="Times New Roman" w:eastAsia="Times New Roman" w:hAnsi="Times New Roman" w:cs="Times New Roman"/>
          <w:bCs/>
          <w:color w:val="auto"/>
          <w:sz w:val="24"/>
          <w:szCs w:val="24"/>
          <w:lang w:val="vi-VN" w:eastAsia="vi-VN" w:bidi="vi-VN"/>
        </w:rPr>
        <w:t xml:space="preserve"> </w:t>
      </w:r>
    </w:p>
    <w:p w14:paraId="72B177C7"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40</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Khi ta đốt một tờ giấy </w:t>
      </w:r>
      <w:r w:rsidRPr="005D5A5F">
        <w:rPr>
          <w:rFonts w:ascii="Times New Roman" w:eastAsia="Times New Roman" w:hAnsi="Times New Roman" w:cs="Times New Roman"/>
          <w:color w:val="auto"/>
          <w:sz w:val="24"/>
          <w:szCs w:val="24"/>
          <w:lang w:val="vi-VN" w:eastAsia="en-US" w:bidi="en-US"/>
        </w:rPr>
        <w:t>(cellulose</w:t>
      </w:r>
      <w:r w:rsidRPr="005D5A5F">
        <w:rPr>
          <w:rFonts w:ascii="Times New Roman" w:eastAsia="Times New Roman" w:hAnsi="Times New Roman" w:cs="Times New Roman"/>
          <w:bCs/>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tờ giấy cháy sinh ra khí </w:t>
      </w:r>
      <w:r w:rsidRPr="005D5A5F">
        <w:rPr>
          <w:rFonts w:ascii="Times New Roman" w:eastAsia="Times New Roman" w:hAnsi="Times New Roman" w:cs="Times New Roman"/>
          <w:color w:val="auto"/>
          <w:sz w:val="24"/>
          <w:szCs w:val="24"/>
          <w:lang w:val="vi-VN" w:eastAsia="en-US" w:bidi="en-US"/>
        </w:rPr>
        <w:t xml:space="preserve">carbon dioxide </w:t>
      </w:r>
      <w:r w:rsidRPr="005D5A5F">
        <w:rPr>
          <w:rFonts w:ascii="Times New Roman" w:eastAsia="Times New Roman" w:hAnsi="Times New Roman" w:cs="Times New Roman"/>
          <w:color w:val="auto"/>
          <w:sz w:val="24"/>
          <w:szCs w:val="24"/>
          <w:lang w:val="vi-VN" w:eastAsia="vi-VN" w:bidi="vi-VN"/>
        </w:rPr>
        <w:t>và hơi nước.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Trường hợp này có được xem là chất chuyển từ thể rắn sang thể khí không? Giải thích.</w:t>
      </w:r>
      <w:r w:rsidRPr="005D5A5F">
        <w:rPr>
          <w:rFonts w:ascii="Times New Roman" w:eastAsia="Times New Roman" w:hAnsi="Times New Roman" w:cs="Times New Roman"/>
          <w:bCs/>
          <w:color w:val="auto"/>
          <w:sz w:val="24"/>
          <w:szCs w:val="24"/>
          <w:lang w:val="vi-VN" w:eastAsia="vi-VN" w:bidi="vi-VN"/>
        </w:rPr>
        <w:t xml:space="preserve"> </w:t>
      </w:r>
    </w:p>
    <w:p w14:paraId="1D4CF7D8"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2CCCD85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 xml:space="preserve">Trường hợp này chất </w:t>
      </w:r>
      <w:r w:rsidRPr="005D5A5F">
        <w:rPr>
          <w:rFonts w:ascii="Times New Roman" w:eastAsia="Times New Roman" w:hAnsi="Times New Roman" w:cs="Times New Roman"/>
          <w:color w:val="auto"/>
          <w:sz w:val="24"/>
          <w:szCs w:val="24"/>
          <w:lang w:val="vi-VN" w:eastAsia="en-US" w:bidi="en-US"/>
        </w:rPr>
        <w:t xml:space="preserve">cellulose </w:t>
      </w:r>
      <w:r w:rsidRPr="005D5A5F">
        <w:rPr>
          <w:rFonts w:ascii="Times New Roman" w:eastAsia="Times New Roman" w:hAnsi="Times New Roman" w:cs="Times New Roman"/>
          <w:color w:val="auto"/>
          <w:sz w:val="24"/>
          <w:szCs w:val="24"/>
          <w:lang w:val="vi-VN" w:eastAsia="vi-VN" w:bidi="vi-VN"/>
        </w:rPr>
        <w:t>thể rắn bị đốt cháy chuyển thành chất khác tồn tại ở thể khí.</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Đây là hai thể của hai chất khác nhau nên không phải là sự chuyển thể của chất.</w:t>
      </w:r>
      <w:r w:rsidRPr="005D5A5F">
        <w:rPr>
          <w:rFonts w:ascii="Times New Roman" w:eastAsia="Times New Roman" w:hAnsi="Times New Roman" w:cs="Times New Roman"/>
          <w:bCs/>
          <w:color w:val="auto"/>
          <w:sz w:val="24"/>
          <w:szCs w:val="24"/>
          <w:lang w:val="vi-VN" w:eastAsia="vi-VN" w:bidi="vi-VN"/>
        </w:rPr>
        <w:t xml:space="preserve"> </w:t>
      </w:r>
    </w:p>
    <w:p w14:paraId="49941DEE" w14:textId="77777777" w:rsidR="00A23A9B" w:rsidRPr="005D5A5F" w:rsidRDefault="00A23A9B" w:rsidP="00A23A9B">
      <w:pPr>
        <w:widowControl w:val="0"/>
        <w:autoSpaceDE w:val="0"/>
        <w:autoSpaceDN w:val="0"/>
        <w:spacing w:before="60" w:after="40"/>
        <w:ind w:left="154"/>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41</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Hình dưới được chụp tại một con đường ở Ấn Độ vào mùa hè với nhiệt độ ngoài trời có lúc lên trên 50°C</w:t>
      </w:r>
    </w:p>
    <w:p w14:paraId="524D0043" w14:textId="77777777" w:rsidR="00A23A9B" w:rsidRPr="005D5A5F" w:rsidRDefault="00A23A9B" w:rsidP="00A23A9B">
      <w:pPr>
        <w:keepNext/>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lastRenderedPageBreak/>
        <w:t>.</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noProof/>
          <w:color w:val="auto"/>
          <w:sz w:val="24"/>
          <w:szCs w:val="24"/>
          <w:lang w:eastAsia="en-US" w:bidi="en-US"/>
        </w:rPr>
        <w:drawing>
          <wp:inline distT="0" distB="0" distL="0" distR="0" wp14:anchorId="1D0B9F45" wp14:editId="61E9EA2A">
            <wp:extent cx="4035425" cy="1219200"/>
            <wp:effectExtent l="0" t="0" r="3175" b="0"/>
            <wp:docPr id="93" name="Shape 93" descr="A picture containing text,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93" name="Shape 93" descr="A picture containing text, outdoor&#10;&#10;Description automatically generated"/>
                    <pic:cNvPicPr/>
                  </pic:nvPicPr>
                  <pic:blipFill>
                    <a:blip r:embed="rId41">
                      <a:extLst>
                        <a:ext uri="{28A0092B-C50C-407E-A947-70E740481C1C}">
                          <a14:useLocalDpi xmlns:a14="http://schemas.microsoft.com/office/drawing/2010/main" val="0"/>
                        </a:ext>
                      </a:extLst>
                    </a:blip>
                    <a:stretch/>
                  </pic:blipFill>
                  <pic:spPr>
                    <a:xfrm>
                      <a:off x="0" y="0"/>
                      <a:ext cx="4035425" cy="1219200"/>
                    </a:xfrm>
                    <a:prstGeom prst="rect">
                      <a:avLst/>
                    </a:prstGeom>
                  </pic:spPr>
                </pic:pic>
              </a:graphicData>
            </a:graphic>
          </wp:inline>
        </w:drawing>
      </w:r>
    </w:p>
    <w:p w14:paraId="6F0FEB25" w14:textId="77777777" w:rsidR="00A23A9B" w:rsidRPr="005D5A5F" w:rsidRDefault="00A23A9B" w:rsidP="00A23A9B">
      <w:pPr>
        <w:widowControl w:val="0"/>
        <w:tabs>
          <w:tab w:val="left" w:pos="283"/>
          <w:tab w:val="left" w:pos="2835"/>
          <w:tab w:val="left" w:pos="5386"/>
          <w:tab w:val="left" w:pos="7937"/>
        </w:tabs>
        <w:spacing w:after="40"/>
        <w:ind w:firstLine="283"/>
        <w:jc w:val="center"/>
        <w:rPr>
          <w:rFonts w:ascii="Times New Roman" w:eastAsia="Segoe UI" w:hAnsi="Times New Roman" w:cs="Times New Roman"/>
          <w:i/>
          <w:iCs/>
          <w:color w:val="auto"/>
          <w:sz w:val="24"/>
          <w:szCs w:val="24"/>
          <w:lang w:val="vi-VN" w:bidi="en-US"/>
        </w:rPr>
      </w:pPr>
      <w:r w:rsidRPr="005D5A5F">
        <w:rPr>
          <w:rFonts w:ascii="Times New Roman" w:eastAsia="Segoe UI" w:hAnsi="Times New Roman" w:cs="Times New Roman"/>
          <w:i/>
          <w:iCs/>
          <w:color w:val="auto"/>
          <w:sz w:val="24"/>
          <w:szCs w:val="24"/>
          <w:lang w:val="vi-VN" w:bidi="en-US"/>
        </w:rPr>
        <w:t>Đường nhựa bị chảy ra khi nắng nóng ở Ấn Độ</w:t>
      </w:r>
    </w:p>
    <w:p w14:paraId="50BCDE5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a) Theo em, hiện tượng nhựa đường như trên có thể gọi là hiện tượng gì?</w:t>
      </w:r>
    </w:p>
    <w:p w14:paraId="78AB22E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b) Qua hiện tượng trên, em có kết luận gì vể nhiệt độ nóng chảy của nhựa đường? </w:t>
      </w:r>
    </w:p>
    <w:p w14:paraId="5866A33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c) </w:t>
      </w:r>
      <w:r w:rsidRPr="005D5A5F">
        <w:rPr>
          <w:rFonts w:ascii="Times New Roman" w:eastAsia="Times New Roman" w:hAnsi="Times New Roman" w:cs="Times New Roman"/>
          <w:color w:val="auto"/>
          <w:sz w:val="24"/>
          <w:szCs w:val="24"/>
          <w:lang w:val="vi-VN" w:eastAsia="en-US" w:bidi="en-US"/>
        </w:rPr>
        <w:t xml:space="preserve">Em </w:t>
      </w:r>
      <w:r w:rsidRPr="005D5A5F">
        <w:rPr>
          <w:rFonts w:ascii="Times New Roman" w:eastAsia="Times New Roman" w:hAnsi="Times New Roman" w:cs="Times New Roman"/>
          <w:color w:val="auto"/>
          <w:sz w:val="24"/>
          <w:szCs w:val="24"/>
          <w:lang w:val="vi-VN" w:eastAsia="vi-VN" w:bidi="vi-VN"/>
        </w:rPr>
        <w:t xml:space="preserve">hãy đề xuất một giải pháp phù hợp nhất để "cứu" mặt đường trong những trường hợp sắp xảy ra hiện tượng như trên. </w:t>
      </w:r>
    </w:p>
    <w:p w14:paraId="7490C19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706059D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a) Hiện tượng nhựa đường chảy ra do nhiệt độ cao gọi là sự nóng chảy. </w:t>
      </w:r>
    </w:p>
    <w:p w14:paraId="3B632A6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b) Nhiệt độ nóng chảy của nhựa đường khá thấp, chỉ khoảng 50</w:t>
      </w:r>
      <w:r w:rsidRPr="005D5A5F">
        <w:rPr>
          <w:rFonts w:ascii="Times New Roman" w:eastAsia="Times New Roman" w:hAnsi="Times New Roman" w:cs="Times New Roman"/>
          <w:color w:val="auto"/>
          <w:sz w:val="24"/>
          <w:szCs w:val="24"/>
          <w:vertAlign w:val="superscript"/>
          <w:lang w:val="vi-VN" w:eastAsia="vi-VN" w:bidi="vi-VN"/>
        </w:rPr>
        <w:t>o</w:t>
      </w:r>
      <w:r w:rsidRPr="005D5A5F">
        <w:rPr>
          <w:rFonts w:ascii="Times New Roman" w:eastAsia="Times New Roman" w:hAnsi="Times New Roman" w:cs="Times New Roman"/>
          <w:color w:val="auto"/>
          <w:sz w:val="24"/>
          <w:szCs w:val="24"/>
          <w:lang w:val="vi-VN" w:eastAsia="vi-VN" w:bidi="vi-VN"/>
        </w:rPr>
        <w:t>C</w:t>
      </w:r>
      <w:r w:rsidRPr="005D5A5F">
        <w:rPr>
          <w:rFonts w:ascii="Times New Roman" w:eastAsia="Yu Gothic UI Light" w:hAnsi="Times New Roman" w:cs="Times New Roman"/>
          <w:color w:val="auto"/>
          <w:sz w:val="24"/>
          <w:szCs w:val="24"/>
          <w:lang w:val="vi-VN" w:eastAsia="vi-VN" w:bidi="vi-VN"/>
        </w:rPr>
        <w:t xml:space="preserve">. </w:t>
      </w:r>
    </w:p>
    <w:p w14:paraId="665E8C2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c) Giải pháp phù hợp nhất có thể là tưới nước để giảm nhiệt độ mặt đường, tránh sự nóng chảy của nhựa đường.</w:t>
      </w:r>
      <w:r w:rsidRPr="005D5A5F">
        <w:rPr>
          <w:rFonts w:ascii="Times New Roman" w:eastAsia="Times New Roman" w:hAnsi="Times New Roman" w:cs="Times New Roman"/>
          <w:bCs/>
          <w:color w:val="auto"/>
          <w:sz w:val="24"/>
          <w:szCs w:val="24"/>
          <w:lang w:val="vi-VN" w:eastAsia="vi-VN" w:bidi="vi-VN"/>
        </w:rPr>
        <w:t xml:space="preserve"> </w:t>
      </w:r>
    </w:p>
    <w:p w14:paraId="5433B318"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 xml:space="preserve">Câu 42. </w:t>
      </w:r>
      <w:r w:rsidRPr="005D5A5F">
        <w:rPr>
          <w:rFonts w:ascii="Times New Roman" w:eastAsia="Times New Roman" w:hAnsi="Times New Roman" w:cs="Times New Roman"/>
          <w:bCs/>
          <w:color w:val="auto"/>
          <w:sz w:val="24"/>
          <w:szCs w:val="24"/>
          <w:lang w:eastAsia="en-US" w:bidi="en-US"/>
        </w:rPr>
        <w:t xml:space="preserve">Ở Nga (các nước xứ lạnh), về mùa đông thường xuất hiện tuyết rơi. Thuyết đọng trên đường gây nguy hiểm cho các phương tiện giao đông. Vì điều này, người ta dùng các xe otô chuyên dụng rắc muối lên đường. Em hãy cho biết: </w:t>
      </w:r>
    </w:p>
    <w:p w14:paraId="5E6A9461"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a) Tại sao bang tuyết vào mùa đông.</w:t>
      </w:r>
    </w:p>
    <w:p w14:paraId="39CB4653"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b) Nước muối có đông đặc tại cùng nhiệt độ với nước hay không?</w:t>
      </w:r>
    </w:p>
    <w:p w14:paraId="4655A602"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c) Vì sao lại phải rắc muối lên các tuyến đường?</w:t>
      </w:r>
    </w:p>
    <w:p w14:paraId="5ECE7BFB" w14:textId="77777777" w:rsidR="00A23A9B" w:rsidRPr="005D5A5F" w:rsidRDefault="00A23A9B" w:rsidP="00A23A9B">
      <w:pPr>
        <w:widowControl w:val="0"/>
        <w:autoSpaceDE w:val="0"/>
        <w:autoSpaceDN w:val="0"/>
        <w:spacing w:before="60" w:after="40"/>
        <w:ind w:left="154"/>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Lời giải</w:t>
      </w:r>
    </w:p>
    <w:p w14:paraId="3277438C"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a) Vào mùa đông, các nước xử lạnh thường có nhiệt độ hạ dưới 0</w:t>
      </w:r>
      <w:r w:rsidRPr="005D5A5F">
        <w:rPr>
          <w:rFonts w:ascii="Times New Roman" w:eastAsia="Times New Roman" w:hAnsi="Times New Roman" w:cs="Times New Roman"/>
          <w:bCs/>
          <w:color w:val="auto"/>
          <w:sz w:val="24"/>
          <w:szCs w:val="24"/>
          <w:vertAlign w:val="superscript"/>
          <w:lang w:eastAsia="en-US" w:bidi="en-US"/>
        </w:rPr>
        <w:t>o</w:t>
      </w:r>
      <w:r w:rsidRPr="005D5A5F">
        <w:rPr>
          <w:rFonts w:ascii="Times New Roman" w:eastAsia="Times New Roman" w:hAnsi="Times New Roman" w:cs="Times New Roman"/>
          <w:bCs/>
          <w:color w:val="auto"/>
          <w:sz w:val="24"/>
          <w:szCs w:val="24"/>
          <w:lang w:eastAsia="en-US" w:bidi="en-US"/>
        </w:rPr>
        <w:t>C nên nước trong không khí sẽ ngưng tụ tạo thành bang.</w:t>
      </w:r>
    </w:p>
    <w:p w14:paraId="246712E6"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 xml:space="preserve">b) Nước muối có nhiệt độ đông đặc thấp hơn nước. </w:t>
      </w:r>
    </w:p>
    <w:p w14:paraId="214CCE82" w14:textId="46A8C9FE"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c) Vì khi rắc muối vào tuyết làm cho nhiệt độ đông đặc giảm xuống nên nước muối không thể đông đặc, do đó làm bang tuyết tan ra.</w:t>
      </w:r>
    </w:p>
    <w:p w14:paraId="188E5DC0" w14:textId="77777777" w:rsidR="005D5A5F" w:rsidRPr="005D5A5F" w:rsidRDefault="005D5A5F" w:rsidP="005D5A5F">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5459EE96" w14:textId="77777777" w:rsidR="005D5A5F" w:rsidRPr="005D5A5F" w:rsidRDefault="005D5A5F"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p>
    <w:p w14:paraId="1A9B199C"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 xml:space="preserve">Câu 43: </w:t>
      </w:r>
      <w:r w:rsidRPr="005D5A5F">
        <w:rPr>
          <w:rFonts w:ascii="Times New Roman" w:eastAsia="Times New Roman" w:hAnsi="Times New Roman" w:cs="Times New Roman"/>
          <w:bCs/>
          <w:color w:val="auto"/>
          <w:sz w:val="24"/>
          <w:szCs w:val="24"/>
          <w:lang w:eastAsia="en-US" w:bidi="en-US"/>
        </w:rPr>
        <w:t>Úp đĩa lên một cốc nước đường đun sôi một phút nhắc đĩa lên theo bạn, các giọt nước đọng trên đĩa ngọt như nước đường trong cố không? Tại sao?</w:t>
      </w:r>
    </w:p>
    <w:p w14:paraId="4B323AFB" w14:textId="77777777" w:rsidR="00A23A9B" w:rsidRPr="005D5A5F" w:rsidRDefault="00A23A9B" w:rsidP="00A23A9B">
      <w:pPr>
        <w:widowControl w:val="0"/>
        <w:autoSpaceDE w:val="0"/>
        <w:autoSpaceDN w:val="0"/>
        <w:spacing w:before="60" w:after="40"/>
        <w:ind w:left="154"/>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Lời giải</w:t>
      </w:r>
    </w:p>
    <w:p w14:paraId="610D89B2"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Những giọt nước đọng trên mặt đĩa không ngọt như nước đường trong cốc. Do nước đọng lại chỉ là nước nguyên chất còn đường vẫn còn trong nước ở cốc.</w:t>
      </w:r>
    </w:p>
    <w:p w14:paraId="5F685BB0"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 xml:space="preserve">Câu 44: </w:t>
      </w:r>
      <w:r w:rsidRPr="005D5A5F">
        <w:rPr>
          <w:rFonts w:ascii="Times New Roman" w:eastAsia="Times New Roman" w:hAnsi="Times New Roman" w:cs="Times New Roman"/>
          <w:bCs/>
          <w:color w:val="auto"/>
          <w:sz w:val="24"/>
          <w:szCs w:val="24"/>
          <w:lang w:eastAsia="en-US" w:bidi="en-US"/>
        </w:rPr>
        <w:t>Để tìm hiểu sự nóng chảy của nước đá diễn ra trong bao lâu, bạn Nam đã lấy đá từ tủ lạnh cho vào một cốc thủy tinh rồi theo dõi nhiệt độ của nước đá và lập được một đồ thị sau:</w:t>
      </w:r>
    </w:p>
    <w:p w14:paraId="4192499A" w14:textId="77777777" w:rsidR="00A23A9B" w:rsidRPr="005D5A5F" w:rsidRDefault="00A23A9B" w:rsidP="00A23A9B">
      <w:pPr>
        <w:widowControl w:val="0"/>
        <w:autoSpaceDE w:val="0"/>
        <w:autoSpaceDN w:val="0"/>
        <w:spacing w:before="60" w:after="40"/>
        <w:ind w:left="154"/>
        <w:jc w:val="center"/>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noProof/>
          <w:color w:val="auto"/>
          <w:sz w:val="24"/>
          <w:szCs w:val="24"/>
          <w:lang w:eastAsia="en-US" w:bidi="en-US"/>
        </w:rPr>
        <w:lastRenderedPageBreak/>
        <w:drawing>
          <wp:inline distT="0" distB="0" distL="0" distR="0" wp14:anchorId="65C92DC3" wp14:editId="71ED903E">
            <wp:extent cx="4895892" cy="3105339"/>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1E6A8B"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a) Lập bảng sự thay đổi nhiệt độ theo thời gian.</w:t>
      </w:r>
    </w:p>
    <w:p w14:paraId="3DEA28EB"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b) Hiện tượng gì xảy ra từ phút từ 6 đến phút từ 10.</w:t>
      </w:r>
    </w:p>
    <w:p w14:paraId="6821CA81" w14:textId="7362B0FE" w:rsidR="005D5A5F" w:rsidRPr="005D5A5F" w:rsidRDefault="00A23A9B" w:rsidP="005D5A5F">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c) Tại sao người ta dung nhiệt độ cảu nước đá đang tan làm một mốc để đo nhiệt độ trong thang đo nhiệt độ?</w:t>
      </w:r>
    </w:p>
    <w:p w14:paraId="71530B38" w14:textId="77777777" w:rsidR="00A23A9B" w:rsidRPr="005D5A5F" w:rsidRDefault="00A23A9B" w:rsidP="00A23A9B">
      <w:pPr>
        <w:widowControl w:val="0"/>
        <w:autoSpaceDE w:val="0"/>
        <w:autoSpaceDN w:val="0"/>
        <w:spacing w:before="60" w:after="40"/>
        <w:ind w:left="154"/>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Lời giải</w:t>
      </w:r>
    </w:p>
    <w:p w14:paraId="19E25935"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color w:val="auto"/>
          <w:sz w:val="24"/>
          <w:szCs w:val="24"/>
          <w:lang w:eastAsia="en-US" w:bidi="en-US"/>
        </w:rPr>
        <w:t>a) Bảng sự thay đổi nhiệt độ theo thời gian</w:t>
      </w:r>
    </w:p>
    <w:tbl>
      <w:tblPr>
        <w:tblStyle w:val="trongbang1"/>
        <w:tblW w:w="5000" w:type="pct"/>
        <w:tblLook w:val="04A0" w:firstRow="1" w:lastRow="0" w:firstColumn="1" w:lastColumn="0" w:noHBand="0" w:noVBand="1"/>
      </w:tblPr>
      <w:tblGrid>
        <w:gridCol w:w="2530"/>
        <w:gridCol w:w="790"/>
        <w:gridCol w:w="762"/>
        <w:gridCol w:w="741"/>
        <w:gridCol w:w="556"/>
        <w:gridCol w:w="556"/>
        <w:gridCol w:w="701"/>
        <w:gridCol w:w="663"/>
        <w:gridCol w:w="661"/>
        <w:gridCol w:w="673"/>
        <w:gridCol w:w="673"/>
        <w:gridCol w:w="737"/>
      </w:tblGrid>
      <w:tr w:rsidR="00A23A9B" w:rsidRPr="005D5A5F" w14:paraId="40891C8D" w14:textId="77777777" w:rsidTr="00A23A9B">
        <w:tc>
          <w:tcPr>
            <w:tcW w:w="1259" w:type="pct"/>
            <w:shd w:val="clear" w:color="auto" w:fill="FDE9D9" w:themeFill="accent6" w:themeFillTint="33"/>
            <w:vAlign w:val="center"/>
          </w:tcPr>
          <w:p w14:paraId="1B851575" w14:textId="77777777" w:rsidR="00A23A9B" w:rsidRPr="005D5A5F" w:rsidRDefault="00A23A9B" w:rsidP="00A23A9B">
            <w:pPr>
              <w:widowControl w:val="0"/>
              <w:autoSpaceDE w:val="0"/>
              <w:autoSpaceDN w:val="0"/>
              <w:spacing w:before="60" w:after="40"/>
              <w:jc w:val="center"/>
              <w:rPr>
                <w:rFonts w:ascii="Times New Roman" w:hAnsi="Times New Roman" w:cs="Times New Roman"/>
                <w:b/>
                <w:sz w:val="24"/>
                <w:szCs w:val="24"/>
                <w:lang w:bidi="en-US"/>
              </w:rPr>
            </w:pPr>
            <w:r w:rsidRPr="005D5A5F">
              <w:rPr>
                <w:rFonts w:ascii="Times New Roman" w:hAnsi="Times New Roman" w:cs="Times New Roman"/>
                <w:b/>
                <w:sz w:val="24"/>
                <w:szCs w:val="24"/>
                <w:lang w:bidi="en-US"/>
              </w:rPr>
              <w:t>Thời gian (giờ)</w:t>
            </w:r>
          </w:p>
        </w:tc>
        <w:tc>
          <w:tcPr>
            <w:tcW w:w="393" w:type="pct"/>
            <w:vAlign w:val="center"/>
          </w:tcPr>
          <w:p w14:paraId="5B94DCC1"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0</w:t>
            </w:r>
          </w:p>
        </w:tc>
        <w:tc>
          <w:tcPr>
            <w:tcW w:w="379" w:type="pct"/>
            <w:vAlign w:val="center"/>
          </w:tcPr>
          <w:p w14:paraId="78E5BB3E"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2</w:t>
            </w:r>
          </w:p>
        </w:tc>
        <w:tc>
          <w:tcPr>
            <w:tcW w:w="369" w:type="pct"/>
            <w:vAlign w:val="center"/>
          </w:tcPr>
          <w:p w14:paraId="204D1F47"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4</w:t>
            </w:r>
          </w:p>
        </w:tc>
        <w:tc>
          <w:tcPr>
            <w:tcW w:w="277" w:type="pct"/>
            <w:vAlign w:val="center"/>
          </w:tcPr>
          <w:p w14:paraId="49B5B40B"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6</w:t>
            </w:r>
          </w:p>
        </w:tc>
        <w:tc>
          <w:tcPr>
            <w:tcW w:w="277" w:type="pct"/>
            <w:vAlign w:val="center"/>
          </w:tcPr>
          <w:p w14:paraId="5AC8EE40"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8</w:t>
            </w:r>
          </w:p>
        </w:tc>
        <w:tc>
          <w:tcPr>
            <w:tcW w:w="349" w:type="pct"/>
            <w:vAlign w:val="center"/>
          </w:tcPr>
          <w:p w14:paraId="6968E86F"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10</w:t>
            </w:r>
          </w:p>
        </w:tc>
        <w:tc>
          <w:tcPr>
            <w:tcW w:w="330" w:type="pct"/>
            <w:vAlign w:val="center"/>
          </w:tcPr>
          <w:p w14:paraId="78A9ECB2"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12</w:t>
            </w:r>
          </w:p>
        </w:tc>
        <w:tc>
          <w:tcPr>
            <w:tcW w:w="329" w:type="pct"/>
            <w:vAlign w:val="center"/>
          </w:tcPr>
          <w:p w14:paraId="29EA6AF7"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14</w:t>
            </w:r>
          </w:p>
        </w:tc>
        <w:tc>
          <w:tcPr>
            <w:tcW w:w="335" w:type="pct"/>
            <w:vAlign w:val="center"/>
          </w:tcPr>
          <w:p w14:paraId="21165AC7"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16</w:t>
            </w:r>
          </w:p>
        </w:tc>
        <w:tc>
          <w:tcPr>
            <w:tcW w:w="335" w:type="pct"/>
            <w:vAlign w:val="center"/>
          </w:tcPr>
          <w:p w14:paraId="71A53DFC"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18</w:t>
            </w:r>
          </w:p>
        </w:tc>
        <w:tc>
          <w:tcPr>
            <w:tcW w:w="367" w:type="pct"/>
            <w:vAlign w:val="center"/>
          </w:tcPr>
          <w:p w14:paraId="6B47E780"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20</w:t>
            </w:r>
          </w:p>
        </w:tc>
      </w:tr>
      <w:tr w:rsidR="00A23A9B" w:rsidRPr="005D5A5F" w14:paraId="29357604" w14:textId="77777777" w:rsidTr="00A23A9B">
        <w:tc>
          <w:tcPr>
            <w:tcW w:w="1259" w:type="pct"/>
            <w:shd w:val="clear" w:color="auto" w:fill="FDE9D9" w:themeFill="accent6" w:themeFillTint="33"/>
            <w:vAlign w:val="center"/>
          </w:tcPr>
          <w:p w14:paraId="67191B39" w14:textId="77777777" w:rsidR="00A23A9B" w:rsidRPr="005D5A5F" w:rsidRDefault="00A23A9B" w:rsidP="00A23A9B">
            <w:pPr>
              <w:widowControl w:val="0"/>
              <w:autoSpaceDE w:val="0"/>
              <w:autoSpaceDN w:val="0"/>
              <w:spacing w:before="60" w:after="40"/>
              <w:jc w:val="center"/>
              <w:rPr>
                <w:rFonts w:ascii="Times New Roman" w:hAnsi="Times New Roman" w:cs="Times New Roman"/>
                <w:b/>
                <w:sz w:val="24"/>
                <w:szCs w:val="24"/>
                <w:lang w:bidi="en-US"/>
              </w:rPr>
            </w:pPr>
            <w:r w:rsidRPr="005D5A5F">
              <w:rPr>
                <w:rFonts w:ascii="Times New Roman" w:hAnsi="Times New Roman" w:cs="Times New Roman"/>
                <w:b/>
                <w:sz w:val="24"/>
                <w:szCs w:val="24"/>
                <w:lang w:bidi="en-US"/>
              </w:rPr>
              <w:t>Nhiệt độ (</w:t>
            </w:r>
            <w:r w:rsidRPr="005D5A5F">
              <w:rPr>
                <w:rFonts w:ascii="Times New Roman" w:hAnsi="Times New Roman" w:cs="Times New Roman"/>
                <w:b/>
                <w:sz w:val="24"/>
                <w:szCs w:val="24"/>
                <w:vertAlign w:val="superscript"/>
                <w:lang w:bidi="en-US"/>
              </w:rPr>
              <w:t>o</w:t>
            </w:r>
            <w:r w:rsidRPr="005D5A5F">
              <w:rPr>
                <w:rFonts w:ascii="Times New Roman" w:hAnsi="Times New Roman" w:cs="Times New Roman"/>
                <w:b/>
                <w:sz w:val="24"/>
                <w:szCs w:val="24"/>
                <w:lang w:bidi="en-US"/>
              </w:rPr>
              <w:t>C)</w:t>
            </w:r>
          </w:p>
        </w:tc>
        <w:tc>
          <w:tcPr>
            <w:tcW w:w="393" w:type="pct"/>
            <w:vAlign w:val="center"/>
          </w:tcPr>
          <w:p w14:paraId="493636EB"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 6</w:t>
            </w:r>
          </w:p>
        </w:tc>
        <w:tc>
          <w:tcPr>
            <w:tcW w:w="379" w:type="pct"/>
            <w:vAlign w:val="center"/>
          </w:tcPr>
          <w:p w14:paraId="3FE5ADB6"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 3</w:t>
            </w:r>
          </w:p>
        </w:tc>
        <w:tc>
          <w:tcPr>
            <w:tcW w:w="369" w:type="pct"/>
            <w:vAlign w:val="center"/>
          </w:tcPr>
          <w:p w14:paraId="6945FEE0"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 1</w:t>
            </w:r>
          </w:p>
        </w:tc>
        <w:tc>
          <w:tcPr>
            <w:tcW w:w="277" w:type="pct"/>
            <w:vAlign w:val="center"/>
          </w:tcPr>
          <w:p w14:paraId="3D4FB676"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0</w:t>
            </w:r>
          </w:p>
        </w:tc>
        <w:tc>
          <w:tcPr>
            <w:tcW w:w="277" w:type="pct"/>
            <w:vAlign w:val="center"/>
          </w:tcPr>
          <w:p w14:paraId="3617939A"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0</w:t>
            </w:r>
          </w:p>
        </w:tc>
        <w:tc>
          <w:tcPr>
            <w:tcW w:w="349" w:type="pct"/>
            <w:vAlign w:val="center"/>
          </w:tcPr>
          <w:p w14:paraId="41864067"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0</w:t>
            </w:r>
          </w:p>
        </w:tc>
        <w:tc>
          <w:tcPr>
            <w:tcW w:w="330" w:type="pct"/>
            <w:vAlign w:val="center"/>
          </w:tcPr>
          <w:p w14:paraId="566197DE"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2</w:t>
            </w:r>
          </w:p>
        </w:tc>
        <w:tc>
          <w:tcPr>
            <w:tcW w:w="329" w:type="pct"/>
            <w:vAlign w:val="center"/>
          </w:tcPr>
          <w:p w14:paraId="790C016D"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9</w:t>
            </w:r>
          </w:p>
        </w:tc>
        <w:tc>
          <w:tcPr>
            <w:tcW w:w="335" w:type="pct"/>
            <w:vAlign w:val="center"/>
          </w:tcPr>
          <w:p w14:paraId="5C9FB45F"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14</w:t>
            </w:r>
          </w:p>
        </w:tc>
        <w:tc>
          <w:tcPr>
            <w:tcW w:w="335" w:type="pct"/>
            <w:vAlign w:val="center"/>
          </w:tcPr>
          <w:p w14:paraId="75D7916D"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16</w:t>
            </w:r>
          </w:p>
        </w:tc>
        <w:tc>
          <w:tcPr>
            <w:tcW w:w="367" w:type="pct"/>
            <w:vAlign w:val="center"/>
          </w:tcPr>
          <w:p w14:paraId="69F2F888" w14:textId="77777777" w:rsidR="00A23A9B" w:rsidRPr="005D5A5F" w:rsidRDefault="00A23A9B" w:rsidP="00A23A9B">
            <w:pPr>
              <w:widowControl w:val="0"/>
              <w:autoSpaceDE w:val="0"/>
              <w:autoSpaceDN w:val="0"/>
              <w:spacing w:before="60" w:after="40"/>
              <w:jc w:val="center"/>
              <w:rPr>
                <w:rFonts w:ascii="Times New Roman" w:hAnsi="Times New Roman" w:cs="Times New Roman"/>
                <w:bCs/>
                <w:sz w:val="24"/>
                <w:szCs w:val="24"/>
                <w:lang w:bidi="en-US"/>
              </w:rPr>
            </w:pPr>
            <w:r w:rsidRPr="005D5A5F">
              <w:rPr>
                <w:rFonts w:ascii="Times New Roman" w:hAnsi="Times New Roman" w:cs="Times New Roman"/>
                <w:bCs/>
                <w:sz w:val="24"/>
                <w:szCs w:val="24"/>
                <w:lang w:bidi="en-US"/>
              </w:rPr>
              <w:t>20</w:t>
            </w:r>
          </w:p>
        </w:tc>
      </w:tr>
    </w:tbl>
    <w:p w14:paraId="02FD2D8E"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b) Từ phút thứ 6 đến phút thứ 10 thì nước đá bắt đầu nóng chảy.</w:t>
      </w:r>
    </w:p>
    <w:p w14:paraId="45C9599B"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bCs/>
          <w:color w:val="auto"/>
          <w:sz w:val="24"/>
          <w:szCs w:val="24"/>
          <w:lang w:eastAsia="en-US" w:bidi="en-US"/>
        </w:rPr>
      </w:pPr>
      <w:r w:rsidRPr="005D5A5F">
        <w:rPr>
          <w:rFonts w:ascii="Times New Roman" w:eastAsia="Times New Roman" w:hAnsi="Times New Roman" w:cs="Times New Roman"/>
          <w:bCs/>
          <w:color w:val="auto"/>
          <w:sz w:val="24"/>
          <w:szCs w:val="24"/>
          <w:lang w:eastAsia="en-US" w:bidi="en-US"/>
        </w:rPr>
        <w:t>c) Vì khi nước đá đang tan nhiệt độ không đổi.</w:t>
      </w:r>
    </w:p>
    <w:p w14:paraId="587F71EA"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4</w:t>
      </w:r>
      <w:r w:rsidRPr="005D5A5F">
        <w:rPr>
          <w:rFonts w:ascii="Times New Roman" w:eastAsia="Times New Roman" w:hAnsi="Times New Roman" w:cs="Times New Roman"/>
          <w:b/>
          <w:color w:val="auto"/>
          <w:sz w:val="24"/>
          <w:szCs w:val="24"/>
          <w:lang w:eastAsia="en-US" w:bidi="en-US"/>
        </w:rPr>
        <w:t>5</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Theo hướng dẫn của giáo viên, bạn Hùng đã tiến hành làm thí nghiệm: Lấy một mẫu nhỏ vôi tôi </w:t>
      </w:r>
      <w:r w:rsidRPr="005D5A5F">
        <w:rPr>
          <w:rFonts w:ascii="Times New Roman" w:eastAsia="Times New Roman" w:hAnsi="Times New Roman" w:cs="Times New Roman"/>
          <w:color w:val="auto"/>
          <w:sz w:val="24"/>
          <w:szCs w:val="24"/>
          <w:lang w:val="vi-VN" w:eastAsia="en-US" w:bidi="en-US"/>
        </w:rPr>
        <w:t>(calcium hydroxide</w:t>
      </w:r>
      <w:r w:rsidRPr="005D5A5F">
        <w:rPr>
          <w:rFonts w:ascii="Times New Roman" w:eastAsia="Times New Roman" w:hAnsi="Times New Roman" w:cs="Times New Roman"/>
          <w:bCs/>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cỡ bằng hạt ngô cho vào cốc thuỷ tinh, cho tiếp vào cốc khoảng 50 </w:t>
      </w:r>
      <w:r w:rsidRPr="005D5A5F">
        <w:rPr>
          <w:rFonts w:ascii="Times New Roman" w:eastAsia="Times New Roman" w:hAnsi="Times New Roman" w:cs="Times New Roman"/>
          <w:color w:val="auto"/>
          <w:sz w:val="24"/>
          <w:szCs w:val="24"/>
          <w:lang w:val="vi-VN" w:eastAsia="en-US" w:bidi="en-US"/>
        </w:rPr>
        <w:t xml:space="preserve">ml </w:t>
      </w:r>
      <w:r w:rsidRPr="005D5A5F">
        <w:rPr>
          <w:rFonts w:ascii="Times New Roman" w:eastAsia="Times New Roman" w:hAnsi="Times New Roman" w:cs="Times New Roman"/>
          <w:color w:val="auto"/>
          <w:sz w:val="24"/>
          <w:szCs w:val="24"/>
          <w:lang w:val="vi-VN" w:eastAsia="vi-VN" w:bidi="vi-VN"/>
        </w:rPr>
        <w:t>nước cất và khuấy đều.</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Sau đó rót toàn bộ dung dịch trong cốc vào phễu lọc đã đặt trên bình tam giác.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Khoảng 15 phút sau, bạn Hùng thu được dung dịch trong suốt trong bình tam giác và còn một lượng vôi tôi trên phễu lọc.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Bạn Hùng lấy dung dịch trong bình tam giác cho vào 3 ống nghiệm, mỗi ống khoảng 1 </w:t>
      </w:r>
      <w:r w:rsidRPr="005D5A5F">
        <w:rPr>
          <w:rFonts w:ascii="Times New Roman" w:eastAsia="Times New Roman" w:hAnsi="Times New Roman" w:cs="Times New Roman"/>
          <w:color w:val="auto"/>
          <w:sz w:val="24"/>
          <w:szCs w:val="24"/>
          <w:lang w:val="vi-VN" w:eastAsia="en-US" w:bidi="en-US"/>
        </w:rPr>
        <w:t xml:space="preserve">ml </w:t>
      </w:r>
      <w:r w:rsidRPr="005D5A5F">
        <w:rPr>
          <w:rFonts w:ascii="Times New Roman" w:eastAsia="Times New Roman" w:hAnsi="Times New Roman" w:cs="Times New Roman"/>
          <w:color w:val="auto"/>
          <w:sz w:val="24"/>
          <w:szCs w:val="24"/>
          <w:lang w:val="vi-VN" w:eastAsia="vi-VN" w:bidi="vi-VN"/>
        </w:rPr>
        <w:t>rồi tiếp tục thí nghiệm.</w:t>
      </w:r>
      <w:r w:rsidRPr="005D5A5F">
        <w:rPr>
          <w:rFonts w:ascii="Times New Roman" w:eastAsia="Times New Roman" w:hAnsi="Times New Roman" w:cs="Times New Roman"/>
          <w:bCs/>
          <w:color w:val="auto"/>
          <w:sz w:val="24"/>
          <w:szCs w:val="24"/>
          <w:lang w:val="vi-VN" w:eastAsia="vi-VN" w:bidi="vi-VN"/>
        </w:rPr>
        <w:t xml:space="preserve"> </w:t>
      </w:r>
    </w:p>
    <w:p w14:paraId="2C42105A"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Ống nghiệm 1, bạn Hùng đun trên trên ngọn lửa đèn cồn đến vừa cạn.</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Kết quả là thu được chất rắn màu trắng chính là vôi tôi.</w:t>
      </w:r>
      <w:r w:rsidRPr="005D5A5F">
        <w:rPr>
          <w:rFonts w:ascii="Times New Roman" w:eastAsia="Times New Roman" w:hAnsi="Times New Roman" w:cs="Times New Roman"/>
          <w:bCs/>
          <w:color w:val="auto"/>
          <w:sz w:val="24"/>
          <w:szCs w:val="24"/>
          <w:lang w:val="vi-VN" w:eastAsia="vi-VN" w:bidi="vi-VN"/>
        </w:rPr>
        <w:t xml:space="preserve"> </w:t>
      </w:r>
    </w:p>
    <w:p w14:paraId="7D7A073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Ống nghiệm 2, bạn Hùng dùng ống hút và thổi nhẹ vào.</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Kết quả là dung dịch trong suốt bị vẫn đục </w:t>
      </w:r>
      <w:r w:rsidRPr="005D5A5F">
        <w:rPr>
          <w:rFonts w:ascii="Times New Roman" w:eastAsia="Times New Roman" w:hAnsi="Times New Roman" w:cs="Times New Roman"/>
          <w:color w:val="auto"/>
          <w:sz w:val="24"/>
          <w:szCs w:val="24"/>
          <w:lang w:val="vi-VN" w:eastAsia="en-US" w:bidi="en-US"/>
        </w:rPr>
        <w:t xml:space="preserve">do calcium hydroxide </w:t>
      </w:r>
      <w:r w:rsidRPr="005D5A5F">
        <w:rPr>
          <w:rFonts w:ascii="Times New Roman" w:eastAsia="Times New Roman" w:hAnsi="Times New Roman" w:cs="Times New Roman"/>
          <w:color w:val="auto"/>
          <w:sz w:val="24"/>
          <w:szCs w:val="24"/>
          <w:lang w:val="vi-VN" w:eastAsia="vi-VN" w:bidi="vi-VN"/>
        </w:rPr>
        <w:t xml:space="preserve">tác dụng với khí </w:t>
      </w:r>
      <w:r w:rsidRPr="005D5A5F">
        <w:rPr>
          <w:rFonts w:ascii="Times New Roman" w:eastAsia="Times New Roman" w:hAnsi="Times New Roman" w:cs="Times New Roman"/>
          <w:color w:val="auto"/>
          <w:sz w:val="24"/>
          <w:szCs w:val="24"/>
          <w:lang w:val="vi-VN" w:eastAsia="en-US" w:bidi="en-US"/>
        </w:rPr>
        <w:t xml:space="preserve">carbon dioxide </w:t>
      </w:r>
      <w:r w:rsidRPr="005D5A5F">
        <w:rPr>
          <w:rFonts w:ascii="Times New Roman" w:eastAsia="Times New Roman" w:hAnsi="Times New Roman" w:cs="Times New Roman"/>
          <w:color w:val="auto"/>
          <w:sz w:val="24"/>
          <w:szCs w:val="24"/>
          <w:lang w:val="vi-VN" w:eastAsia="vi-VN" w:bidi="vi-VN"/>
        </w:rPr>
        <w:t xml:space="preserve">sinh ra </w:t>
      </w:r>
      <w:r w:rsidRPr="005D5A5F">
        <w:rPr>
          <w:rFonts w:ascii="Times New Roman" w:eastAsia="Times New Roman" w:hAnsi="Times New Roman" w:cs="Times New Roman"/>
          <w:color w:val="auto"/>
          <w:sz w:val="24"/>
          <w:szCs w:val="24"/>
          <w:lang w:val="vi-VN" w:eastAsia="en-US" w:bidi="en-US"/>
        </w:rPr>
        <w:t xml:space="preserve">calcium carbonate </w:t>
      </w:r>
      <w:r w:rsidRPr="005D5A5F">
        <w:rPr>
          <w:rFonts w:ascii="Times New Roman" w:eastAsia="Times New Roman" w:hAnsi="Times New Roman" w:cs="Times New Roman"/>
          <w:color w:val="auto"/>
          <w:sz w:val="24"/>
          <w:szCs w:val="24"/>
          <w:lang w:val="vi-VN" w:eastAsia="vi-VN" w:bidi="vi-VN"/>
        </w:rPr>
        <w:t>(chất rắn, màu trắng</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p>
    <w:p w14:paraId="4D739D8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Ống nghiệm 3, bạn Hùng để vậy trong môi trường không khí.</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Kết quả là sau một thời gian ống nghiệm cũng bị đục dần, có lớp váng mỏng màu trắng chính là </w:t>
      </w:r>
      <w:r w:rsidRPr="005D5A5F">
        <w:rPr>
          <w:rFonts w:ascii="Times New Roman" w:eastAsia="Times New Roman" w:hAnsi="Times New Roman" w:cs="Times New Roman"/>
          <w:color w:val="auto"/>
          <w:sz w:val="24"/>
          <w:szCs w:val="24"/>
          <w:lang w:val="vi-VN" w:eastAsia="en-US" w:bidi="en-US"/>
        </w:rPr>
        <w:t xml:space="preserve">calcium carbonate </w:t>
      </w:r>
      <w:r w:rsidRPr="005D5A5F">
        <w:rPr>
          <w:rFonts w:ascii="Times New Roman" w:eastAsia="Times New Roman" w:hAnsi="Times New Roman" w:cs="Times New Roman"/>
          <w:color w:val="auto"/>
          <w:sz w:val="24"/>
          <w:szCs w:val="24"/>
          <w:lang w:val="vi-VN" w:eastAsia="vi-VN" w:bidi="vi-VN"/>
        </w:rPr>
        <w:t>nổi trên bề mặt dung dịch.</w:t>
      </w:r>
      <w:r w:rsidRPr="005D5A5F">
        <w:rPr>
          <w:rFonts w:ascii="Times New Roman" w:eastAsia="Times New Roman" w:hAnsi="Times New Roman" w:cs="Times New Roman"/>
          <w:bCs/>
          <w:color w:val="auto"/>
          <w:sz w:val="24"/>
          <w:szCs w:val="24"/>
          <w:lang w:val="vi-VN" w:eastAsia="vi-VN" w:bidi="vi-VN"/>
        </w:rPr>
        <w:t xml:space="preserve"> </w:t>
      </w:r>
    </w:p>
    <w:p w14:paraId="676E0D24"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lastRenderedPageBreak/>
        <w:t xml:space="preserve">a) Nêu một số tính chất vật lí của vôi tôi </w:t>
      </w:r>
      <w:r w:rsidRPr="005D5A5F">
        <w:rPr>
          <w:rFonts w:ascii="Times New Roman" w:eastAsia="Times New Roman" w:hAnsi="Times New Roman" w:cs="Times New Roman"/>
          <w:color w:val="auto"/>
          <w:sz w:val="24"/>
          <w:szCs w:val="24"/>
          <w:lang w:val="vi-VN" w:eastAsia="en-US" w:bidi="en-US"/>
        </w:rPr>
        <w:t xml:space="preserve">(calcium hydroxide) </w:t>
      </w:r>
      <w:r w:rsidRPr="005D5A5F">
        <w:rPr>
          <w:rFonts w:ascii="Times New Roman" w:eastAsia="Times New Roman" w:hAnsi="Times New Roman" w:cs="Times New Roman"/>
          <w:color w:val="auto"/>
          <w:sz w:val="24"/>
          <w:szCs w:val="24"/>
          <w:lang w:val="vi-VN" w:eastAsia="vi-VN" w:bidi="vi-VN"/>
        </w:rPr>
        <w:t xml:space="preserve">mà em quan sát được trong thí nghiệm. </w:t>
      </w:r>
    </w:p>
    <w:p w14:paraId="03FB0F8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b) </w:t>
      </w:r>
      <w:r w:rsidRPr="005D5A5F">
        <w:rPr>
          <w:rFonts w:ascii="Times New Roman" w:eastAsia="Times New Roman" w:hAnsi="Times New Roman" w:cs="Times New Roman"/>
          <w:color w:val="auto"/>
          <w:sz w:val="24"/>
          <w:szCs w:val="24"/>
          <w:lang w:val="vi-VN" w:eastAsia="en-US" w:bidi="en-US"/>
        </w:rPr>
        <w:t xml:space="preserve">Calcium hydroxide </w:t>
      </w:r>
      <w:r w:rsidRPr="005D5A5F">
        <w:rPr>
          <w:rFonts w:ascii="Times New Roman" w:eastAsia="Times New Roman" w:hAnsi="Times New Roman" w:cs="Times New Roman"/>
          <w:color w:val="auto"/>
          <w:sz w:val="24"/>
          <w:szCs w:val="24"/>
          <w:lang w:val="vi-VN" w:eastAsia="vi-VN" w:bidi="vi-VN"/>
        </w:rPr>
        <w:t>là chất tan nhiều hay tan ít trong nước?</w:t>
      </w:r>
    </w:p>
    <w:p w14:paraId="518F3B4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c) Ống nghiệm nào đã thể hiện tính chất hoá học của </w:t>
      </w:r>
      <w:r w:rsidRPr="005D5A5F">
        <w:rPr>
          <w:rFonts w:ascii="Times New Roman" w:eastAsia="Times New Roman" w:hAnsi="Times New Roman" w:cs="Times New Roman"/>
          <w:color w:val="auto"/>
          <w:sz w:val="24"/>
          <w:szCs w:val="24"/>
          <w:lang w:val="vi-VN" w:eastAsia="en-US" w:bidi="en-US"/>
        </w:rPr>
        <w:t>calcium hydroxide?</w:t>
      </w:r>
    </w:p>
    <w:p w14:paraId="7EE2FEF1"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d) Từ kết quả ở ống nghiệm 2 và ống nghiệm 3, em có thể kết luận trong không khí có chứa chất gì?</w:t>
      </w:r>
    </w:p>
    <w:p w14:paraId="655B5B0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7CC143DC"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a) </w:t>
      </w:r>
      <w:r w:rsidRPr="005D5A5F">
        <w:rPr>
          <w:rFonts w:ascii="Times New Roman" w:eastAsia="Times New Roman" w:hAnsi="Times New Roman" w:cs="Times New Roman"/>
          <w:color w:val="auto"/>
          <w:sz w:val="24"/>
          <w:szCs w:val="24"/>
          <w:lang w:val="vi-VN" w:eastAsia="en-US" w:bidi="en-US"/>
        </w:rPr>
        <w:t xml:space="preserve">Calcium hydroxide </w:t>
      </w:r>
      <w:r w:rsidRPr="005D5A5F">
        <w:rPr>
          <w:rFonts w:ascii="Times New Roman" w:eastAsia="Times New Roman" w:hAnsi="Times New Roman" w:cs="Times New Roman"/>
          <w:color w:val="auto"/>
          <w:sz w:val="24"/>
          <w:szCs w:val="24"/>
          <w:lang w:val="vi-VN" w:eastAsia="vi-VN" w:bidi="vi-VN"/>
        </w:rPr>
        <w:t xml:space="preserve">là chất rắn, màu trắng, có thể hoà tan trong nước. </w:t>
      </w:r>
    </w:p>
    <w:p w14:paraId="1D5540F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b) </w:t>
      </w:r>
      <w:r w:rsidRPr="005D5A5F">
        <w:rPr>
          <w:rFonts w:ascii="Times New Roman" w:eastAsia="Times New Roman" w:hAnsi="Times New Roman" w:cs="Times New Roman"/>
          <w:color w:val="auto"/>
          <w:sz w:val="24"/>
          <w:szCs w:val="24"/>
          <w:lang w:val="vi-VN" w:eastAsia="en-US" w:bidi="en-US"/>
        </w:rPr>
        <w:t xml:space="preserve">Calcium hydroxide </w:t>
      </w:r>
      <w:r w:rsidRPr="005D5A5F">
        <w:rPr>
          <w:rFonts w:ascii="Times New Roman" w:eastAsia="Times New Roman" w:hAnsi="Times New Roman" w:cs="Times New Roman"/>
          <w:color w:val="auto"/>
          <w:sz w:val="24"/>
          <w:szCs w:val="24"/>
          <w:lang w:val="vi-VN" w:eastAsia="vi-VN" w:bidi="vi-VN"/>
        </w:rPr>
        <w:t xml:space="preserve">là chất tan ít trong nước vì đang còn một phấn lớn không tan trên phễu lọc. </w:t>
      </w:r>
    </w:p>
    <w:p w14:paraId="6AAA08E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c) Ở ống nghiệm 2 và ống nghiệm 3 có xảy ra quá trình thể hiện tính chất hoá học vì có chất mới sinh ra. </w:t>
      </w:r>
    </w:p>
    <w:p w14:paraId="1823DF68" w14:textId="2C2D0353"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d) Kết quả thí nghiệm ở ống 2 và ống 3 đểu sinh ra </w:t>
      </w:r>
      <w:r w:rsidRPr="005D5A5F">
        <w:rPr>
          <w:rFonts w:ascii="Times New Roman" w:eastAsia="Times New Roman" w:hAnsi="Times New Roman" w:cs="Times New Roman"/>
          <w:color w:val="auto"/>
          <w:sz w:val="24"/>
          <w:szCs w:val="24"/>
          <w:lang w:val="vi-VN" w:eastAsia="en-US" w:bidi="en-US"/>
        </w:rPr>
        <w:t xml:space="preserve">calcium carbonate </w:t>
      </w:r>
      <w:r w:rsidRPr="005D5A5F">
        <w:rPr>
          <w:rFonts w:ascii="Times New Roman" w:eastAsia="Times New Roman" w:hAnsi="Times New Roman" w:cs="Times New Roman"/>
          <w:color w:val="auto"/>
          <w:sz w:val="24"/>
          <w:szCs w:val="24"/>
          <w:lang w:val="vi-VN" w:eastAsia="vi-VN" w:bidi="vi-VN"/>
        </w:rPr>
        <w:t xml:space="preserve">chứng tỏ trong không khí có chứa </w:t>
      </w:r>
      <w:r w:rsidRPr="005D5A5F">
        <w:rPr>
          <w:rFonts w:ascii="Times New Roman" w:eastAsia="Times New Roman" w:hAnsi="Times New Roman" w:cs="Times New Roman"/>
          <w:color w:val="auto"/>
          <w:sz w:val="24"/>
          <w:szCs w:val="24"/>
          <w:lang w:val="vi-VN" w:eastAsia="en-US" w:bidi="en-US"/>
        </w:rPr>
        <w:t>carbon dioxide.</w:t>
      </w:r>
      <w:r w:rsidRPr="005D5A5F">
        <w:rPr>
          <w:rFonts w:ascii="Times New Roman" w:eastAsia="Times New Roman" w:hAnsi="Times New Roman" w:cs="Times New Roman"/>
          <w:bCs/>
          <w:color w:val="auto"/>
          <w:sz w:val="24"/>
          <w:szCs w:val="24"/>
          <w:lang w:val="vi-VN" w:eastAsia="en-US" w:bidi="en-US"/>
        </w:rPr>
        <w:t xml:space="preserve"> </w:t>
      </w:r>
    </w:p>
    <w:p w14:paraId="5A009661" w14:textId="77777777" w:rsidR="005D5A5F" w:rsidRPr="005D5A5F" w:rsidRDefault="005D5A5F" w:rsidP="005D5A5F">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55E55527" w14:textId="77777777" w:rsidR="005D5A5F" w:rsidRPr="005D5A5F" w:rsidRDefault="005D5A5F"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en-US" w:bidi="en-US"/>
        </w:rPr>
      </w:pPr>
    </w:p>
    <w:p w14:paraId="333E64AF"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43</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Đường </w:t>
      </w:r>
      <w:r w:rsidRPr="005D5A5F">
        <w:rPr>
          <w:rFonts w:ascii="Times New Roman" w:eastAsia="Times New Roman" w:hAnsi="Times New Roman" w:cs="Times New Roman"/>
          <w:color w:val="auto"/>
          <w:sz w:val="24"/>
          <w:szCs w:val="24"/>
          <w:lang w:val="vi-VN" w:eastAsia="en-US" w:bidi="en-US"/>
        </w:rPr>
        <w:t>saccharose (sucrose</w:t>
      </w:r>
      <w:r w:rsidRPr="005D5A5F">
        <w:rPr>
          <w:rFonts w:ascii="Times New Roman" w:eastAsia="Times New Roman" w:hAnsi="Times New Roman" w:cs="Times New Roman"/>
          <w:bCs/>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là nguồn cung cấp chất dinh dưỡng quan trọng cho </w:t>
      </w:r>
      <w:r w:rsidRPr="005D5A5F">
        <w:rPr>
          <w:rFonts w:ascii="Times New Roman" w:eastAsia="Times New Roman" w:hAnsi="Times New Roman" w:cs="Times New Roman"/>
          <w:b/>
          <w:bCs/>
          <w:color w:val="auto"/>
          <w:sz w:val="24"/>
          <w:szCs w:val="24"/>
          <w:lang w:val="vi-VN" w:eastAsia="vi-VN" w:bidi="vi-VN"/>
        </w:rPr>
        <w:t>con</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người</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Đường </w:t>
      </w:r>
      <w:r w:rsidRPr="005D5A5F">
        <w:rPr>
          <w:rFonts w:ascii="Times New Roman" w:eastAsia="Times New Roman" w:hAnsi="Times New Roman" w:cs="Times New Roman"/>
          <w:b/>
          <w:bCs/>
          <w:color w:val="auto"/>
          <w:sz w:val="24"/>
          <w:szCs w:val="24"/>
          <w:lang w:val="vi-VN" w:eastAsia="en-US" w:bidi="en-US"/>
        </w:rPr>
        <w:t>saccharose</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là chất rắn, màu trắng, tan nhiều trong nước, đặc biệt là nước nóng, nóng chảy ở 185°C.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Khi đun nóng, đường </w:t>
      </w:r>
      <w:r w:rsidRPr="005D5A5F">
        <w:rPr>
          <w:rFonts w:ascii="Times New Roman" w:eastAsia="Times New Roman" w:hAnsi="Times New Roman" w:cs="Times New Roman"/>
          <w:color w:val="auto"/>
          <w:sz w:val="24"/>
          <w:szCs w:val="24"/>
          <w:lang w:val="vi-VN" w:eastAsia="en-US" w:bidi="en-US"/>
        </w:rPr>
        <w:t xml:space="preserve">saccharose </w:t>
      </w:r>
      <w:r w:rsidRPr="005D5A5F">
        <w:rPr>
          <w:rFonts w:ascii="Times New Roman" w:eastAsia="Times New Roman" w:hAnsi="Times New Roman" w:cs="Times New Roman"/>
          <w:color w:val="auto"/>
          <w:sz w:val="24"/>
          <w:szCs w:val="24"/>
          <w:lang w:val="vi-VN" w:eastAsia="vi-VN" w:bidi="vi-VN"/>
        </w:rPr>
        <w:t xml:space="preserve">bị phân huỷ thành </w:t>
      </w:r>
      <w:r w:rsidRPr="005D5A5F">
        <w:rPr>
          <w:rFonts w:ascii="Times New Roman" w:eastAsia="Times New Roman" w:hAnsi="Times New Roman" w:cs="Times New Roman"/>
          <w:color w:val="auto"/>
          <w:sz w:val="24"/>
          <w:szCs w:val="24"/>
          <w:lang w:val="vi-VN" w:eastAsia="en-US" w:bidi="en-US"/>
        </w:rPr>
        <w:t xml:space="preserve">carbon </w:t>
      </w:r>
      <w:r w:rsidRPr="005D5A5F">
        <w:rPr>
          <w:rFonts w:ascii="Times New Roman" w:eastAsia="Times New Roman" w:hAnsi="Times New Roman" w:cs="Times New Roman"/>
          <w:color w:val="auto"/>
          <w:sz w:val="24"/>
          <w:szCs w:val="24"/>
          <w:lang w:val="vi-VN" w:eastAsia="vi-VN" w:bidi="vi-VN"/>
        </w:rPr>
        <w:t>và nước.</w:t>
      </w:r>
      <w:r w:rsidRPr="005D5A5F">
        <w:rPr>
          <w:rFonts w:ascii="Times New Roman" w:eastAsia="Times New Roman" w:hAnsi="Times New Roman" w:cs="Times New Roman"/>
          <w:bCs/>
          <w:color w:val="auto"/>
          <w:sz w:val="24"/>
          <w:szCs w:val="24"/>
          <w:lang w:val="vi-VN" w:eastAsia="vi-VN" w:bidi="vi-VN"/>
        </w:rPr>
        <w:t xml:space="preserve"> </w:t>
      </w:r>
    </w:p>
    <w:p w14:paraId="7BA9677C"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Người ta có thể sản xuất đường </w:t>
      </w:r>
      <w:r w:rsidRPr="005D5A5F">
        <w:rPr>
          <w:rFonts w:ascii="Times New Roman" w:eastAsia="Times New Roman" w:hAnsi="Times New Roman" w:cs="Times New Roman"/>
          <w:color w:val="auto"/>
          <w:sz w:val="24"/>
          <w:szCs w:val="24"/>
          <w:lang w:val="vi-VN" w:eastAsia="en-US" w:bidi="en-US"/>
        </w:rPr>
        <w:t xml:space="preserve">saccharose </w:t>
      </w:r>
      <w:r w:rsidRPr="005D5A5F">
        <w:rPr>
          <w:rFonts w:ascii="Times New Roman" w:eastAsia="Times New Roman" w:hAnsi="Times New Roman" w:cs="Times New Roman"/>
          <w:b/>
          <w:bCs/>
          <w:color w:val="auto"/>
          <w:sz w:val="24"/>
          <w:szCs w:val="24"/>
          <w:lang w:val="vi-VN" w:eastAsia="vi-VN" w:bidi="vi-VN"/>
        </w:rPr>
        <w:t>từ</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cây</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mía,</w:t>
      </w:r>
      <w:r w:rsidRPr="005D5A5F">
        <w:rPr>
          <w:rFonts w:ascii="Times New Roman" w:eastAsia="Times New Roman" w:hAnsi="Times New Roman" w:cs="Times New Roman"/>
          <w:color w:val="auto"/>
          <w:sz w:val="24"/>
          <w:szCs w:val="24"/>
          <w:lang w:val="vi-VN" w:eastAsia="vi-VN" w:bidi="vi-VN"/>
        </w:rPr>
        <w:t xml:space="preserve"> cây </w:t>
      </w:r>
      <w:r w:rsidRPr="005D5A5F">
        <w:rPr>
          <w:rFonts w:ascii="Times New Roman" w:eastAsia="Times New Roman" w:hAnsi="Times New Roman" w:cs="Times New Roman"/>
          <w:b/>
          <w:bCs/>
          <w:color w:val="auto"/>
          <w:sz w:val="24"/>
          <w:szCs w:val="24"/>
          <w:lang w:val="vi-VN" w:eastAsia="vi-VN" w:bidi="vi-VN"/>
        </w:rPr>
        <w:t>củ</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cải</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đường</w:t>
      </w:r>
      <w:r w:rsidRPr="005D5A5F">
        <w:rPr>
          <w:rFonts w:ascii="Times New Roman" w:eastAsia="Times New Roman" w:hAnsi="Times New Roman" w:cs="Times New Roman"/>
          <w:color w:val="auto"/>
          <w:sz w:val="24"/>
          <w:szCs w:val="24"/>
          <w:lang w:val="vi-VN" w:eastAsia="vi-VN" w:bidi="vi-VN"/>
        </w:rPr>
        <w:t xml:space="preserve"> hoặc </w:t>
      </w:r>
      <w:r w:rsidRPr="005D5A5F">
        <w:rPr>
          <w:rFonts w:ascii="Times New Roman" w:eastAsia="Times New Roman" w:hAnsi="Times New Roman" w:cs="Times New Roman"/>
          <w:b/>
          <w:bCs/>
          <w:color w:val="auto"/>
          <w:sz w:val="24"/>
          <w:szCs w:val="24"/>
          <w:lang w:val="vi-VN" w:eastAsia="vi-VN" w:bidi="vi-VN"/>
        </w:rPr>
        <w:t>cây</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thốt</w:t>
      </w:r>
      <w:r w:rsidRPr="005D5A5F">
        <w:rPr>
          <w:rFonts w:ascii="Times New Roman" w:eastAsia="Times New Roman" w:hAnsi="Times New Roman" w:cs="Times New Roman"/>
          <w:color w:val="auto"/>
          <w:sz w:val="24"/>
          <w:szCs w:val="24"/>
          <w:lang w:val="vi-VN" w:eastAsia="vi-VN" w:bidi="vi-VN"/>
        </w:rPr>
        <w:t xml:space="preserve"> </w:t>
      </w:r>
      <w:r w:rsidRPr="005D5A5F">
        <w:rPr>
          <w:rFonts w:ascii="Times New Roman" w:eastAsia="Times New Roman" w:hAnsi="Times New Roman" w:cs="Times New Roman"/>
          <w:b/>
          <w:bCs/>
          <w:color w:val="auto"/>
          <w:sz w:val="24"/>
          <w:szCs w:val="24"/>
          <w:lang w:val="vi-VN" w:eastAsia="vi-VN" w:bidi="vi-VN"/>
        </w:rPr>
        <w:t>nốt</w:t>
      </w:r>
      <w:r w:rsidRPr="005D5A5F">
        <w:rPr>
          <w:rFonts w:ascii="Times New Roman" w:eastAsia="Times New Roman" w:hAnsi="Times New Roman" w:cs="Times New Roman"/>
          <w:color w:val="auto"/>
          <w:sz w:val="24"/>
          <w:szCs w:val="24"/>
          <w:lang w:val="vi-VN" w:eastAsia="vi-VN" w:bidi="vi-VN"/>
        </w:rPr>
        <w:t>.</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Nếu sản xuất từ cây mía, khi mía đến ngày thu hoạch, người ta thu hoạch mía rổi đưa về nhà máy ép lấy nước mía, sau đó cô cạn để làm bay hơi </w:t>
      </w:r>
      <w:r w:rsidRPr="005D5A5F">
        <w:rPr>
          <w:rFonts w:ascii="Times New Roman" w:eastAsia="Times New Roman" w:hAnsi="Times New Roman" w:cs="Times New Roman"/>
          <w:b/>
          <w:bCs/>
          <w:color w:val="auto"/>
          <w:sz w:val="24"/>
          <w:szCs w:val="24"/>
          <w:lang w:val="vi-VN" w:eastAsia="vi-VN" w:bidi="vi-VN"/>
        </w:rPr>
        <w:t>nước</w:t>
      </w:r>
      <w:r w:rsidRPr="005D5A5F">
        <w:rPr>
          <w:rFonts w:ascii="Times New Roman" w:eastAsia="Times New Roman" w:hAnsi="Times New Roman" w:cs="Times New Roman"/>
          <w:color w:val="auto"/>
          <w:sz w:val="24"/>
          <w:szCs w:val="24"/>
          <w:lang w:val="vi-VN" w:eastAsia="vi-VN" w:bidi="vi-VN"/>
        </w:rPr>
        <w:t xml:space="preserve"> sẽ thu được đường có màu nâu đỏ.</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Tiếp theo, người ta tẩy trắng đường bằng khí </w:t>
      </w:r>
      <w:r w:rsidRPr="005D5A5F">
        <w:rPr>
          <w:rFonts w:ascii="Times New Roman" w:eastAsia="Times New Roman" w:hAnsi="Times New Roman" w:cs="Times New Roman"/>
          <w:b/>
          <w:bCs/>
          <w:color w:val="auto"/>
          <w:sz w:val="24"/>
          <w:szCs w:val="24"/>
          <w:lang w:val="vi-VN" w:eastAsia="en-US" w:bidi="en-US"/>
        </w:rPr>
        <w:t>sulfur</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dioxide</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để thu được đường trắng.</w:t>
      </w:r>
      <w:r w:rsidRPr="005D5A5F">
        <w:rPr>
          <w:rFonts w:ascii="Times New Roman" w:eastAsia="Times New Roman" w:hAnsi="Times New Roman" w:cs="Times New Roman"/>
          <w:bCs/>
          <w:color w:val="auto"/>
          <w:sz w:val="24"/>
          <w:szCs w:val="24"/>
          <w:lang w:val="vi-VN" w:eastAsia="vi-VN" w:bidi="vi-VN"/>
        </w:rPr>
        <w:t xml:space="preserve"> </w:t>
      </w:r>
    </w:p>
    <w:p w14:paraId="2CF3FF0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noProof/>
          <w:color w:val="auto"/>
          <w:sz w:val="24"/>
          <w:szCs w:val="24"/>
          <w:lang w:val="vi-VN" w:eastAsia="vi-VN" w:bidi="vi-VN"/>
        </w:rPr>
        <mc:AlternateContent>
          <mc:Choice Requires="wpg">
            <w:drawing>
              <wp:anchor distT="0" distB="0" distL="114300" distR="114300" simplePos="0" relativeHeight="251667456" behindDoc="0" locked="0" layoutInCell="1" allowOverlap="1" wp14:anchorId="41C384C6" wp14:editId="04C9694A">
                <wp:simplePos x="0" y="0"/>
                <wp:positionH relativeFrom="column">
                  <wp:posOffset>17780</wp:posOffset>
                </wp:positionH>
                <wp:positionV relativeFrom="paragraph">
                  <wp:posOffset>47625</wp:posOffset>
                </wp:positionV>
                <wp:extent cx="1822450" cy="1423035"/>
                <wp:effectExtent l="19050" t="19050" r="25400" b="0"/>
                <wp:wrapSquare wrapText="bothSides"/>
                <wp:docPr id="2" name="Group 2"/>
                <wp:cNvGraphicFramePr/>
                <a:graphic xmlns:a="http://schemas.openxmlformats.org/drawingml/2006/main">
                  <a:graphicData uri="http://schemas.microsoft.com/office/word/2010/wordprocessingGroup">
                    <wpg:wgp>
                      <wpg:cNvGrpSpPr/>
                      <wpg:grpSpPr>
                        <a:xfrm>
                          <a:off x="0" y="0"/>
                          <a:ext cx="1822450" cy="1423035"/>
                          <a:chOff x="0" y="0"/>
                          <a:chExt cx="1822450" cy="1423644"/>
                        </a:xfrm>
                      </wpg:grpSpPr>
                      <pic:pic xmlns:pic="http://schemas.openxmlformats.org/drawingml/2006/picture">
                        <pic:nvPicPr>
                          <pic:cNvPr id="89" name="Shape 89"/>
                          <pic:cNvPicPr/>
                        </pic:nvPicPr>
                        <pic:blipFill>
                          <a:blip r:embed="rId43"/>
                          <a:stretch/>
                        </pic:blipFill>
                        <pic:spPr>
                          <a:xfrm>
                            <a:off x="0" y="0"/>
                            <a:ext cx="1822450" cy="1219200"/>
                          </a:xfrm>
                          <a:prstGeom prst="rect">
                            <a:avLst/>
                          </a:prstGeom>
                          <a:ln w="19050">
                            <a:solidFill>
                              <a:sysClr val="windowText" lastClr="000000"/>
                            </a:solidFill>
                            <a:prstDash val="sysDash"/>
                          </a:ln>
                        </pic:spPr>
                      </pic:pic>
                      <wps:wsp>
                        <wps:cNvPr id="91" name="Shape 91"/>
                        <wps:cNvSpPr txBox="1"/>
                        <wps:spPr>
                          <a:xfrm>
                            <a:off x="232288" y="1249654"/>
                            <a:ext cx="1317163" cy="173990"/>
                          </a:xfrm>
                          <a:prstGeom prst="rect">
                            <a:avLst/>
                          </a:prstGeom>
                          <a:noFill/>
                        </wps:spPr>
                        <wps:txbx>
                          <w:txbxContent>
                            <w:p w14:paraId="50A83B85" w14:textId="77777777" w:rsidR="00C9650D" w:rsidRPr="003B10FC" w:rsidRDefault="00C9650D" w:rsidP="00A23A9B">
                              <w:pPr>
                                <w:pStyle w:val="Picturecaption0"/>
                                <w:shd w:val="clear" w:color="auto" w:fill="auto"/>
                                <w:jc w:val="center"/>
                                <w:rPr>
                                  <w:rFonts w:ascii="Times New Roman" w:hAnsi="Times New Roman" w:cs="Times New Roman"/>
                                  <w:b w:val="0"/>
                                  <w:bCs w:val="0"/>
                                  <w:i/>
                                  <w:iCs/>
                                  <w:sz w:val="22"/>
                                  <w:szCs w:val="22"/>
                                </w:rPr>
                              </w:pPr>
                              <w:r w:rsidRPr="003B10FC">
                                <w:rPr>
                                  <w:rFonts w:ascii="Times New Roman" w:hAnsi="Times New Roman" w:cs="Times New Roman"/>
                                  <w:b w:val="0"/>
                                  <w:bCs w:val="0"/>
                                  <w:i/>
                                  <w:iCs/>
                                  <w:color w:val="000000"/>
                                  <w:sz w:val="22"/>
                                  <w:szCs w:val="22"/>
                                  <w:lang w:val="vi-VN" w:eastAsia="vi-VN" w:bidi="vi-VN"/>
                                </w:rPr>
                                <w:t xml:space="preserve">Đường </w:t>
                              </w:r>
                              <w:r w:rsidRPr="003B10FC">
                                <w:rPr>
                                  <w:rFonts w:ascii="Times New Roman" w:hAnsi="Times New Roman" w:cs="Times New Roman"/>
                                  <w:b w:val="0"/>
                                  <w:bCs w:val="0"/>
                                  <w:i/>
                                  <w:iCs/>
                                  <w:color w:val="000000"/>
                                  <w:sz w:val="22"/>
                                  <w:szCs w:val="22"/>
                                  <w:lang w:bidi="en-US"/>
                                </w:rPr>
                                <w:t>saccharose</w:t>
                              </w:r>
                            </w:p>
                          </w:txbxContent>
                        </wps:txbx>
                        <wps:bodyPr lIns="0" tIns="0" rIns="0" bIns="0"/>
                      </wps:wsp>
                    </wpg:wgp>
                  </a:graphicData>
                </a:graphic>
                <wp14:sizeRelV relativeFrom="margin">
                  <wp14:pctHeight>0</wp14:pctHeight>
                </wp14:sizeRelV>
              </wp:anchor>
            </w:drawing>
          </mc:Choice>
          <mc:Fallback>
            <w:pict>
              <v:group w14:anchorId="41C384C6" id="Group 2" o:spid="_x0000_s1130" style="position:absolute;left:0;text-align:left;margin-left:1.4pt;margin-top:3.75pt;width:143.5pt;height:112.05pt;z-index:251667456;mso-position-horizontal-relative:text;mso-position-vertical-relative:text;mso-height-relative:margin" coordsize="18224,14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">
                <v:shape id="Shape 89" o:spid="_x0000_s1131" type="#_x0000_t75" style="position:absolute;width:1822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" stroked="t" strokecolor="windowText" strokeweight="1.5pt">
                  <v:stroke dashstyle="3 1"/>
                  <v:imagedata r:id="rId44" o:title=""/>
                </v:shape>
                <v:shape id="Shape 91" o:spid="_x0000_s1132" type="#_x0000_t202" style="position:absolute;left:2322;top:12496;width:1317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0A83B85" w14:textId="77777777" w:rsidR="00C9650D" w:rsidRPr="003B10FC" w:rsidRDefault="00C9650D" w:rsidP="00A23A9B">
                        <w:pPr>
                          <w:pStyle w:val="Picturecaption0"/>
                          <w:shd w:val="clear" w:color="auto" w:fill="auto"/>
                          <w:jc w:val="center"/>
                          <w:rPr>
                            <w:rFonts w:ascii="Times New Roman" w:hAnsi="Times New Roman" w:cs="Times New Roman"/>
                            <w:b w:val="0"/>
                            <w:bCs w:val="0"/>
                            <w:i/>
                            <w:iCs/>
                            <w:sz w:val="22"/>
                            <w:szCs w:val="22"/>
                          </w:rPr>
                        </w:pPr>
                        <w:r w:rsidRPr="003B10FC">
                          <w:rPr>
                            <w:rFonts w:ascii="Times New Roman" w:hAnsi="Times New Roman" w:cs="Times New Roman"/>
                            <w:b w:val="0"/>
                            <w:bCs w:val="0"/>
                            <w:i/>
                            <w:iCs/>
                            <w:color w:val="000000"/>
                            <w:sz w:val="22"/>
                            <w:szCs w:val="22"/>
                            <w:lang w:val="vi-VN" w:eastAsia="vi-VN" w:bidi="vi-VN"/>
                          </w:rPr>
                          <w:t xml:space="preserve">Đường </w:t>
                        </w:r>
                        <w:r w:rsidRPr="003B10FC">
                          <w:rPr>
                            <w:rFonts w:ascii="Times New Roman" w:hAnsi="Times New Roman" w:cs="Times New Roman"/>
                            <w:b w:val="0"/>
                            <w:bCs w:val="0"/>
                            <w:i/>
                            <w:iCs/>
                            <w:color w:val="000000"/>
                            <w:sz w:val="22"/>
                            <w:szCs w:val="22"/>
                            <w:lang w:bidi="en-US"/>
                          </w:rPr>
                          <w:t>saccharose</w:t>
                        </w:r>
                      </w:p>
                    </w:txbxContent>
                  </v:textbox>
                </v:shape>
                <w10:wrap type="square"/>
              </v:group>
            </w:pict>
          </mc:Fallback>
        </mc:AlternateContent>
      </w:r>
      <w:r w:rsidRPr="005D5A5F">
        <w:rPr>
          <w:rFonts w:ascii="Times New Roman" w:eastAsia="Times New Roman" w:hAnsi="Times New Roman" w:cs="Times New Roman"/>
          <w:color w:val="auto"/>
          <w:sz w:val="24"/>
          <w:szCs w:val="24"/>
          <w:lang w:val="vi-VN" w:eastAsia="vi-VN" w:bidi="vi-VN"/>
        </w:rPr>
        <w:t xml:space="preserve">a) Em hãy chỉ tên vật thể tự nhiên, tên chất ở những từ in đậm trong đoạn văn trên. </w:t>
      </w:r>
    </w:p>
    <w:p w14:paraId="278C6B11"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b) Nêu các tính chất vật lí, tính chất hoá học của đường </w:t>
      </w:r>
      <w:r w:rsidRPr="005D5A5F">
        <w:rPr>
          <w:rFonts w:ascii="Times New Roman" w:eastAsia="Times New Roman" w:hAnsi="Times New Roman" w:cs="Times New Roman"/>
          <w:color w:val="auto"/>
          <w:sz w:val="24"/>
          <w:szCs w:val="24"/>
          <w:lang w:val="vi-VN" w:eastAsia="en-US" w:bidi="en-US"/>
        </w:rPr>
        <w:t>saccharose</w:t>
      </w:r>
      <w:r w:rsidRPr="005D5A5F">
        <w:rPr>
          <w:rFonts w:ascii="Times New Roman" w:eastAsia="Times New Roman" w:hAnsi="Times New Roman" w:cs="Times New Roman"/>
          <w:color w:val="auto"/>
          <w:sz w:val="24"/>
          <w:szCs w:val="24"/>
          <w:lang w:val="vi-VN" w:eastAsia="vi-VN" w:bidi="vi-VN"/>
        </w:rPr>
        <w:t xml:space="preserve">. </w:t>
      </w:r>
    </w:p>
    <w:p w14:paraId="50F440BE"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 xml:space="preserve">c) Nếu tẩy trắng đường bằng khí </w:t>
      </w:r>
      <w:r w:rsidRPr="005D5A5F">
        <w:rPr>
          <w:rFonts w:ascii="Times New Roman" w:eastAsia="Times New Roman" w:hAnsi="Times New Roman" w:cs="Times New Roman"/>
          <w:color w:val="auto"/>
          <w:sz w:val="24"/>
          <w:szCs w:val="24"/>
          <w:lang w:val="vi-VN" w:eastAsia="en-US" w:bidi="en-US"/>
        </w:rPr>
        <w:t xml:space="preserve">sulfur dioxide </w:t>
      </w:r>
      <w:r w:rsidRPr="005D5A5F">
        <w:rPr>
          <w:rFonts w:ascii="Times New Roman" w:eastAsia="Times New Roman" w:hAnsi="Times New Roman" w:cs="Times New Roman"/>
          <w:color w:val="auto"/>
          <w:sz w:val="24"/>
          <w:szCs w:val="24"/>
          <w:lang w:val="vi-VN" w:eastAsia="vi-VN" w:bidi="vi-VN"/>
        </w:rPr>
        <w:t>thì sẽ không tốt cho môi trường.</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Do đó, công nghệ hiện đại đã làm trắng đường bằng biện pháp khác.</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Em hãy tìm hiểu xem đó là biện pháp nào.</w:t>
      </w:r>
      <w:r w:rsidRPr="005D5A5F">
        <w:rPr>
          <w:rFonts w:ascii="Times New Roman" w:eastAsia="Times New Roman" w:hAnsi="Times New Roman" w:cs="Times New Roman"/>
          <w:bCs/>
          <w:color w:val="auto"/>
          <w:sz w:val="24"/>
          <w:szCs w:val="24"/>
          <w:lang w:val="vi-VN" w:eastAsia="vi-VN" w:bidi="vi-VN"/>
        </w:rPr>
        <w:t xml:space="preserve"> </w:t>
      </w:r>
    </w:p>
    <w:p w14:paraId="4564A37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vi-VN" w:bidi="vi-VN"/>
        </w:rPr>
      </w:pPr>
    </w:p>
    <w:p w14:paraId="40E11D3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vi-VN" w:eastAsia="en-US" w:bidi="en-US"/>
        </w:rPr>
      </w:pPr>
      <w:r w:rsidRPr="005D5A5F">
        <w:rPr>
          <w:rFonts w:ascii="Times New Roman" w:eastAsia="Times New Roman" w:hAnsi="Times New Roman" w:cs="Times New Roman"/>
          <w:b/>
          <w:bCs/>
          <w:color w:val="auto"/>
          <w:sz w:val="24"/>
          <w:szCs w:val="24"/>
          <w:lang w:val="vi-VN" w:eastAsia="en-US" w:bidi="en-US"/>
        </w:rPr>
        <w:t>Lời</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bCs/>
          <w:color w:val="auto"/>
          <w:sz w:val="24"/>
          <w:szCs w:val="24"/>
          <w:lang w:val="vi-VN" w:eastAsia="en-US" w:bidi="en-US"/>
        </w:rPr>
        <w:t>giải</w:t>
      </w:r>
    </w:p>
    <w:p w14:paraId="172BD920"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a) Tên chất: </w:t>
      </w:r>
      <w:r w:rsidRPr="005D5A5F">
        <w:rPr>
          <w:rFonts w:ascii="Times New Roman" w:eastAsia="Times New Roman" w:hAnsi="Times New Roman" w:cs="Times New Roman"/>
          <w:color w:val="auto"/>
          <w:sz w:val="24"/>
          <w:szCs w:val="24"/>
          <w:lang w:val="vi-VN" w:eastAsia="en-US" w:bidi="en-US"/>
        </w:rPr>
        <w:t xml:space="preserve">sucrose, </w:t>
      </w:r>
      <w:r w:rsidRPr="005D5A5F">
        <w:rPr>
          <w:rFonts w:ascii="Times New Roman" w:eastAsia="Times New Roman" w:hAnsi="Times New Roman" w:cs="Times New Roman"/>
          <w:color w:val="auto"/>
          <w:sz w:val="24"/>
          <w:szCs w:val="24"/>
          <w:lang w:val="vi-VN" w:eastAsia="vi-VN" w:bidi="vi-VN"/>
        </w:rPr>
        <w:t xml:space="preserve">nước, </w:t>
      </w:r>
      <w:r w:rsidRPr="005D5A5F">
        <w:rPr>
          <w:rFonts w:ascii="Times New Roman" w:eastAsia="Times New Roman" w:hAnsi="Times New Roman" w:cs="Times New Roman"/>
          <w:color w:val="auto"/>
          <w:sz w:val="24"/>
          <w:szCs w:val="24"/>
          <w:lang w:val="vi-VN" w:eastAsia="en-US" w:bidi="en-US"/>
        </w:rPr>
        <w:t>sulfur dioxide;</w:t>
      </w:r>
    </w:p>
    <w:p w14:paraId="08354EEF"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Tên vật thể: con người, cây mía, cây thốt nốt, củ cải đường. </w:t>
      </w:r>
    </w:p>
    <w:p w14:paraId="0021E40B"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b) Tính chất vật lí: chất rắn, màu trắng, tan nhiều trong nước, nóng chảy ở 185</w:t>
      </w:r>
      <w:r w:rsidRPr="005D5A5F">
        <w:rPr>
          <w:rFonts w:ascii="Times New Roman" w:eastAsia="Times New Roman" w:hAnsi="Times New Roman" w:cs="Times New Roman"/>
          <w:color w:val="auto"/>
          <w:sz w:val="24"/>
          <w:szCs w:val="24"/>
          <w:vertAlign w:val="superscript"/>
          <w:lang w:val="vi-VN" w:eastAsia="vi-VN" w:bidi="vi-VN"/>
        </w:rPr>
        <w:t>o</w:t>
      </w:r>
      <w:r w:rsidRPr="005D5A5F">
        <w:rPr>
          <w:rFonts w:ascii="Times New Roman" w:eastAsia="Times New Roman" w:hAnsi="Times New Roman" w:cs="Times New Roman"/>
          <w:color w:val="auto"/>
          <w:sz w:val="24"/>
          <w:szCs w:val="24"/>
          <w:lang w:val="vi-VN" w:eastAsia="vi-VN" w:bidi="vi-VN"/>
        </w:rPr>
        <w:t>C</w:t>
      </w:r>
      <w:r w:rsidRPr="005D5A5F">
        <w:rPr>
          <w:rFonts w:ascii="Times New Roman" w:eastAsia="Yu Gothic UI Light" w:hAnsi="Times New Roman" w:cs="Times New Roman"/>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Tính chất hoá học: Khi đun nóng chuyển thành than và hơi nước. </w:t>
      </w:r>
    </w:p>
    <w:p w14:paraId="2F363CD5" w14:textId="6395DF94"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 xml:space="preserve">c) Ngày nay, người ta không tẩy trắng đường bằng khí </w:t>
      </w:r>
      <w:r w:rsidRPr="005D5A5F">
        <w:rPr>
          <w:rFonts w:ascii="Times New Roman" w:eastAsia="Times New Roman" w:hAnsi="Times New Roman" w:cs="Times New Roman"/>
          <w:color w:val="auto"/>
          <w:sz w:val="24"/>
          <w:szCs w:val="24"/>
          <w:lang w:val="vi-VN" w:eastAsia="en-US" w:bidi="en-US"/>
        </w:rPr>
        <w:t xml:space="preserve">sulfur dioxide </w:t>
      </w:r>
      <w:r w:rsidRPr="005D5A5F">
        <w:rPr>
          <w:rFonts w:ascii="Times New Roman" w:eastAsia="Times New Roman" w:hAnsi="Times New Roman" w:cs="Times New Roman"/>
          <w:color w:val="auto"/>
          <w:sz w:val="24"/>
          <w:szCs w:val="24"/>
          <w:lang w:val="vi-VN" w:eastAsia="vi-VN" w:bidi="vi-VN"/>
        </w:rPr>
        <w:t>mà thường dùng than hoạt tính để làm trắng đường vì nó đảm bảo an toàn cho sức khoẻ con người và giảm thiểu ô nhiễm môi trường.</w:t>
      </w:r>
      <w:r w:rsidRPr="005D5A5F">
        <w:rPr>
          <w:rFonts w:ascii="Times New Roman" w:eastAsia="Times New Roman" w:hAnsi="Times New Roman" w:cs="Times New Roman"/>
          <w:bCs/>
          <w:color w:val="auto"/>
          <w:sz w:val="24"/>
          <w:szCs w:val="24"/>
          <w:lang w:val="vi-VN" w:eastAsia="vi-VN" w:bidi="vi-VN"/>
        </w:rPr>
        <w:t xml:space="preserve"> </w:t>
      </w:r>
    </w:p>
    <w:p w14:paraId="6219C3C3" w14:textId="77777777" w:rsidR="005D5A5F" w:rsidRPr="005D5A5F" w:rsidRDefault="005D5A5F" w:rsidP="005D5A5F">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07AF1087" w14:textId="77777777" w:rsidR="005D5A5F" w:rsidRPr="005D5A5F" w:rsidRDefault="005D5A5F"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p>
    <w:p w14:paraId="4EC8921E" w14:textId="77777777" w:rsidR="00A23A9B" w:rsidRPr="005D5A5F" w:rsidRDefault="00A23A9B" w:rsidP="00A23A9B">
      <w:pPr>
        <w:widowControl w:val="0"/>
        <w:autoSpaceDE w:val="0"/>
        <w:autoSpaceDN w:val="0"/>
        <w:spacing w:before="60" w:after="40"/>
        <w:ind w:left="154"/>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b/>
          <w:color w:val="auto"/>
          <w:sz w:val="24"/>
          <w:szCs w:val="24"/>
          <w:lang w:val="vi-VN" w:eastAsia="en-US" w:bidi="en-US"/>
        </w:rPr>
        <w:lastRenderedPageBreak/>
        <w:t>Câu</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b/>
          <w:color w:val="auto"/>
          <w:sz w:val="24"/>
          <w:szCs w:val="24"/>
          <w:lang w:val="vi-VN" w:eastAsia="en-US" w:bidi="en-US"/>
        </w:rPr>
        <w:t>44</w:t>
      </w:r>
      <w:r w:rsidRPr="005D5A5F">
        <w:rPr>
          <w:rFonts w:ascii="Times New Roman" w:eastAsia="Times New Roman" w:hAnsi="Times New Roman" w:cs="Times New Roman"/>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 xml:space="preserve">Bạn Đức tiến hành thí nghiệm: Lấy một vỏ hộp sữa (bằng bìa </w:t>
      </w:r>
      <w:r w:rsidRPr="005D5A5F">
        <w:rPr>
          <w:rFonts w:ascii="Times New Roman" w:eastAsia="Times New Roman" w:hAnsi="Times New Roman" w:cs="Times New Roman"/>
          <w:color w:val="auto"/>
          <w:sz w:val="24"/>
          <w:szCs w:val="24"/>
          <w:lang w:val="vi-VN" w:eastAsia="en-US" w:bidi="en-US"/>
        </w:rPr>
        <w:t>carton</w:t>
      </w:r>
      <w:r w:rsidRPr="005D5A5F">
        <w:rPr>
          <w:rFonts w:ascii="Times New Roman" w:eastAsia="Times New Roman" w:hAnsi="Times New Roman" w:cs="Times New Roman"/>
          <w:bCs/>
          <w:color w:val="auto"/>
          <w:sz w:val="24"/>
          <w:szCs w:val="24"/>
          <w:lang w:val="vi-VN" w:eastAsia="en-US" w:bidi="en-US"/>
        </w:rPr>
        <w:t xml:space="preserve">) </w:t>
      </w:r>
      <w:r w:rsidRPr="005D5A5F">
        <w:rPr>
          <w:rFonts w:ascii="Times New Roman" w:eastAsia="Times New Roman" w:hAnsi="Times New Roman" w:cs="Times New Roman"/>
          <w:color w:val="auto"/>
          <w:sz w:val="24"/>
          <w:szCs w:val="24"/>
          <w:lang w:val="vi-VN" w:eastAsia="vi-VN" w:bidi="vi-VN"/>
        </w:rPr>
        <w:t>rồi cho nước vào tới gần đầy hộp.</w:t>
      </w:r>
      <w:r w:rsidRPr="005D5A5F">
        <w:rPr>
          <w:rFonts w:ascii="Times New Roman" w:eastAsia="Times New Roman" w:hAnsi="Times New Roman" w:cs="Times New Roman"/>
          <w:bCs/>
          <w:color w:val="auto"/>
          <w:sz w:val="24"/>
          <w:szCs w:val="24"/>
          <w:lang w:val="vi-VN" w:eastAsia="vi-VN" w:bidi="vi-VN"/>
        </w:rPr>
        <w:t xml:space="preserve"> </w:t>
      </w:r>
      <w:r w:rsidRPr="005D5A5F">
        <w:rPr>
          <w:rFonts w:ascii="Times New Roman" w:eastAsia="Times New Roman" w:hAnsi="Times New Roman" w:cs="Times New Roman"/>
          <w:color w:val="auto"/>
          <w:sz w:val="24"/>
          <w:szCs w:val="24"/>
          <w:lang w:val="vi-VN" w:eastAsia="vi-VN" w:bidi="vi-VN"/>
        </w:rPr>
        <w:t xml:space="preserve">Sau đó, bạn đun hộp đó trên bếp lửa, hộp </w:t>
      </w:r>
      <w:r w:rsidRPr="005D5A5F">
        <w:rPr>
          <w:rFonts w:ascii="Times New Roman" w:eastAsia="Times New Roman" w:hAnsi="Times New Roman" w:cs="Times New Roman"/>
          <w:color w:val="auto"/>
          <w:sz w:val="24"/>
          <w:szCs w:val="24"/>
          <w:lang w:val="vi-VN" w:eastAsia="en-US" w:bidi="en-US"/>
        </w:rPr>
        <w:t xml:space="preserve">carton </w:t>
      </w:r>
      <w:r w:rsidRPr="005D5A5F">
        <w:rPr>
          <w:rFonts w:ascii="Times New Roman" w:eastAsia="Times New Roman" w:hAnsi="Times New Roman" w:cs="Times New Roman"/>
          <w:color w:val="auto"/>
          <w:sz w:val="24"/>
          <w:szCs w:val="24"/>
          <w:lang w:val="vi-VN" w:eastAsia="vi-VN" w:bidi="vi-VN"/>
        </w:rPr>
        <w:t>không cháy mà nước lại sôi.</w:t>
      </w:r>
      <w:r w:rsidRPr="005D5A5F">
        <w:rPr>
          <w:rFonts w:ascii="Times New Roman" w:eastAsia="Times New Roman" w:hAnsi="Times New Roman" w:cs="Times New Roman"/>
          <w:bCs/>
          <w:color w:val="auto"/>
          <w:sz w:val="24"/>
          <w:szCs w:val="24"/>
          <w:lang w:val="vi-VN" w:eastAsia="vi-VN" w:bidi="vi-VN"/>
        </w:rPr>
        <w:t xml:space="preserve"> </w:t>
      </w:r>
    </w:p>
    <w:p w14:paraId="7F9A6FD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a) Ở nhiệt độ nào thì nước sẽ sôi?</w:t>
      </w:r>
    </w:p>
    <w:p w14:paraId="62C1C7B3"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b) Khi nước sôi em sẽ quan sát thấy hiện tượng gì ở trên hộp sữa chứa nước?</w:t>
      </w:r>
    </w:p>
    <w:p w14:paraId="3F16FF36"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 xml:space="preserve">c) Vỏ </w:t>
      </w:r>
      <w:r w:rsidRPr="005D5A5F">
        <w:rPr>
          <w:rFonts w:ascii="Times New Roman" w:eastAsia="Times New Roman" w:hAnsi="Times New Roman" w:cs="Times New Roman"/>
          <w:color w:val="auto"/>
          <w:sz w:val="24"/>
          <w:szCs w:val="24"/>
          <w:lang w:val="vi-VN" w:eastAsia="en-US" w:bidi="en-US"/>
        </w:rPr>
        <w:t xml:space="preserve">carton </w:t>
      </w:r>
      <w:r w:rsidRPr="005D5A5F">
        <w:rPr>
          <w:rFonts w:ascii="Times New Roman" w:eastAsia="Times New Roman" w:hAnsi="Times New Roman" w:cs="Times New Roman"/>
          <w:color w:val="auto"/>
          <w:sz w:val="24"/>
          <w:szCs w:val="24"/>
          <w:lang w:val="vi-VN" w:eastAsia="vi-VN" w:bidi="vi-VN"/>
        </w:rPr>
        <w:t>cháy ở nhiệt độ trên hay dưới 100 °C?</w:t>
      </w:r>
    </w:p>
    <w:p w14:paraId="704984A5"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val="vi-VN" w:eastAsia="en-US" w:bidi="en-US"/>
        </w:rPr>
      </w:pPr>
      <w:r w:rsidRPr="005D5A5F">
        <w:rPr>
          <w:rFonts w:ascii="Times New Roman" w:eastAsia="Times New Roman" w:hAnsi="Times New Roman" w:cs="Times New Roman"/>
          <w:color w:val="auto"/>
          <w:sz w:val="24"/>
          <w:szCs w:val="24"/>
          <w:lang w:val="vi-VN" w:eastAsia="vi-VN" w:bidi="vi-VN"/>
        </w:rPr>
        <w:t>d) Điều gì xảy ra nếu trong vỏ hộp sữa không chứa nước?</w:t>
      </w:r>
      <w:bookmarkStart w:id="37" w:name="bookmark52"/>
      <w:bookmarkStart w:id="38" w:name="bookmark53"/>
    </w:p>
    <w:bookmarkEnd w:id="37"/>
    <w:bookmarkEnd w:id="38"/>
    <w:p w14:paraId="4F72997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7A7636E1"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both"/>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val="vi-VN" w:eastAsia="vi-VN" w:bidi="vi-VN"/>
        </w:rPr>
        <w:t>a) Nước sôi ở 100 °C</w:t>
      </w:r>
    </w:p>
    <w:p w14:paraId="24244EF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val="vi-VN" w:eastAsia="vi-VN" w:bidi="vi-VN"/>
        </w:rPr>
        <w:t xml:space="preserve">b) Có hơi nước bay lên. </w:t>
      </w:r>
    </w:p>
    <w:p w14:paraId="1FF67C6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color w:val="auto"/>
          <w:sz w:val="24"/>
          <w:szCs w:val="24"/>
          <w:lang w:eastAsia="en-US" w:bidi="en-US"/>
        </w:rPr>
      </w:pPr>
      <w:r w:rsidRPr="005D5A5F">
        <w:rPr>
          <w:rFonts w:ascii="Times New Roman" w:eastAsia="Times New Roman" w:hAnsi="Times New Roman" w:cs="Times New Roman"/>
          <w:color w:val="auto"/>
          <w:sz w:val="24"/>
          <w:szCs w:val="24"/>
          <w:lang w:val="vi-VN" w:eastAsia="vi-VN" w:bidi="vi-VN"/>
        </w:rPr>
        <w:t xml:space="preserve">c) Vỏ </w:t>
      </w:r>
      <w:r w:rsidRPr="005D5A5F">
        <w:rPr>
          <w:rFonts w:ascii="Times New Roman" w:eastAsia="Times New Roman" w:hAnsi="Times New Roman" w:cs="Times New Roman"/>
          <w:color w:val="auto"/>
          <w:sz w:val="24"/>
          <w:szCs w:val="24"/>
          <w:lang w:eastAsia="en-US" w:bidi="en-US"/>
        </w:rPr>
        <w:t xml:space="preserve">carton </w:t>
      </w:r>
      <w:r w:rsidRPr="005D5A5F">
        <w:rPr>
          <w:rFonts w:ascii="Times New Roman" w:eastAsia="Times New Roman" w:hAnsi="Times New Roman" w:cs="Times New Roman"/>
          <w:color w:val="auto"/>
          <w:sz w:val="24"/>
          <w:szCs w:val="24"/>
          <w:lang w:val="vi-VN" w:eastAsia="vi-VN" w:bidi="vi-VN"/>
        </w:rPr>
        <w:t xml:space="preserve">cháy ở nhiệt độ trên 100°C vì ở 100°C nó vẫn bình thường. </w:t>
      </w:r>
    </w:p>
    <w:p w14:paraId="4E0F3C01" w14:textId="1177FCF0"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Cs/>
          <w:color w:val="auto"/>
          <w:sz w:val="24"/>
          <w:szCs w:val="24"/>
          <w:lang w:val="vi-VN" w:eastAsia="vi-VN" w:bidi="vi-VN"/>
        </w:rPr>
      </w:pPr>
      <w:r w:rsidRPr="005D5A5F">
        <w:rPr>
          <w:rFonts w:ascii="Times New Roman" w:eastAsia="Times New Roman" w:hAnsi="Times New Roman" w:cs="Times New Roman"/>
          <w:color w:val="auto"/>
          <w:sz w:val="24"/>
          <w:szCs w:val="24"/>
          <w:lang w:val="vi-VN" w:eastAsia="vi-VN" w:bidi="vi-VN"/>
        </w:rPr>
        <w:t xml:space="preserve">d) Nếu trong hộp </w:t>
      </w:r>
      <w:r w:rsidRPr="005D5A5F">
        <w:rPr>
          <w:rFonts w:ascii="Times New Roman" w:eastAsia="Times New Roman" w:hAnsi="Times New Roman" w:cs="Times New Roman"/>
          <w:color w:val="auto"/>
          <w:sz w:val="24"/>
          <w:szCs w:val="24"/>
          <w:lang w:eastAsia="en-US" w:bidi="en-US"/>
        </w:rPr>
        <w:t xml:space="preserve">carton </w:t>
      </w:r>
      <w:r w:rsidRPr="005D5A5F">
        <w:rPr>
          <w:rFonts w:ascii="Times New Roman" w:eastAsia="Times New Roman" w:hAnsi="Times New Roman" w:cs="Times New Roman"/>
          <w:color w:val="auto"/>
          <w:sz w:val="24"/>
          <w:szCs w:val="24"/>
          <w:lang w:val="vi-VN" w:eastAsia="vi-VN" w:bidi="vi-VN"/>
        </w:rPr>
        <w:t>không chứa nước thì nó sẽ bị cháy vì nhiệt độ sẽ lên cao, đủ nhiệt độ cháy.</w:t>
      </w:r>
      <w:r w:rsidRPr="005D5A5F">
        <w:rPr>
          <w:rFonts w:ascii="Times New Roman" w:eastAsia="Times New Roman" w:hAnsi="Times New Roman" w:cs="Times New Roman"/>
          <w:bCs/>
          <w:color w:val="auto"/>
          <w:sz w:val="24"/>
          <w:szCs w:val="24"/>
          <w:lang w:val="vi-VN" w:eastAsia="vi-VN" w:bidi="vi-VN"/>
        </w:rPr>
        <w:t xml:space="preserve"> </w:t>
      </w:r>
    </w:p>
    <w:p w14:paraId="0802CA65" w14:textId="77777777" w:rsidR="005D5A5F" w:rsidRPr="005D5A5F" w:rsidRDefault="005D5A5F" w:rsidP="005D5A5F">
      <w:pPr>
        <w:tabs>
          <w:tab w:val="left" w:pos="283"/>
          <w:tab w:val="left" w:pos="2835"/>
          <w:tab w:val="left" w:pos="5386"/>
          <w:tab w:val="left" w:pos="7937"/>
        </w:tabs>
        <w:spacing w:after="40"/>
        <w:jc w:val="both"/>
        <w:rPr>
          <w:rFonts w:ascii="Times New Roman" w:hAnsi="Times New Roman" w:cs="Times New Roman"/>
          <w:color w:val="auto"/>
          <w:sz w:val="24"/>
          <w:szCs w:val="24"/>
        </w:rPr>
      </w:pPr>
      <w:r w:rsidRPr="005D5A5F">
        <w:rPr>
          <w:rFonts w:ascii="Times New Roman" w:hAnsi="Times New Roman" w:cs="Times New Roman"/>
          <w:color w:val="auto"/>
          <w:sz w:val="24"/>
          <w:szCs w:val="24"/>
        </w:rPr>
        <w:t>Zalo: 0932.99.00.90</w:t>
      </w:r>
    </w:p>
    <w:p w14:paraId="432F48A5" w14:textId="77777777" w:rsidR="005D5A5F" w:rsidRPr="005D5A5F" w:rsidRDefault="005D5A5F" w:rsidP="00A23A9B">
      <w:pPr>
        <w:widowControl w:val="0"/>
        <w:tabs>
          <w:tab w:val="left" w:pos="283"/>
          <w:tab w:val="left" w:pos="2835"/>
          <w:tab w:val="left" w:pos="5386"/>
          <w:tab w:val="left" w:pos="7937"/>
        </w:tabs>
        <w:autoSpaceDE w:val="0"/>
        <w:autoSpaceDN w:val="0"/>
        <w:spacing w:before="60" w:after="40"/>
        <w:ind w:left="154" w:firstLine="283"/>
        <w:rPr>
          <w:rFonts w:ascii="Times New Roman" w:eastAsia="Times New Roman" w:hAnsi="Times New Roman" w:cs="Times New Roman"/>
          <w:b/>
          <w:color w:val="auto"/>
          <w:sz w:val="24"/>
          <w:szCs w:val="24"/>
          <w:lang w:val="vi-VN" w:eastAsia="vi-VN" w:bidi="vi-VN"/>
        </w:rPr>
      </w:pPr>
    </w:p>
    <w:p w14:paraId="397DE23B" w14:textId="77777777" w:rsidR="00A23A9B" w:rsidRPr="005D5A5F" w:rsidRDefault="00A23A9B" w:rsidP="00A23A9B">
      <w:pPr>
        <w:widowControl w:val="0"/>
        <w:spacing w:after="40"/>
        <w:jc w:val="both"/>
        <w:rPr>
          <w:rFonts w:ascii="Times New Roman" w:hAnsi="Times New Roman" w:cs="Times New Roman"/>
          <w:color w:val="auto"/>
          <w:sz w:val="24"/>
          <w:szCs w:val="24"/>
        </w:rPr>
      </w:pPr>
      <w:r w:rsidRPr="005D5A5F">
        <w:rPr>
          <w:rFonts w:ascii="Times New Roman" w:hAnsi="Times New Roman" w:cs="Times New Roman"/>
          <w:b/>
          <w:color w:val="auto"/>
          <w:sz w:val="24"/>
          <w:szCs w:val="24"/>
          <w:lang w:val="vi-VN"/>
        </w:rPr>
        <w:t>Câu</w:t>
      </w:r>
      <w:r w:rsidRPr="005D5A5F">
        <w:rPr>
          <w:rFonts w:ascii="Times New Roman" w:hAnsi="Times New Roman" w:cs="Times New Roman"/>
          <w:color w:val="auto"/>
          <w:sz w:val="24"/>
          <w:szCs w:val="24"/>
          <w:lang w:val="vi-VN"/>
        </w:rPr>
        <w:t xml:space="preserve"> </w:t>
      </w:r>
      <w:r w:rsidRPr="005D5A5F">
        <w:rPr>
          <w:rFonts w:ascii="Times New Roman" w:hAnsi="Times New Roman" w:cs="Times New Roman"/>
          <w:b/>
          <w:color w:val="auto"/>
          <w:sz w:val="24"/>
          <w:szCs w:val="24"/>
          <w:lang w:val="vi-VN"/>
        </w:rPr>
        <w:t>45</w:t>
      </w:r>
      <w:r w:rsidRPr="005D5A5F">
        <w:rPr>
          <w:rFonts w:ascii="Times New Roman" w:hAnsi="Times New Roman" w:cs="Times New Roman"/>
          <w:color w:val="auto"/>
          <w:sz w:val="24"/>
          <w:szCs w:val="24"/>
          <w:lang w:val="vi-VN"/>
        </w:rPr>
        <w:t xml:space="preserve">. </w:t>
      </w:r>
      <w:r w:rsidRPr="005D5A5F">
        <w:rPr>
          <w:rFonts w:ascii="Times New Roman" w:hAnsi="Times New Roman" w:cs="Times New Roman"/>
          <w:color w:val="auto"/>
          <w:sz w:val="24"/>
          <w:szCs w:val="24"/>
        </w:rPr>
        <w:t>Mô tả hiện tượng của các thí nghiệm sau đây:</w:t>
      </w:r>
    </w:p>
    <w:tbl>
      <w:tblPr>
        <w:tblStyle w:val="trongbang11"/>
        <w:tblW w:w="10315" w:type="dxa"/>
        <w:tblLook w:val="04A0" w:firstRow="1" w:lastRow="0" w:firstColumn="1" w:lastColumn="0" w:noHBand="0" w:noVBand="1"/>
      </w:tblPr>
      <w:tblGrid>
        <w:gridCol w:w="2122"/>
        <w:gridCol w:w="3657"/>
        <w:gridCol w:w="4536"/>
      </w:tblGrid>
      <w:tr w:rsidR="00A23A9B" w:rsidRPr="005D5A5F" w14:paraId="4A6847A3" w14:textId="77777777" w:rsidTr="00A23A9B">
        <w:tc>
          <w:tcPr>
            <w:tcW w:w="2122" w:type="dxa"/>
          </w:tcPr>
          <w:p w14:paraId="2D5CD28B" w14:textId="77777777" w:rsidR="00A23A9B" w:rsidRPr="005D5A5F" w:rsidRDefault="00A23A9B" w:rsidP="00A23A9B">
            <w:pPr>
              <w:spacing w:after="40"/>
              <w:jc w:val="center"/>
              <w:rPr>
                <w:rFonts w:ascii="Times New Roman" w:hAnsi="Times New Roman" w:cs="Times New Roman"/>
                <w:b/>
                <w:sz w:val="24"/>
                <w:szCs w:val="24"/>
              </w:rPr>
            </w:pP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p>
        </w:tc>
        <w:tc>
          <w:tcPr>
            <w:tcW w:w="3657" w:type="dxa"/>
          </w:tcPr>
          <w:p w14:paraId="5D05E18E" w14:textId="77777777" w:rsidR="00A23A9B" w:rsidRPr="005D5A5F" w:rsidRDefault="00A23A9B" w:rsidP="00A23A9B">
            <w:pPr>
              <w:spacing w:after="40"/>
              <w:jc w:val="center"/>
              <w:rPr>
                <w:rFonts w:ascii="Times New Roman" w:hAnsi="Times New Roman" w:cs="Times New Roman"/>
                <w:b/>
                <w:sz w:val="24"/>
                <w:szCs w:val="24"/>
              </w:rPr>
            </w:pPr>
            <w:r w:rsidRPr="005D5A5F">
              <w:rPr>
                <w:rFonts w:ascii="Times New Roman" w:hAnsi="Times New Roman" w:cs="Times New Roman"/>
                <w:b/>
                <w:sz w:val="24"/>
                <w:szCs w:val="24"/>
              </w:rPr>
              <w:t>Cách</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tiến</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hành</w:t>
            </w:r>
          </w:p>
        </w:tc>
        <w:tc>
          <w:tcPr>
            <w:tcW w:w="4536" w:type="dxa"/>
          </w:tcPr>
          <w:p w14:paraId="45AAF43B" w14:textId="77777777" w:rsidR="00A23A9B" w:rsidRPr="005D5A5F" w:rsidRDefault="00A23A9B" w:rsidP="00A23A9B">
            <w:pPr>
              <w:spacing w:after="40"/>
              <w:jc w:val="center"/>
              <w:rPr>
                <w:rFonts w:ascii="Times New Roman" w:hAnsi="Times New Roman" w:cs="Times New Roman"/>
                <w:b/>
                <w:sz w:val="24"/>
                <w:szCs w:val="24"/>
              </w:rPr>
            </w:pPr>
            <w:r w:rsidRPr="005D5A5F">
              <w:rPr>
                <w:rFonts w:ascii="Times New Roman" w:hAnsi="Times New Roman" w:cs="Times New Roman"/>
                <w:b/>
                <w:sz w:val="24"/>
                <w:szCs w:val="24"/>
              </w:rPr>
              <w:t>Hiện</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tượng</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p>
        </w:tc>
      </w:tr>
      <w:tr w:rsidR="00A23A9B" w:rsidRPr="005D5A5F" w14:paraId="22AAD625" w14:textId="77777777" w:rsidTr="00A23A9B">
        <w:tc>
          <w:tcPr>
            <w:tcW w:w="2122" w:type="dxa"/>
          </w:tcPr>
          <w:p w14:paraId="1D9107A4" w14:textId="77777777" w:rsidR="00A23A9B" w:rsidRPr="005D5A5F" w:rsidRDefault="00A23A9B" w:rsidP="00A23A9B">
            <w:pPr>
              <w:spacing w:after="40"/>
              <w:ind w:right="32" w:firstLine="27"/>
              <w:rPr>
                <w:rFonts w:ascii="Times New Roman" w:hAnsi="Times New Roman" w:cs="Times New Roman"/>
                <w:b/>
                <w:sz w:val="24"/>
                <w:szCs w:val="24"/>
              </w:rPr>
            </w:pPr>
            <w:r w:rsidRPr="005D5A5F">
              <w:rPr>
                <w:rFonts w:ascii="Times New Roman" w:hAnsi="Times New Roman" w:cs="Times New Roman"/>
                <w:b/>
                <w:sz w:val="24"/>
                <w:szCs w:val="24"/>
              </w:rPr>
              <w:t>1</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w:t>
            </w: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1</w:t>
            </w:r>
          </w:p>
        </w:tc>
        <w:tc>
          <w:tcPr>
            <w:tcW w:w="3657" w:type="dxa"/>
          </w:tcPr>
          <w:p w14:paraId="5FDEE6BC"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Chuẩn bị 3 cốc thủy tinh sạch</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Mỗi cốc rót 100 ml nước</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Sau đó cho thêm các chất sau vào mỗi cốc:</w:t>
            </w:r>
          </w:p>
          <w:p w14:paraId="05469111"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 Cốc 1: Cho 1 thìa đường</w:t>
            </w:r>
          </w:p>
          <w:p w14:paraId="7F37F9AF"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 Cốc 2: Cho 1 thìa cát</w:t>
            </w:r>
          </w:p>
          <w:p w14:paraId="2172BDD7"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 Cốc 3: Cho 1 thìa nước cốt chanh</w:t>
            </w:r>
          </w:p>
        </w:tc>
        <w:tc>
          <w:tcPr>
            <w:tcW w:w="4536" w:type="dxa"/>
          </w:tcPr>
          <w:p w14:paraId="49E99FF8" w14:textId="77777777" w:rsidR="00A23A9B" w:rsidRPr="005D5A5F" w:rsidRDefault="00A23A9B" w:rsidP="00A23A9B">
            <w:pPr>
              <w:spacing w:after="40"/>
              <w:jc w:val="both"/>
              <w:rPr>
                <w:rFonts w:ascii="Times New Roman" w:hAnsi="Times New Roman" w:cs="Times New Roman"/>
                <w:b/>
                <w:sz w:val="24"/>
                <w:szCs w:val="24"/>
              </w:rPr>
            </w:pPr>
          </w:p>
        </w:tc>
      </w:tr>
      <w:tr w:rsidR="00A23A9B" w:rsidRPr="005D5A5F" w14:paraId="22B5A8BA" w14:textId="77777777" w:rsidTr="00A23A9B">
        <w:tc>
          <w:tcPr>
            <w:tcW w:w="2122" w:type="dxa"/>
          </w:tcPr>
          <w:p w14:paraId="0EE6163F" w14:textId="77777777" w:rsidR="00A23A9B" w:rsidRPr="005D5A5F" w:rsidRDefault="00A23A9B" w:rsidP="00A23A9B">
            <w:pPr>
              <w:spacing w:after="40"/>
              <w:rPr>
                <w:rFonts w:ascii="Times New Roman" w:hAnsi="Times New Roman" w:cs="Times New Roman"/>
                <w:b/>
                <w:sz w:val="24"/>
                <w:szCs w:val="24"/>
              </w:rPr>
            </w:pPr>
            <w:r w:rsidRPr="005D5A5F">
              <w:rPr>
                <w:rFonts w:ascii="Times New Roman" w:hAnsi="Times New Roman" w:cs="Times New Roman"/>
                <w:b/>
                <w:sz w:val="24"/>
                <w:szCs w:val="24"/>
              </w:rPr>
              <w:t>2</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w:t>
            </w: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2</w:t>
            </w:r>
          </w:p>
        </w:tc>
        <w:tc>
          <w:tcPr>
            <w:tcW w:w="3657" w:type="dxa"/>
          </w:tcPr>
          <w:p w14:paraId="2BF02955"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Chuẩn bị một chảo sạch</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Cho 2 thìa đường vào chảo và </w:t>
            </w:r>
            <w:r w:rsidRPr="005D5A5F">
              <w:rPr>
                <w:rFonts w:ascii="Times New Roman" w:hAnsi="Times New Roman" w:cs="Times New Roman"/>
                <w:b/>
                <w:sz w:val="24"/>
                <w:szCs w:val="24"/>
              </w:rPr>
              <w:t>đun</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nóng</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từ</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từ</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Quan sát sự thay đổi trạng thái của các hạt đường trong quá trình đun nóng</w:t>
            </w:r>
            <w:r w:rsidRPr="005D5A5F">
              <w:rPr>
                <w:rFonts w:ascii="Times New Roman" w:hAnsi="Times New Roman" w:cs="Times New Roman"/>
                <w:sz w:val="24"/>
                <w:szCs w:val="24"/>
              </w:rPr>
              <w:t xml:space="preserve">. </w:t>
            </w:r>
          </w:p>
        </w:tc>
        <w:tc>
          <w:tcPr>
            <w:tcW w:w="4536" w:type="dxa"/>
          </w:tcPr>
          <w:p w14:paraId="376E6F6E" w14:textId="77777777" w:rsidR="00A23A9B" w:rsidRPr="005D5A5F" w:rsidRDefault="00A23A9B" w:rsidP="00A23A9B">
            <w:pPr>
              <w:spacing w:after="40"/>
              <w:jc w:val="both"/>
              <w:rPr>
                <w:rFonts w:ascii="Times New Roman" w:hAnsi="Times New Roman" w:cs="Times New Roman"/>
                <w:b/>
                <w:sz w:val="24"/>
                <w:szCs w:val="24"/>
              </w:rPr>
            </w:pPr>
          </w:p>
        </w:tc>
      </w:tr>
      <w:tr w:rsidR="00A23A9B" w:rsidRPr="005D5A5F" w14:paraId="676F83E2" w14:textId="77777777" w:rsidTr="00A23A9B">
        <w:tc>
          <w:tcPr>
            <w:tcW w:w="2122" w:type="dxa"/>
          </w:tcPr>
          <w:p w14:paraId="2E16B246" w14:textId="77777777" w:rsidR="00A23A9B" w:rsidRPr="005D5A5F" w:rsidRDefault="00A23A9B" w:rsidP="00A23A9B">
            <w:pPr>
              <w:spacing w:after="40"/>
              <w:rPr>
                <w:rFonts w:ascii="Times New Roman" w:hAnsi="Times New Roman" w:cs="Times New Roman"/>
                <w:b/>
                <w:sz w:val="24"/>
                <w:szCs w:val="24"/>
              </w:rPr>
            </w:pPr>
            <w:r w:rsidRPr="005D5A5F">
              <w:rPr>
                <w:rFonts w:ascii="Times New Roman" w:hAnsi="Times New Roman" w:cs="Times New Roman"/>
                <w:b/>
                <w:sz w:val="24"/>
                <w:szCs w:val="24"/>
              </w:rPr>
              <w:t>3</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w:t>
            </w: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3</w:t>
            </w:r>
          </w:p>
        </w:tc>
        <w:tc>
          <w:tcPr>
            <w:tcW w:w="3657" w:type="dxa"/>
          </w:tcPr>
          <w:p w14:paraId="37C204F1"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Chuẩn bị một ít vỏ trứng gà hoặc vỏ trứng vịt</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Cho số vỏ trứng vào cốc thủy tinh</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Rót từ từ giấm ăn (acetic acid) vào cốc sao cho ngập số vỏ trứng</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Quan sát hiện tượng</w:t>
            </w:r>
            <w:r w:rsidRPr="005D5A5F">
              <w:rPr>
                <w:rFonts w:ascii="Times New Roman" w:hAnsi="Times New Roman" w:cs="Times New Roman"/>
                <w:sz w:val="24"/>
                <w:szCs w:val="24"/>
              </w:rPr>
              <w:t xml:space="preserve">. </w:t>
            </w:r>
          </w:p>
          <w:p w14:paraId="29445F67" w14:textId="77777777" w:rsidR="00A23A9B" w:rsidRPr="005D5A5F" w:rsidRDefault="00A23A9B" w:rsidP="00A23A9B">
            <w:pPr>
              <w:spacing w:after="40"/>
              <w:rPr>
                <w:rFonts w:ascii="Times New Roman" w:hAnsi="Times New Roman" w:cs="Times New Roman"/>
                <w:bCs/>
                <w:i/>
                <w:iCs/>
                <w:sz w:val="24"/>
                <w:szCs w:val="24"/>
              </w:rPr>
            </w:pPr>
            <w:r w:rsidRPr="005D5A5F">
              <w:rPr>
                <w:rFonts w:ascii="Times New Roman" w:hAnsi="Times New Roman" w:cs="Times New Roman"/>
                <w:bCs/>
                <w:i/>
                <w:iCs/>
                <w:sz w:val="24"/>
                <w:szCs w:val="24"/>
              </w:rPr>
              <w:t>* Em có thể làm thí nghiệm như trên với nguyên một quả trứng gà sống</w:t>
            </w:r>
            <w:r w:rsidRPr="005D5A5F">
              <w:rPr>
                <w:rFonts w:ascii="Times New Roman" w:hAnsi="Times New Roman" w:cs="Times New Roman"/>
                <w:i/>
                <w:iCs/>
                <w:sz w:val="24"/>
                <w:szCs w:val="24"/>
              </w:rPr>
              <w:t xml:space="preserve">. </w:t>
            </w:r>
          </w:p>
        </w:tc>
        <w:tc>
          <w:tcPr>
            <w:tcW w:w="4536" w:type="dxa"/>
          </w:tcPr>
          <w:p w14:paraId="3F0CC1B1" w14:textId="77777777" w:rsidR="00A23A9B" w:rsidRPr="005D5A5F" w:rsidRDefault="00A23A9B" w:rsidP="00A23A9B">
            <w:pPr>
              <w:spacing w:after="40"/>
              <w:jc w:val="both"/>
              <w:rPr>
                <w:rFonts w:ascii="Times New Roman" w:hAnsi="Times New Roman" w:cs="Times New Roman"/>
                <w:b/>
                <w:sz w:val="24"/>
                <w:szCs w:val="24"/>
              </w:rPr>
            </w:pPr>
          </w:p>
        </w:tc>
      </w:tr>
    </w:tbl>
    <w:p w14:paraId="3C23541C" w14:textId="77777777" w:rsidR="00A23A9B" w:rsidRPr="005D5A5F" w:rsidRDefault="00A23A9B" w:rsidP="00A23A9B">
      <w:pPr>
        <w:spacing w:after="40"/>
        <w:rPr>
          <w:rFonts w:ascii="Times New Roman" w:hAnsi="Times New Roman" w:cs="Times New Roman"/>
          <w:bCs/>
          <w:color w:val="auto"/>
          <w:sz w:val="24"/>
          <w:szCs w:val="24"/>
        </w:rPr>
      </w:pPr>
      <w:r w:rsidRPr="005D5A5F">
        <w:rPr>
          <w:rFonts w:ascii="Times New Roman" w:hAnsi="Times New Roman" w:cs="Times New Roman"/>
          <w:bCs/>
          <w:color w:val="auto"/>
          <w:sz w:val="24"/>
          <w:szCs w:val="24"/>
        </w:rPr>
        <w:t xml:space="preserve">a) Em hãy đặt tên cho các thí nghiệm trên. </w:t>
      </w:r>
    </w:p>
    <w:p w14:paraId="325E9C4D" w14:textId="77777777" w:rsidR="00A23A9B" w:rsidRPr="005D5A5F" w:rsidRDefault="00A23A9B" w:rsidP="00A23A9B">
      <w:pPr>
        <w:spacing w:after="40"/>
        <w:rPr>
          <w:rFonts w:ascii="Times New Roman" w:hAnsi="Times New Roman" w:cs="Times New Roman"/>
          <w:bCs/>
          <w:color w:val="auto"/>
          <w:sz w:val="24"/>
          <w:szCs w:val="24"/>
        </w:rPr>
      </w:pPr>
      <w:r w:rsidRPr="005D5A5F">
        <w:rPr>
          <w:rFonts w:ascii="Times New Roman" w:hAnsi="Times New Roman" w:cs="Times New Roman"/>
          <w:bCs/>
          <w:color w:val="auto"/>
          <w:sz w:val="24"/>
          <w:szCs w:val="24"/>
        </w:rPr>
        <w:t>b) Em hãy cho biết các thí nghiệm trên, thí nghiệm nào thể hiện tính chất vật lý, tính chất hóa học</w:t>
      </w:r>
      <w:r w:rsidRPr="005D5A5F">
        <w:rPr>
          <w:rFonts w:ascii="Times New Roman" w:hAnsi="Times New Roman" w:cs="Times New Roman"/>
          <w:color w:val="auto"/>
          <w:sz w:val="24"/>
          <w:szCs w:val="24"/>
        </w:rPr>
        <w:t xml:space="preserve">. </w:t>
      </w:r>
    </w:p>
    <w:p w14:paraId="729EFF8D"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bCs/>
          <w:color w:val="auto"/>
          <w:sz w:val="24"/>
          <w:szCs w:val="24"/>
          <w:lang w:eastAsia="en-US" w:bidi="en-US"/>
        </w:rPr>
      </w:pPr>
      <w:r w:rsidRPr="005D5A5F">
        <w:rPr>
          <w:rFonts w:ascii="Times New Roman" w:eastAsia="Times New Roman" w:hAnsi="Times New Roman" w:cs="Times New Roman"/>
          <w:b/>
          <w:bCs/>
          <w:color w:val="auto"/>
          <w:sz w:val="24"/>
          <w:szCs w:val="24"/>
          <w:lang w:eastAsia="en-US" w:bidi="en-US"/>
        </w:rPr>
        <w:t>Lời</w:t>
      </w:r>
      <w:r w:rsidRPr="005D5A5F">
        <w:rPr>
          <w:rFonts w:ascii="Times New Roman" w:eastAsia="Times New Roman" w:hAnsi="Times New Roman" w:cs="Times New Roman"/>
          <w:color w:val="auto"/>
          <w:sz w:val="24"/>
          <w:szCs w:val="24"/>
          <w:lang w:eastAsia="en-US" w:bidi="en-US"/>
        </w:rPr>
        <w:t xml:space="preserve"> </w:t>
      </w:r>
      <w:r w:rsidRPr="005D5A5F">
        <w:rPr>
          <w:rFonts w:ascii="Times New Roman" w:eastAsia="Times New Roman" w:hAnsi="Times New Roman" w:cs="Times New Roman"/>
          <w:b/>
          <w:bCs/>
          <w:color w:val="auto"/>
          <w:sz w:val="24"/>
          <w:szCs w:val="24"/>
          <w:lang w:eastAsia="en-US" w:bidi="en-US"/>
        </w:rPr>
        <w:t>giải</w:t>
      </w:r>
    </w:p>
    <w:p w14:paraId="58BEAC4C" w14:textId="77777777" w:rsidR="00A23A9B" w:rsidRPr="005D5A5F" w:rsidRDefault="00A23A9B" w:rsidP="00A23A9B">
      <w:pPr>
        <w:spacing w:after="40"/>
        <w:contextualSpacing/>
        <w:jc w:val="both"/>
        <w:rPr>
          <w:rFonts w:ascii="Times New Roman" w:hAnsi="Times New Roman" w:cs="Times New Roman"/>
          <w:bCs/>
          <w:color w:val="auto"/>
          <w:sz w:val="24"/>
          <w:szCs w:val="24"/>
        </w:rPr>
      </w:pPr>
      <w:r w:rsidRPr="005D5A5F">
        <w:rPr>
          <w:rFonts w:ascii="Times New Roman" w:hAnsi="Times New Roman" w:cs="Times New Roman"/>
          <w:bCs/>
          <w:color w:val="auto"/>
          <w:sz w:val="24"/>
          <w:szCs w:val="24"/>
        </w:rPr>
        <w:t xml:space="preserve">a) </w:t>
      </w:r>
    </w:p>
    <w:tbl>
      <w:tblPr>
        <w:tblStyle w:val="trongbang11"/>
        <w:tblW w:w="10202" w:type="dxa"/>
        <w:tblLook w:val="04A0" w:firstRow="1" w:lastRow="0" w:firstColumn="1" w:lastColumn="0" w:noHBand="0" w:noVBand="1"/>
      </w:tblPr>
      <w:tblGrid>
        <w:gridCol w:w="1555"/>
        <w:gridCol w:w="3402"/>
        <w:gridCol w:w="5245"/>
      </w:tblGrid>
      <w:tr w:rsidR="00A23A9B" w:rsidRPr="005D5A5F" w14:paraId="7E37F212" w14:textId="77777777" w:rsidTr="00A23A9B">
        <w:tc>
          <w:tcPr>
            <w:tcW w:w="1555" w:type="dxa"/>
          </w:tcPr>
          <w:p w14:paraId="25E4C4FD" w14:textId="77777777" w:rsidR="00A23A9B" w:rsidRPr="005D5A5F" w:rsidRDefault="00A23A9B" w:rsidP="00A23A9B">
            <w:pPr>
              <w:spacing w:after="40"/>
              <w:jc w:val="center"/>
              <w:rPr>
                <w:rFonts w:ascii="Times New Roman" w:hAnsi="Times New Roman" w:cs="Times New Roman"/>
                <w:b/>
                <w:sz w:val="24"/>
                <w:szCs w:val="24"/>
              </w:rPr>
            </w:pP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p>
        </w:tc>
        <w:tc>
          <w:tcPr>
            <w:tcW w:w="3402" w:type="dxa"/>
          </w:tcPr>
          <w:p w14:paraId="5465EE88" w14:textId="77777777" w:rsidR="00A23A9B" w:rsidRPr="005D5A5F" w:rsidRDefault="00A23A9B" w:rsidP="00A23A9B">
            <w:pPr>
              <w:spacing w:after="40"/>
              <w:jc w:val="center"/>
              <w:rPr>
                <w:rFonts w:ascii="Times New Roman" w:hAnsi="Times New Roman" w:cs="Times New Roman"/>
                <w:b/>
                <w:sz w:val="24"/>
                <w:szCs w:val="24"/>
              </w:rPr>
            </w:pPr>
            <w:r w:rsidRPr="005D5A5F">
              <w:rPr>
                <w:rFonts w:ascii="Times New Roman" w:hAnsi="Times New Roman" w:cs="Times New Roman"/>
                <w:b/>
                <w:sz w:val="24"/>
                <w:szCs w:val="24"/>
              </w:rPr>
              <w:t>Cách</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tiến</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hành</w:t>
            </w:r>
          </w:p>
        </w:tc>
        <w:tc>
          <w:tcPr>
            <w:tcW w:w="5245" w:type="dxa"/>
          </w:tcPr>
          <w:p w14:paraId="657CC254" w14:textId="77777777" w:rsidR="00A23A9B" w:rsidRPr="005D5A5F" w:rsidRDefault="00A23A9B" w:rsidP="00A23A9B">
            <w:pPr>
              <w:spacing w:after="40"/>
              <w:jc w:val="center"/>
              <w:rPr>
                <w:rFonts w:ascii="Times New Roman" w:hAnsi="Times New Roman" w:cs="Times New Roman"/>
                <w:b/>
                <w:sz w:val="24"/>
                <w:szCs w:val="24"/>
              </w:rPr>
            </w:pPr>
            <w:r w:rsidRPr="005D5A5F">
              <w:rPr>
                <w:rFonts w:ascii="Times New Roman" w:hAnsi="Times New Roman" w:cs="Times New Roman"/>
                <w:b/>
                <w:sz w:val="24"/>
                <w:szCs w:val="24"/>
              </w:rPr>
              <w:t>Hiện</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tượng</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p>
        </w:tc>
      </w:tr>
      <w:tr w:rsidR="00A23A9B" w:rsidRPr="005D5A5F" w14:paraId="5439BD00" w14:textId="77777777" w:rsidTr="00A23A9B">
        <w:tc>
          <w:tcPr>
            <w:tcW w:w="1555" w:type="dxa"/>
          </w:tcPr>
          <w:p w14:paraId="434E8969" w14:textId="77777777" w:rsidR="00A23A9B" w:rsidRPr="005D5A5F" w:rsidRDefault="00A23A9B" w:rsidP="00A23A9B">
            <w:pPr>
              <w:spacing w:after="40"/>
              <w:rPr>
                <w:rFonts w:ascii="Times New Roman" w:hAnsi="Times New Roman" w:cs="Times New Roman"/>
                <w:b/>
                <w:sz w:val="24"/>
                <w:szCs w:val="24"/>
              </w:rPr>
            </w:pPr>
            <w:r w:rsidRPr="005D5A5F">
              <w:rPr>
                <w:rFonts w:ascii="Times New Roman" w:hAnsi="Times New Roman" w:cs="Times New Roman"/>
                <w:b/>
                <w:sz w:val="24"/>
                <w:szCs w:val="24"/>
              </w:rPr>
              <w:t>1</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w:t>
            </w: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về</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lastRenderedPageBreak/>
              <w:t>sự</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hòa</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tan</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của</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các</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chất</w:t>
            </w:r>
          </w:p>
        </w:tc>
        <w:tc>
          <w:tcPr>
            <w:tcW w:w="3402" w:type="dxa"/>
          </w:tcPr>
          <w:p w14:paraId="36FA5823"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lastRenderedPageBreak/>
              <w:t>Chuẩn bị 3 cốc thủy tinh sạch</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Mỗi cốc rót 100 ml nước</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Sau đó </w:t>
            </w:r>
            <w:r w:rsidRPr="005D5A5F">
              <w:rPr>
                <w:rFonts w:ascii="Times New Roman" w:hAnsi="Times New Roman" w:cs="Times New Roman"/>
                <w:bCs/>
                <w:sz w:val="24"/>
                <w:szCs w:val="24"/>
              </w:rPr>
              <w:lastRenderedPageBreak/>
              <w:t>cho thêm các chất sau vào mỗi cốc:</w:t>
            </w:r>
          </w:p>
          <w:p w14:paraId="3D140C22"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 Cốc 1: Cho 1 thìa đường</w:t>
            </w:r>
          </w:p>
          <w:p w14:paraId="452250E3"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 Cốc 2: Cho 1 thìa cát</w:t>
            </w:r>
          </w:p>
          <w:p w14:paraId="5085FAD1"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 Cốc 3: Cho 1 thìa nước cốt chanh</w:t>
            </w:r>
          </w:p>
        </w:tc>
        <w:tc>
          <w:tcPr>
            <w:tcW w:w="5245" w:type="dxa"/>
          </w:tcPr>
          <w:p w14:paraId="3EF40269" w14:textId="77777777" w:rsidR="00A23A9B" w:rsidRPr="005D5A5F" w:rsidRDefault="00A23A9B" w:rsidP="00A23A9B">
            <w:pPr>
              <w:spacing w:after="40"/>
              <w:jc w:val="both"/>
              <w:rPr>
                <w:rFonts w:ascii="Times New Roman" w:hAnsi="Times New Roman" w:cs="Times New Roman"/>
                <w:bCs/>
                <w:sz w:val="24"/>
                <w:szCs w:val="24"/>
              </w:rPr>
            </w:pPr>
            <w:r w:rsidRPr="005D5A5F">
              <w:rPr>
                <w:rFonts w:ascii="Times New Roman" w:hAnsi="Times New Roman" w:cs="Times New Roman"/>
                <w:bCs/>
                <w:sz w:val="24"/>
                <w:szCs w:val="24"/>
              </w:rPr>
              <w:lastRenderedPageBreak/>
              <w:t>- Cốc 1: Đường tan hoàn toàn trong nước tạo chất lỏng trong suốt, không màu</w:t>
            </w:r>
          </w:p>
          <w:p w14:paraId="320D51DC" w14:textId="77777777" w:rsidR="00A23A9B" w:rsidRPr="005D5A5F" w:rsidRDefault="00A23A9B" w:rsidP="00A23A9B">
            <w:pPr>
              <w:spacing w:after="40"/>
              <w:jc w:val="both"/>
              <w:rPr>
                <w:rFonts w:ascii="Times New Roman" w:hAnsi="Times New Roman" w:cs="Times New Roman"/>
                <w:bCs/>
                <w:sz w:val="24"/>
                <w:szCs w:val="24"/>
              </w:rPr>
            </w:pPr>
            <w:r w:rsidRPr="005D5A5F">
              <w:rPr>
                <w:rFonts w:ascii="Times New Roman" w:hAnsi="Times New Roman" w:cs="Times New Roman"/>
                <w:bCs/>
                <w:sz w:val="24"/>
                <w:szCs w:val="24"/>
              </w:rPr>
              <w:lastRenderedPageBreak/>
              <w:t>- Cốc 2: Cát không tan trong nước, lắng xuống đáy cốc</w:t>
            </w:r>
          </w:p>
          <w:p w14:paraId="440A24FC"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 Cốc 3: Nước cốt chanh tan trong nước tạo dung dịch trong suốt, không màu, có vị chua</w:t>
            </w:r>
            <w:r w:rsidRPr="005D5A5F">
              <w:rPr>
                <w:rFonts w:ascii="Times New Roman" w:hAnsi="Times New Roman" w:cs="Times New Roman"/>
                <w:sz w:val="24"/>
                <w:szCs w:val="24"/>
              </w:rPr>
              <w:t xml:space="preserve">. </w:t>
            </w:r>
          </w:p>
        </w:tc>
      </w:tr>
      <w:tr w:rsidR="00A23A9B" w:rsidRPr="005D5A5F" w14:paraId="430F5BB7" w14:textId="77777777" w:rsidTr="00A23A9B">
        <w:tc>
          <w:tcPr>
            <w:tcW w:w="1555" w:type="dxa"/>
          </w:tcPr>
          <w:p w14:paraId="46148097" w14:textId="77777777" w:rsidR="00A23A9B" w:rsidRPr="005D5A5F" w:rsidRDefault="00A23A9B" w:rsidP="00A23A9B">
            <w:pPr>
              <w:spacing w:after="40"/>
              <w:rPr>
                <w:rFonts w:ascii="Times New Roman" w:hAnsi="Times New Roman" w:cs="Times New Roman"/>
                <w:b/>
                <w:sz w:val="24"/>
                <w:szCs w:val="24"/>
              </w:rPr>
            </w:pPr>
            <w:r w:rsidRPr="005D5A5F">
              <w:rPr>
                <w:rFonts w:ascii="Times New Roman" w:hAnsi="Times New Roman" w:cs="Times New Roman"/>
                <w:b/>
                <w:sz w:val="24"/>
                <w:szCs w:val="24"/>
              </w:rPr>
              <w:lastRenderedPageBreak/>
              <w:t>2</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w:t>
            </w: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về</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sự</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biến</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đổi</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trạng</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thái</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của</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chất</w:t>
            </w:r>
          </w:p>
        </w:tc>
        <w:tc>
          <w:tcPr>
            <w:tcW w:w="3402" w:type="dxa"/>
          </w:tcPr>
          <w:p w14:paraId="1B9607A9"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Chuẩn bị một chảo sạch</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Cho 2 thìa đường vào chảo và </w:t>
            </w:r>
            <w:r w:rsidRPr="005D5A5F">
              <w:rPr>
                <w:rFonts w:ascii="Times New Roman" w:hAnsi="Times New Roman" w:cs="Times New Roman"/>
                <w:b/>
                <w:sz w:val="24"/>
                <w:szCs w:val="24"/>
              </w:rPr>
              <w:t>đun</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nóng</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từ</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từ</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Quan sát sự thay đổi trạng thái của các hạt đường trong quá trình đun nóng</w:t>
            </w:r>
            <w:r w:rsidRPr="005D5A5F">
              <w:rPr>
                <w:rFonts w:ascii="Times New Roman" w:hAnsi="Times New Roman" w:cs="Times New Roman"/>
                <w:sz w:val="24"/>
                <w:szCs w:val="24"/>
              </w:rPr>
              <w:t xml:space="preserve">. </w:t>
            </w:r>
          </w:p>
        </w:tc>
        <w:tc>
          <w:tcPr>
            <w:tcW w:w="5245" w:type="dxa"/>
          </w:tcPr>
          <w:p w14:paraId="65B099F6"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Hạt đường từ thể rắn chuyển sang thể lỏng không màu, sau đó chuyển dần sang chất lỏng màu vàng, vàng nâu, nâu sậm,… Cuối cùng chuyển sang màu đen</w:t>
            </w:r>
            <w:r w:rsidRPr="005D5A5F">
              <w:rPr>
                <w:rFonts w:ascii="Times New Roman" w:hAnsi="Times New Roman" w:cs="Times New Roman"/>
                <w:sz w:val="24"/>
                <w:szCs w:val="24"/>
              </w:rPr>
              <w:t xml:space="preserve">. </w:t>
            </w:r>
          </w:p>
        </w:tc>
      </w:tr>
      <w:tr w:rsidR="00A23A9B" w:rsidRPr="005D5A5F" w14:paraId="7A3287B3" w14:textId="77777777" w:rsidTr="00A23A9B">
        <w:tc>
          <w:tcPr>
            <w:tcW w:w="1555" w:type="dxa"/>
          </w:tcPr>
          <w:p w14:paraId="3F3E6428" w14:textId="77777777" w:rsidR="00A23A9B" w:rsidRPr="005D5A5F" w:rsidRDefault="00A23A9B" w:rsidP="00A23A9B">
            <w:pPr>
              <w:spacing w:after="40"/>
              <w:rPr>
                <w:rFonts w:ascii="Times New Roman" w:hAnsi="Times New Roman" w:cs="Times New Roman"/>
                <w:b/>
                <w:sz w:val="24"/>
                <w:szCs w:val="24"/>
              </w:rPr>
            </w:pPr>
            <w:r w:rsidRPr="005D5A5F">
              <w:rPr>
                <w:rFonts w:ascii="Times New Roman" w:hAnsi="Times New Roman" w:cs="Times New Roman"/>
                <w:b/>
                <w:sz w:val="24"/>
                <w:szCs w:val="24"/>
              </w:rPr>
              <w:t>3</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w:t>
            </w:r>
            <w:r w:rsidRPr="005D5A5F">
              <w:rPr>
                <w:rFonts w:ascii="Times New Roman" w:hAnsi="Times New Roman" w:cs="Times New Roman"/>
                <w:b/>
                <w:sz w:val="24"/>
                <w:szCs w:val="24"/>
              </w:rPr>
              <w:t>Thí</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nghiệm</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về</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biến</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đổi</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hóa</w:t>
            </w:r>
            <w:r w:rsidRPr="005D5A5F">
              <w:rPr>
                <w:rFonts w:ascii="Times New Roman" w:hAnsi="Times New Roman" w:cs="Times New Roman"/>
                <w:sz w:val="24"/>
                <w:szCs w:val="24"/>
              </w:rPr>
              <w:t xml:space="preserve"> </w:t>
            </w:r>
            <w:r w:rsidRPr="005D5A5F">
              <w:rPr>
                <w:rFonts w:ascii="Times New Roman" w:hAnsi="Times New Roman" w:cs="Times New Roman"/>
                <w:b/>
                <w:sz w:val="24"/>
                <w:szCs w:val="24"/>
              </w:rPr>
              <w:t>học</w:t>
            </w:r>
          </w:p>
        </w:tc>
        <w:tc>
          <w:tcPr>
            <w:tcW w:w="3402" w:type="dxa"/>
          </w:tcPr>
          <w:p w14:paraId="579522DA"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Chuẩn bị một ít vỏ trứng gà hoặc vỏ trứng vịt</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Cho số vỏ trứng vào cốc thủy tinh</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Rót từ từ giấm ăn (acetic acid) vào cốc sao cho ngập số vỏ trứng</w:t>
            </w:r>
            <w:r w:rsidRPr="005D5A5F">
              <w:rPr>
                <w:rFonts w:ascii="Times New Roman" w:hAnsi="Times New Roman" w:cs="Times New Roman"/>
                <w:sz w:val="24"/>
                <w:szCs w:val="24"/>
              </w:rPr>
              <w:t>.</w:t>
            </w:r>
            <w:r w:rsidRPr="005D5A5F">
              <w:rPr>
                <w:rFonts w:ascii="Times New Roman" w:hAnsi="Times New Roman" w:cs="Times New Roman"/>
                <w:bCs/>
                <w:sz w:val="24"/>
                <w:szCs w:val="24"/>
              </w:rPr>
              <w:t xml:space="preserve"> Quan sát hiện tượng</w:t>
            </w:r>
            <w:r w:rsidRPr="005D5A5F">
              <w:rPr>
                <w:rFonts w:ascii="Times New Roman" w:hAnsi="Times New Roman" w:cs="Times New Roman"/>
                <w:sz w:val="24"/>
                <w:szCs w:val="24"/>
              </w:rPr>
              <w:t xml:space="preserve">. </w:t>
            </w:r>
          </w:p>
          <w:p w14:paraId="0F66FA9C" w14:textId="77777777" w:rsidR="00A23A9B" w:rsidRPr="005D5A5F" w:rsidRDefault="00A23A9B" w:rsidP="00A23A9B">
            <w:pPr>
              <w:spacing w:after="40"/>
              <w:rPr>
                <w:rFonts w:ascii="Times New Roman" w:hAnsi="Times New Roman" w:cs="Times New Roman"/>
                <w:bCs/>
                <w:i/>
                <w:iCs/>
                <w:sz w:val="24"/>
                <w:szCs w:val="24"/>
              </w:rPr>
            </w:pPr>
            <w:r w:rsidRPr="005D5A5F">
              <w:rPr>
                <w:rFonts w:ascii="Times New Roman" w:hAnsi="Times New Roman" w:cs="Times New Roman"/>
                <w:bCs/>
                <w:i/>
                <w:iCs/>
                <w:sz w:val="24"/>
                <w:szCs w:val="24"/>
              </w:rPr>
              <w:t>* Em có thể làm thí nghiệm như trên với nguyên một quả trứng gà sống</w:t>
            </w:r>
            <w:r w:rsidRPr="005D5A5F">
              <w:rPr>
                <w:rFonts w:ascii="Times New Roman" w:hAnsi="Times New Roman" w:cs="Times New Roman"/>
                <w:i/>
                <w:iCs/>
                <w:sz w:val="24"/>
                <w:szCs w:val="24"/>
              </w:rPr>
              <w:t xml:space="preserve">. </w:t>
            </w:r>
          </w:p>
        </w:tc>
        <w:tc>
          <w:tcPr>
            <w:tcW w:w="5245" w:type="dxa"/>
          </w:tcPr>
          <w:p w14:paraId="7CA8FE59" w14:textId="77777777" w:rsidR="00A23A9B" w:rsidRPr="005D5A5F" w:rsidRDefault="00A23A9B" w:rsidP="00A23A9B">
            <w:pPr>
              <w:spacing w:after="40"/>
              <w:rPr>
                <w:rFonts w:ascii="Times New Roman" w:hAnsi="Times New Roman" w:cs="Times New Roman"/>
                <w:bCs/>
                <w:sz w:val="24"/>
                <w:szCs w:val="24"/>
              </w:rPr>
            </w:pPr>
            <w:r w:rsidRPr="005D5A5F">
              <w:rPr>
                <w:rFonts w:ascii="Times New Roman" w:hAnsi="Times New Roman" w:cs="Times New Roman"/>
                <w:bCs/>
                <w:sz w:val="24"/>
                <w:szCs w:val="24"/>
              </w:rPr>
              <w:t>Có hiện tượng sủi bọt khí thoát ra trên bề mặt vỏ trứng</w:t>
            </w:r>
            <w:r w:rsidRPr="005D5A5F">
              <w:rPr>
                <w:rFonts w:ascii="Times New Roman" w:hAnsi="Times New Roman" w:cs="Times New Roman"/>
                <w:sz w:val="24"/>
                <w:szCs w:val="24"/>
              </w:rPr>
              <w:t xml:space="preserve">. </w:t>
            </w:r>
          </w:p>
        </w:tc>
      </w:tr>
    </w:tbl>
    <w:p w14:paraId="7F8CE977" w14:textId="77777777" w:rsidR="00A23A9B" w:rsidRPr="005D5A5F" w:rsidRDefault="00A23A9B" w:rsidP="00A23A9B">
      <w:pPr>
        <w:spacing w:after="40"/>
        <w:jc w:val="both"/>
        <w:rPr>
          <w:rFonts w:ascii="Times New Roman" w:hAnsi="Times New Roman" w:cs="Times New Roman"/>
          <w:b/>
          <w:color w:val="auto"/>
          <w:sz w:val="24"/>
          <w:szCs w:val="24"/>
        </w:rPr>
      </w:pPr>
    </w:p>
    <w:p w14:paraId="5BE57BC8" w14:textId="77777777" w:rsidR="00A23A9B" w:rsidRPr="005D5A5F" w:rsidRDefault="00A23A9B" w:rsidP="00A23A9B">
      <w:pPr>
        <w:spacing w:after="40"/>
        <w:rPr>
          <w:rFonts w:ascii="Times New Roman" w:hAnsi="Times New Roman" w:cs="Times New Roman"/>
          <w:bCs/>
          <w:color w:val="auto"/>
          <w:sz w:val="24"/>
          <w:szCs w:val="24"/>
        </w:rPr>
      </w:pPr>
      <w:r w:rsidRPr="005D5A5F">
        <w:rPr>
          <w:rFonts w:ascii="Times New Roman" w:hAnsi="Times New Roman" w:cs="Times New Roman"/>
          <w:bCs/>
          <w:color w:val="auto"/>
          <w:sz w:val="24"/>
          <w:szCs w:val="24"/>
        </w:rPr>
        <w:t xml:space="preserve">b) Hiện tượng vật lý: Thí nghiệm 1 và giai đoạn đầu của thí nghiệm 2. </w:t>
      </w:r>
    </w:p>
    <w:p w14:paraId="0DCA83BF" w14:textId="77777777" w:rsidR="00A23A9B" w:rsidRPr="005D5A5F" w:rsidRDefault="00A23A9B" w:rsidP="00A23A9B">
      <w:pPr>
        <w:spacing w:after="40"/>
        <w:rPr>
          <w:rFonts w:ascii="Times New Roman" w:hAnsi="Times New Roman" w:cs="Times New Roman"/>
          <w:bCs/>
          <w:color w:val="auto"/>
          <w:sz w:val="24"/>
          <w:szCs w:val="24"/>
        </w:rPr>
      </w:pPr>
      <w:r w:rsidRPr="005D5A5F">
        <w:rPr>
          <w:rFonts w:ascii="Times New Roman" w:hAnsi="Times New Roman" w:cs="Times New Roman"/>
          <w:bCs/>
          <w:color w:val="auto"/>
          <w:sz w:val="24"/>
          <w:szCs w:val="24"/>
        </w:rPr>
        <w:t>Hiện tượng hóa học: Thí nghiệm 3 và giai đoạn đường hóa đen của thí nghiệm 2</w:t>
      </w:r>
      <w:r w:rsidRPr="005D5A5F">
        <w:rPr>
          <w:rFonts w:ascii="Times New Roman" w:hAnsi="Times New Roman" w:cs="Times New Roman"/>
          <w:color w:val="auto"/>
          <w:sz w:val="24"/>
          <w:szCs w:val="24"/>
        </w:rPr>
        <w:t xml:space="preserve">. </w:t>
      </w:r>
    </w:p>
    <w:p w14:paraId="2D2CF2EE" w14:textId="77777777" w:rsidR="00A23A9B" w:rsidRPr="005D5A5F" w:rsidRDefault="00A23A9B" w:rsidP="00A23A9B">
      <w:pPr>
        <w:widowControl w:val="0"/>
        <w:spacing w:after="40"/>
        <w:jc w:val="both"/>
        <w:rPr>
          <w:rFonts w:ascii="Times New Roman" w:hAnsi="Times New Roman" w:cs="Times New Roman"/>
          <w:bCs/>
          <w:color w:val="auto"/>
          <w:sz w:val="24"/>
          <w:szCs w:val="24"/>
        </w:rPr>
      </w:pPr>
      <w:r w:rsidRPr="005D5A5F">
        <w:rPr>
          <w:rFonts w:ascii="Times New Roman" w:hAnsi="Times New Roman" w:cs="Times New Roman"/>
          <w:b/>
          <w:bCs/>
          <w:color w:val="auto"/>
          <w:sz w:val="24"/>
          <w:szCs w:val="24"/>
        </w:rPr>
        <w:t>Câu</w:t>
      </w:r>
      <w:r w:rsidRPr="005D5A5F">
        <w:rPr>
          <w:rFonts w:ascii="Times New Roman" w:hAnsi="Times New Roman" w:cs="Times New Roman"/>
          <w:color w:val="auto"/>
          <w:sz w:val="24"/>
          <w:szCs w:val="24"/>
        </w:rPr>
        <w:t xml:space="preserve"> </w:t>
      </w:r>
      <w:r w:rsidRPr="005D5A5F">
        <w:rPr>
          <w:rFonts w:ascii="Times New Roman" w:hAnsi="Times New Roman" w:cs="Times New Roman"/>
          <w:b/>
          <w:bCs/>
          <w:color w:val="auto"/>
          <w:sz w:val="24"/>
          <w:szCs w:val="24"/>
        </w:rPr>
        <w:t>46</w:t>
      </w:r>
      <w:r w:rsidRPr="005D5A5F">
        <w:rPr>
          <w:rFonts w:ascii="Times New Roman" w:hAnsi="Times New Roman" w:cs="Times New Roman"/>
          <w:color w:val="auto"/>
          <w:sz w:val="24"/>
          <w:szCs w:val="24"/>
        </w:rPr>
        <w:t xml:space="preserve">. </w:t>
      </w:r>
      <w:r w:rsidRPr="005D5A5F">
        <w:rPr>
          <w:rFonts w:ascii="Times New Roman" w:hAnsi="Times New Roman" w:cs="Times New Roman"/>
          <w:bCs/>
          <w:color w:val="auto"/>
          <w:sz w:val="24"/>
          <w:szCs w:val="24"/>
        </w:rPr>
        <w:t>Tìm hiểu thế giới xung quanh em</w:t>
      </w:r>
    </w:p>
    <w:p w14:paraId="3070654F" w14:textId="77777777" w:rsidR="00A23A9B" w:rsidRPr="005D5A5F" w:rsidRDefault="00A23A9B" w:rsidP="00A23A9B">
      <w:pPr>
        <w:spacing w:after="40"/>
        <w:contextualSpacing/>
        <w:rPr>
          <w:rFonts w:ascii="Times New Roman" w:hAnsi="Times New Roman" w:cs="Times New Roman"/>
          <w:b/>
          <w:color w:val="auto"/>
          <w:sz w:val="24"/>
          <w:szCs w:val="24"/>
        </w:rPr>
      </w:pPr>
      <w:r w:rsidRPr="005D5A5F">
        <w:rPr>
          <w:rFonts w:ascii="Times New Roman" w:hAnsi="Times New Roman" w:cs="Times New Roman"/>
          <w:b/>
          <w:color w:val="auto"/>
          <w:sz w:val="24"/>
          <w:szCs w:val="24"/>
        </w:rPr>
        <w:t>Bài</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1</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b/>
          <w:color w:val="auto"/>
          <w:sz w:val="24"/>
          <w:szCs w:val="24"/>
        </w:rPr>
        <w:t>Muối</w:t>
      </w:r>
      <w:r w:rsidRPr="005D5A5F">
        <w:rPr>
          <w:rFonts w:ascii="Times New Roman" w:hAnsi="Times New Roman" w:cs="Times New Roman"/>
          <w:color w:val="auto"/>
          <w:sz w:val="24"/>
          <w:szCs w:val="24"/>
        </w:rPr>
        <w:t xml:space="preserve"> </w:t>
      </w:r>
      <w:r w:rsidRPr="005D5A5F">
        <w:rPr>
          <w:rFonts w:ascii="Times New Roman" w:hAnsi="Times New Roman" w:cs="Times New Roman"/>
          <w:b/>
          <w:color w:val="auto"/>
          <w:sz w:val="24"/>
          <w:szCs w:val="24"/>
        </w:rPr>
        <w:t>Natriclorua</w:t>
      </w:r>
    </w:p>
    <w:p w14:paraId="62EB6129" w14:textId="77777777" w:rsidR="00A23A9B" w:rsidRPr="005D5A5F" w:rsidRDefault="00A23A9B" w:rsidP="00A23A9B">
      <w:pPr>
        <w:spacing w:after="40"/>
        <w:ind w:firstLine="283"/>
        <w:contextualSpacing/>
        <w:rPr>
          <w:rFonts w:ascii="Times New Roman" w:hAnsi="Times New Roman" w:cs="Times New Roman"/>
          <w:b/>
          <w:color w:val="auto"/>
          <w:sz w:val="24"/>
          <w:szCs w:val="24"/>
        </w:rPr>
      </w:pPr>
      <w:r w:rsidRPr="005D5A5F">
        <w:rPr>
          <w:rFonts w:ascii="Times New Roman" w:hAnsi="Times New Roman" w:cs="Times New Roman"/>
          <w:color w:val="auto"/>
          <w:sz w:val="24"/>
          <w:szCs w:val="24"/>
        </w:rPr>
        <w:t>Ở bên hông một bao thực phẩm có ghi: "Không có hóa chất nhân tạo".</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Ở một bên khác, trong các thành phần được liệt kê, có "muối biển" là sodium chloride có rất nhiều trong nước biển.</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Sodium chloride cũng có thể điều chế nhân tạo bàng cách pha trộn hai hóa chất độc hại là sodium hydroxide (NaOH</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và hydrochloric acid (HCl</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p>
    <w:p w14:paraId="7AFB5D73" w14:textId="77777777" w:rsidR="00A23A9B" w:rsidRPr="005D5A5F" w:rsidRDefault="00A23A9B" w:rsidP="00A23A9B">
      <w:pPr>
        <w:spacing w:after="40"/>
        <w:contextualSpacing/>
        <w:rPr>
          <w:rFonts w:ascii="Times New Roman" w:hAnsi="Times New Roman" w:cs="Times New Roman"/>
          <w:color w:val="auto"/>
          <w:sz w:val="24"/>
          <w:szCs w:val="24"/>
        </w:rPr>
      </w:pPr>
      <w:r w:rsidRPr="005D5A5F">
        <w:rPr>
          <w:rFonts w:ascii="Times New Roman" w:hAnsi="Times New Roman" w:cs="Times New Roman"/>
          <w:b/>
          <w:bCs/>
          <w:color w:val="auto"/>
          <w:sz w:val="24"/>
          <w:szCs w:val="24"/>
        </w:rPr>
        <w:t>Câu</w:t>
      </w:r>
      <w:r w:rsidRPr="005D5A5F">
        <w:rPr>
          <w:rFonts w:ascii="Times New Roman" w:hAnsi="Times New Roman" w:cs="Times New Roman"/>
          <w:color w:val="auto"/>
          <w:sz w:val="24"/>
          <w:szCs w:val="24"/>
        </w:rPr>
        <w:t xml:space="preserve"> </w:t>
      </w:r>
      <w:r w:rsidRPr="005D5A5F">
        <w:rPr>
          <w:rFonts w:ascii="Times New Roman" w:hAnsi="Times New Roman" w:cs="Times New Roman"/>
          <w:b/>
          <w:bCs/>
          <w:color w:val="auto"/>
          <w:sz w:val="24"/>
          <w:szCs w:val="24"/>
        </w:rPr>
        <w:t>1</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Công thức hóa học của “muối biển” là</w:t>
      </w:r>
    </w:p>
    <w:p w14:paraId="183CF2C6" w14:textId="77777777" w:rsidR="00A23A9B" w:rsidRPr="005D5A5F" w:rsidRDefault="00A23A9B" w:rsidP="00A23A9B">
      <w:pPr>
        <w:tabs>
          <w:tab w:val="left" w:pos="283"/>
          <w:tab w:val="left" w:pos="2835"/>
          <w:tab w:val="left" w:pos="5386"/>
          <w:tab w:val="left" w:pos="7937"/>
        </w:tabs>
        <w:spacing w:after="40"/>
        <w:ind w:left="283"/>
        <w:contextualSpacing/>
        <w:rPr>
          <w:rFonts w:ascii="Times New Roman" w:hAnsi="Times New Roman" w:cs="Times New Roman"/>
          <w:color w:val="auto"/>
          <w:sz w:val="24"/>
          <w:szCs w:val="24"/>
        </w:rPr>
      </w:pPr>
      <w:r w:rsidRPr="005D5A5F">
        <w:rPr>
          <w:rFonts w:ascii="Times New Roman" w:hAnsi="Times New Roman" w:cs="Times New Roman"/>
          <w:b/>
          <w:bCs/>
          <w:color w:val="auto"/>
          <w:sz w:val="24"/>
          <w:szCs w:val="24"/>
        </w:rPr>
        <w:t>A</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NaCl</w:t>
      </w:r>
      <w:r w:rsidRPr="005D5A5F">
        <w:rPr>
          <w:rFonts w:ascii="Times New Roman" w:hAnsi="Times New Roman" w:cs="Times New Roman"/>
          <w:color w:val="auto"/>
          <w:sz w:val="24"/>
          <w:szCs w:val="24"/>
          <w:vertAlign w:val="subscript"/>
        </w:rPr>
        <w:t>2</w:t>
      </w:r>
      <w:r w:rsidRPr="005D5A5F">
        <w:rPr>
          <w:rFonts w:ascii="Times New Roman" w:hAnsi="Times New Roman" w:cs="Times New Roman"/>
          <w:bCs/>
          <w:color w:val="auto"/>
          <w:sz w:val="24"/>
          <w:szCs w:val="24"/>
        </w:rPr>
        <w:t>.</w:t>
      </w:r>
      <w:r w:rsidRPr="005D5A5F">
        <w:rPr>
          <w:rFonts w:ascii="Times New Roman" w:hAnsi="Times New Roman" w:cs="Times New Roman"/>
          <w:color w:val="auto"/>
          <w:sz w:val="24"/>
          <w:szCs w:val="24"/>
        </w:rPr>
        <w:tab/>
      </w:r>
      <w:r w:rsidRPr="005D5A5F">
        <w:rPr>
          <w:rFonts w:ascii="Times New Roman" w:hAnsi="Times New Roman" w:cs="Times New Roman"/>
          <w:b/>
          <w:bCs/>
          <w:color w:val="auto"/>
          <w:sz w:val="24"/>
          <w:szCs w:val="24"/>
          <w:u w:val="single"/>
        </w:rPr>
        <w:t>B</w:t>
      </w:r>
      <w:r w:rsidRPr="005D5A5F">
        <w:rPr>
          <w:rFonts w:ascii="Times New Roman" w:hAnsi="Times New Roman" w:cs="Times New Roman"/>
          <w:color w:val="auto"/>
          <w:sz w:val="24"/>
          <w:szCs w:val="24"/>
          <w:u w:val="single"/>
        </w:rPr>
        <w:t>.</w:t>
      </w:r>
      <w:r w:rsidRPr="005D5A5F">
        <w:rPr>
          <w:rFonts w:ascii="Times New Roman" w:hAnsi="Times New Roman" w:cs="Times New Roman"/>
          <w:bCs/>
          <w:color w:val="auto"/>
          <w:sz w:val="24"/>
          <w:szCs w:val="24"/>
          <w:u w:val="single"/>
        </w:rPr>
        <w:t xml:space="preserve"> </w:t>
      </w:r>
      <w:r w:rsidRPr="005D5A5F">
        <w:rPr>
          <w:rFonts w:ascii="Times New Roman" w:hAnsi="Times New Roman" w:cs="Times New Roman"/>
          <w:color w:val="auto"/>
          <w:sz w:val="24"/>
          <w:szCs w:val="24"/>
        </w:rPr>
        <w:t>NaCl</w:t>
      </w:r>
      <w:r w:rsidRPr="005D5A5F">
        <w:rPr>
          <w:rFonts w:ascii="Times New Roman" w:hAnsi="Times New Roman" w:cs="Times New Roman"/>
          <w:bCs/>
          <w:color w:val="auto"/>
          <w:sz w:val="24"/>
          <w:szCs w:val="24"/>
        </w:rPr>
        <w:t>.</w:t>
      </w:r>
      <w:r w:rsidRPr="005D5A5F">
        <w:rPr>
          <w:rFonts w:ascii="Times New Roman" w:hAnsi="Times New Roman" w:cs="Times New Roman"/>
          <w:bCs/>
          <w:color w:val="auto"/>
          <w:sz w:val="24"/>
          <w:szCs w:val="24"/>
        </w:rPr>
        <w:tab/>
      </w:r>
      <w:r w:rsidRPr="005D5A5F">
        <w:rPr>
          <w:rFonts w:ascii="Times New Roman" w:hAnsi="Times New Roman" w:cs="Times New Roman"/>
          <w:b/>
          <w:bCs/>
          <w:color w:val="auto"/>
          <w:sz w:val="24"/>
          <w:szCs w:val="24"/>
        </w:rPr>
        <w:t>C</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KCl.</w:t>
      </w:r>
      <w:r w:rsidRPr="005D5A5F">
        <w:rPr>
          <w:rFonts w:ascii="Times New Roman" w:hAnsi="Times New Roman" w:cs="Times New Roman"/>
          <w:color w:val="auto"/>
          <w:sz w:val="24"/>
          <w:szCs w:val="24"/>
        </w:rPr>
        <w:tab/>
      </w:r>
      <w:r w:rsidRPr="005D5A5F">
        <w:rPr>
          <w:rFonts w:ascii="Times New Roman" w:hAnsi="Times New Roman" w:cs="Times New Roman"/>
          <w:b/>
          <w:bCs/>
          <w:color w:val="auto"/>
          <w:sz w:val="24"/>
          <w:szCs w:val="24"/>
        </w:rPr>
        <w:t>D</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Na</w:t>
      </w:r>
      <w:r w:rsidRPr="005D5A5F">
        <w:rPr>
          <w:rFonts w:ascii="Times New Roman" w:hAnsi="Times New Roman" w:cs="Times New Roman"/>
          <w:color w:val="auto"/>
          <w:sz w:val="24"/>
          <w:szCs w:val="24"/>
          <w:vertAlign w:val="subscript"/>
        </w:rPr>
        <w:t>2</w:t>
      </w:r>
      <w:r w:rsidRPr="005D5A5F">
        <w:rPr>
          <w:rFonts w:ascii="Times New Roman" w:hAnsi="Times New Roman" w:cs="Times New Roman"/>
          <w:color w:val="auto"/>
          <w:sz w:val="24"/>
          <w:szCs w:val="24"/>
        </w:rPr>
        <w:t>O</w:t>
      </w:r>
      <w:r w:rsidRPr="005D5A5F">
        <w:rPr>
          <w:rFonts w:ascii="Times New Roman" w:hAnsi="Times New Roman" w:cs="Times New Roman"/>
          <w:bCs/>
          <w:color w:val="auto"/>
          <w:sz w:val="24"/>
          <w:szCs w:val="24"/>
        </w:rPr>
        <w:t>.</w:t>
      </w:r>
    </w:p>
    <w:p w14:paraId="753A6247" w14:textId="77777777" w:rsidR="00A23A9B" w:rsidRPr="005D5A5F" w:rsidRDefault="00A23A9B" w:rsidP="00A23A9B">
      <w:pPr>
        <w:spacing w:after="40"/>
        <w:contextualSpacing/>
        <w:rPr>
          <w:rFonts w:ascii="Times New Roman" w:hAnsi="Times New Roman" w:cs="Times New Roman"/>
          <w:bCs/>
          <w:iCs/>
          <w:color w:val="auto"/>
          <w:sz w:val="24"/>
          <w:szCs w:val="24"/>
        </w:rPr>
      </w:pPr>
      <w:r w:rsidRPr="005D5A5F">
        <w:rPr>
          <w:rFonts w:ascii="Times New Roman" w:hAnsi="Times New Roman" w:cs="Times New Roman"/>
          <w:b/>
          <w:iCs/>
          <w:color w:val="auto"/>
          <w:sz w:val="24"/>
          <w:szCs w:val="24"/>
        </w:rPr>
        <w:t>Câu</w:t>
      </w:r>
      <w:r w:rsidRPr="005D5A5F">
        <w:rPr>
          <w:rFonts w:ascii="Times New Roman" w:hAnsi="Times New Roman" w:cs="Times New Roman"/>
          <w:iCs/>
          <w:color w:val="auto"/>
          <w:sz w:val="24"/>
          <w:szCs w:val="24"/>
        </w:rPr>
        <w:t xml:space="preserve"> </w:t>
      </w:r>
      <w:r w:rsidRPr="005D5A5F">
        <w:rPr>
          <w:rFonts w:ascii="Times New Roman" w:hAnsi="Times New Roman" w:cs="Times New Roman"/>
          <w:b/>
          <w:iCs/>
          <w:color w:val="auto"/>
          <w:sz w:val="24"/>
          <w:szCs w:val="24"/>
        </w:rPr>
        <w:t>2</w:t>
      </w:r>
      <w:r w:rsidRPr="005D5A5F">
        <w:rPr>
          <w:rFonts w:ascii="Times New Roman" w:hAnsi="Times New Roman" w:cs="Times New Roman"/>
          <w:iCs/>
          <w:color w:val="auto"/>
          <w:sz w:val="24"/>
          <w:szCs w:val="24"/>
        </w:rPr>
        <w:t>.</w:t>
      </w:r>
      <w:r w:rsidRPr="005D5A5F">
        <w:rPr>
          <w:rFonts w:ascii="Times New Roman" w:hAnsi="Times New Roman" w:cs="Times New Roman"/>
          <w:bCs/>
          <w:iCs/>
          <w:color w:val="auto"/>
          <w:sz w:val="24"/>
          <w:szCs w:val="24"/>
        </w:rPr>
        <w:t xml:space="preserve"> Theo em, phát biểu nào dưới đây là đúng? Giải thích tại sao</w:t>
      </w:r>
      <w:r w:rsidRPr="005D5A5F">
        <w:rPr>
          <w:rFonts w:ascii="Times New Roman" w:hAnsi="Times New Roman" w:cs="Times New Roman"/>
          <w:iCs/>
          <w:color w:val="auto"/>
          <w:sz w:val="24"/>
          <w:szCs w:val="24"/>
        </w:rPr>
        <w:t xml:space="preserve">. </w:t>
      </w:r>
    </w:p>
    <w:p w14:paraId="5BD94184" w14:textId="77777777" w:rsidR="00A23A9B" w:rsidRPr="005D5A5F" w:rsidRDefault="00A23A9B" w:rsidP="00A23A9B">
      <w:pPr>
        <w:spacing w:after="40"/>
        <w:contextualSpacing/>
        <w:rPr>
          <w:rFonts w:ascii="Times New Roman" w:hAnsi="Times New Roman" w:cs="Times New Roman"/>
          <w:color w:val="auto"/>
          <w:sz w:val="24"/>
          <w:szCs w:val="24"/>
        </w:rPr>
      </w:pPr>
      <w:r w:rsidRPr="005D5A5F">
        <w:rPr>
          <w:rFonts w:ascii="Times New Roman" w:hAnsi="Times New Roman" w:cs="Times New Roman"/>
          <w:b/>
          <w:bCs/>
          <w:color w:val="auto"/>
          <w:sz w:val="24"/>
          <w:szCs w:val="24"/>
        </w:rPr>
        <w:t>A</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 xml:space="preserve">Có hai loại sodium chloride, một loại nhân tạo và một loại có trong tự nhiên </w:t>
      </w:r>
    </w:p>
    <w:p w14:paraId="38B34B62" w14:textId="77777777" w:rsidR="00A23A9B" w:rsidRPr="005D5A5F" w:rsidRDefault="00A23A9B" w:rsidP="00A23A9B">
      <w:pPr>
        <w:spacing w:after="40"/>
        <w:contextualSpacing/>
        <w:rPr>
          <w:rFonts w:ascii="Times New Roman" w:hAnsi="Times New Roman" w:cs="Times New Roman"/>
          <w:color w:val="auto"/>
          <w:sz w:val="24"/>
          <w:szCs w:val="24"/>
        </w:rPr>
      </w:pPr>
      <w:r w:rsidRPr="005D5A5F">
        <w:rPr>
          <w:rFonts w:ascii="Times New Roman" w:hAnsi="Times New Roman" w:cs="Times New Roman"/>
          <w:b/>
          <w:bCs/>
          <w:color w:val="auto"/>
          <w:sz w:val="24"/>
          <w:szCs w:val="24"/>
        </w:rPr>
        <w:t>B</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Muối biển luôn luôn là dạng sodium chloride tinh khiết hơn sodium chloride nhân tạo</w:t>
      </w:r>
    </w:p>
    <w:p w14:paraId="515FADB1" w14:textId="77777777" w:rsidR="00A23A9B" w:rsidRPr="005D5A5F" w:rsidRDefault="00A23A9B" w:rsidP="00A23A9B">
      <w:pPr>
        <w:spacing w:after="40"/>
        <w:contextualSpacing/>
        <w:rPr>
          <w:rFonts w:ascii="Times New Roman" w:hAnsi="Times New Roman" w:cs="Times New Roman"/>
          <w:color w:val="auto"/>
          <w:sz w:val="24"/>
          <w:szCs w:val="24"/>
        </w:rPr>
      </w:pPr>
      <w:r w:rsidRPr="005D5A5F">
        <w:rPr>
          <w:rFonts w:ascii="Times New Roman" w:hAnsi="Times New Roman" w:cs="Times New Roman"/>
          <w:b/>
          <w:bCs/>
          <w:color w:val="auto"/>
          <w:sz w:val="24"/>
          <w:szCs w:val="24"/>
        </w:rPr>
        <w:t>C</w:t>
      </w:r>
      <w:r w:rsidRPr="005D5A5F">
        <w:rPr>
          <w:rFonts w:ascii="Times New Roman" w:hAnsi="Times New Roman" w:cs="Times New Roman"/>
          <w:color w:val="auto"/>
          <w:sz w:val="24"/>
          <w:szCs w:val="24"/>
        </w:rPr>
        <w:t>.</w:t>
      </w:r>
      <w:r w:rsidRPr="005D5A5F">
        <w:rPr>
          <w:rFonts w:ascii="Times New Roman" w:hAnsi="Times New Roman" w:cs="Times New Roman"/>
          <w:bCs/>
          <w:color w:val="auto"/>
          <w:sz w:val="24"/>
          <w:szCs w:val="24"/>
        </w:rPr>
        <w:t xml:space="preserve"> </w:t>
      </w:r>
      <w:r w:rsidRPr="005D5A5F">
        <w:rPr>
          <w:rFonts w:ascii="Times New Roman" w:hAnsi="Times New Roman" w:cs="Times New Roman"/>
          <w:color w:val="auto"/>
          <w:sz w:val="24"/>
          <w:szCs w:val="24"/>
        </w:rPr>
        <w:t>Sodium chloride nhân tạo là chất nguy hiểm vì được tạo bởi các hóa chất độc, trong khi sử dụng muối biển hoàn toàn an toàn.</w:t>
      </w:r>
      <w:r w:rsidRPr="005D5A5F">
        <w:rPr>
          <w:rFonts w:ascii="Times New Roman" w:hAnsi="Times New Roman" w:cs="Times New Roman"/>
          <w:bCs/>
          <w:color w:val="auto"/>
          <w:sz w:val="24"/>
          <w:szCs w:val="24"/>
        </w:rPr>
        <w:t xml:space="preserve"> </w:t>
      </w:r>
    </w:p>
    <w:p w14:paraId="5E9736E4" w14:textId="77777777" w:rsidR="00A23A9B" w:rsidRPr="005D5A5F" w:rsidRDefault="00A23A9B" w:rsidP="00A23A9B">
      <w:pPr>
        <w:spacing w:after="40"/>
        <w:contextualSpacing/>
        <w:rPr>
          <w:rFonts w:ascii="Times New Roman" w:hAnsi="Times New Roman" w:cs="Times New Roman"/>
          <w:color w:val="auto"/>
          <w:sz w:val="24"/>
          <w:szCs w:val="24"/>
        </w:rPr>
      </w:pPr>
      <w:r w:rsidRPr="005D5A5F">
        <w:rPr>
          <w:rFonts w:ascii="Times New Roman" w:hAnsi="Times New Roman" w:cs="Times New Roman"/>
          <w:b/>
          <w:bCs/>
          <w:color w:val="auto"/>
          <w:sz w:val="24"/>
          <w:szCs w:val="24"/>
          <w:u w:val="single"/>
        </w:rPr>
        <w:t>D</w:t>
      </w:r>
      <w:r w:rsidRPr="005D5A5F">
        <w:rPr>
          <w:rFonts w:ascii="Times New Roman" w:hAnsi="Times New Roman" w:cs="Times New Roman"/>
          <w:color w:val="auto"/>
          <w:sz w:val="24"/>
          <w:szCs w:val="24"/>
          <w:u w:val="single"/>
        </w:rPr>
        <w:t>.</w:t>
      </w:r>
      <w:r w:rsidRPr="005D5A5F">
        <w:rPr>
          <w:rFonts w:ascii="Times New Roman" w:hAnsi="Times New Roman" w:cs="Times New Roman"/>
          <w:bCs/>
          <w:color w:val="auto"/>
          <w:sz w:val="24"/>
          <w:szCs w:val="24"/>
          <w:u w:val="single"/>
        </w:rPr>
        <w:t xml:space="preserve"> </w:t>
      </w:r>
      <w:r w:rsidRPr="005D5A5F">
        <w:rPr>
          <w:rFonts w:ascii="Times New Roman" w:hAnsi="Times New Roman" w:cs="Times New Roman"/>
          <w:color w:val="auto"/>
          <w:sz w:val="24"/>
          <w:szCs w:val="24"/>
        </w:rPr>
        <w:t>Không có khác biệt hóa học nào giữa sodium chloride tinh khiết từ nguồn tự nhiên hoặc nhân tạo.</w:t>
      </w:r>
      <w:r w:rsidRPr="005D5A5F">
        <w:rPr>
          <w:rFonts w:ascii="Times New Roman" w:hAnsi="Times New Roman" w:cs="Times New Roman"/>
          <w:bCs/>
          <w:color w:val="auto"/>
          <w:sz w:val="24"/>
          <w:szCs w:val="24"/>
        </w:rPr>
        <w:t xml:space="preserve"> </w:t>
      </w:r>
    </w:p>
    <w:p w14:paraId="6A21AFA1" w14:textId="77777777" w:rsidR="00A23A9B" w:rsidRPr="005D5A5F" w:rsidRDefault="00A23A9B" w:rsidP="00A23A9B">
      <w:pPr>
        <w:spacing w:after="40"/>
        <w:contextualSpacing/>
        <w:rPr>
          <w:rFonts w:ascii="Times New Roman" w:hAnsi="Times New Roman" w:cs="Times New Roman"/>
          <w:color w:val="auto"/>
          <w:sz w:val="24"/>
          <w:szCs w:val="24"/>
          <w:lang w:val="fr-FR"/>
        </w:rPr>
      </w:pPr>
      <w:r w:rsidRPr="005D5A5F">
        <w:rPr>
          <w:rFonts w:ascii="Times New Roman" w:hAnsi="Times New Roman" w:cs="Times New Roman"/>
          <w:b/>
          <w:color w:val="auto"/>
          <w:sz w:val="24"/>
          <w:szCs w:val="24"/>
          <w:lang w:val="fr-FR"/>
        </w:rPr>
        <w:t>Chọn</w:t>
      </w:r>
      <w:r w:rsidRPr="005D5A5F">
        <w:rPr>
          <w:rFonts w:ascii="Times New Roman" w:hAnsi="Times New Roman" w:cs="Times New Roman"/>
          <w:color w:val="auto"/>
          <w:sz w:val="24"/>
          <w:szCs w:val="24"/>
          <w:lang w:val="fr-FR"/>
        </w:rPr>
        <w:t xml:space="preserve"> là:……………………………………………………………………………………………………</w:t>
      </w:r>
    </w:p>
    <w:p w14:paraId="295B956C" w14:textId="77777777" w:rsidR="00A23A9B" w:rsidRPr="005D5A5F" w:rsidRDefault="00A23A9B" w:rsidP="00A23A9B">
      <w:pPr>
        <w:spacing w:after="40"/>
        <w:contextualSpacing/>
        <w:jc w:val="both"/>
        <w:rPr>
          <w:rFonts w:ascii="Times New Roman" w:hAnsi="Times New Roman" w:cs="Times New Roman"/>
          <w:color w:val="auto"/>
          <w:sz w:val="24"/>
          <w:szCs w:val="24"/>
          <w:lang w:val="fr-FR"/>
        </w:rPr>
      </w:pPr>
      <w:r w:rsidRPr="005D5A5F">
        <w:rPr>
          <w:rFonts w:ascii="Times New Roman" w:hAnsi="Times New Roman" w:cs="Times New Roman"/>
          <w:color w:val="auto"/>
          <w:sz w:val="24"/>
          <w:szCs w:val="24"/>
          <w:lang w:val="fr-FR"/>
        </w:rPr>
        <w:t>Vì:……………………………………………………………………………………………………………</w:t>
      </w:r>
    </w:p>
    <w:p w14:paraId="39801339"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fr-FR" w:eastAsia="en-US" w:bidi="en-US"/>
        </w:rPr>
      </w:pPr>
      <w:r w:rsidRPr="005D5A5F">
        <w:rPr>
          <w:rFonts w:ascii="Times New Roman" w:eastAsia="Times New Roman" w:hAnsi="Times New Roman" w:cs="Times New Roman"/>
          <w:b/>
          <w:bCs/>
          <w:color w:val="auto"/>
          <w:sz w:val="24"/>
          <w:szCs w:val="24"/>
          <w:lang w:val="fr-FR" w:eastAsia="en-US" w:bidi="en-US"/>
        </w:rPr>
        <w:t>Lời</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b/>
          <w:bCs/>
          <w:color w:val="auto"/>
          <w:sz w:val="24"/>
          <w:szCs w:val="24"/>
          <w:lang w:val="fr-FR" w:eastAsia="en-US" w:bidi="en-US"/>
        </w:rPr>
        <w:t>giải</w:t>
      </w:r>
    </w:p>
    <w:p w14:paraId="016E3406" w14:textId="77777777" w:rsidR="00A23A9B" w:rsidRPr="005D5A5F" w:rsidRDefault="00A23A9B" w:rsidP="00A23A9B">
      <w:pPr>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Câu</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1</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b/>
          <w:color w:val="auto"/>
          <w:sz w:val="24"/>
          <w:szCs w:val="24"/>
          <w:lang w:val="fr-FR"/>
        </w:rPr>
        <w:t>Chọn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B</w:t>
      </w:r>
      <w:r w:rsidRPr="005D5A5F">
        <w:rPr>
          <w:rFonts w:ascii="Times New Roman" w:hAnsi="Times New Roman" w:cs="Times New Roman"/>
          <w:color w:val="auto"/>
          <w:sz w:val="24"/>
          <w:szCs w:val="24"/>
          <w:lang w:val="fr-FR"/>
        </w:rPr>
        <w:t xml:space="preserve">. </w:t>
      </w:r>
    </w:p>
    <w:p w14:paraId="7BCE7423" w14:textId="77777777" w:rsidR="00A23A9B" w:rsidRPr="005D5A5F" w:rsidRDefault="00A23A9B" w:rsidP="00A23A9B">
      <w:pPr>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lastRenderedPageBreak/>
        <w:t>Câu</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2</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b/>
          <w:color w:val="auto"/>
          <w:sz w:val="24"/>
          <w:szCs w:val="24"/>
          <w:lang w:val="fr-FR"/>
        </w:rPr>
        <w:t>Chọn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D</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Vì sodium chloride từ nguồn tự nhiên hay nhân tạo ta đều có công thức hóa học là NaCl.</w:t>
      </w:r>
      <w:r w:rsidRPr="005D5A5F">
        <w:rPr>
          <w:rFonts w:ascii="Times New Roman" w:hAnsi="Times New Roman" w:cs="Times New Roman"/>
          <w:bCs/>
          <w:color w:val="auto"/>
          <w:sz w:val="24"/>
          <w:szCs w:val="24"/>
          <w:lang w:val="fr-FR"/>
        </w:rPr>
        <w:t xml:space="preserve"> </w:t>
      </w:r>
    </w:p>
    <w:p w14:paraId="3A4A5821" w14:textId="77777777" w:rsidR="00A23A9B" w:rsidRPr="005D5A5F" w:rsidRDefault="00A23A9B" w:rsidP="00A23A9B">
      <w:pPr>
        <w:spacing w:after="40"/>
        <w:contextualSpacing/>
        <w:jc w:val="both"/>
        <w:rPr>
          <w:rFonts w:ascii="Times New Roman" w:hAnsi="Times New Roman" w:cs="Times New Roman"/>
          <w:color w:val="auto"/>
          <w:sz w:val="24"/>
          <w:szCs w:val="24"/>
          <w:lang w:val="fr-FR"/>
        </w:rPr>
      </w:pPr>
    </w:p>
    <w:p w14:paraId="5123C147" w14:textId="77777777" w:rsidR="00A23A9B" w:rsidRPr="005D5A5F" w:rsidRDefault="00A23A9B" w:rsidP="00A23A9B">
      <w:pPr>
        <w:widowControl w:val="0"/>
        <w:spacing w:after="40"/>
        <w:jc w:val="both"/>
        <w:rPr>
          <w:rFonts w:ascii="Times New Roman" w:hAnsi="Times New Roman" w:cs="Times New Roman"/>
          <w:bCs/>
          <w:color w:val="auto"/>
          <w:sz w:val="24"/>
          <w:szCs w:val="24"/>
          <w:lang w:val="fr-FR"/>
        </w:rPr>
      </w:pPr>
      <w:r w:rsidRPr="005D5A5F">
        <w:rPr>
          <w:rFonts w:ascii="Times New Roman" w:hAnsi="Times New Roman" w:cs="Times New Roman"/>
          <w:b/>
          <w:bCs/>
          <w:color w:val="auto"/>
          <w:sz w:val="24"/>
          <w:szCs w:val="24"/>
          <w:lang w:val="fr-FR"/>
        </w:rPr>
        <w:t>Câu</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47</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Cs/>
          <w:color w:val="auto"/>
          <w:sz w:val="24"/>
          <w:szCs w:val="24"/>
          <w:lang w:val="fr-FR"/>
        </w:rPr>
        <w:t>Tìm hiểu thế giới xung quanh em</w:t>
      </w:r>
    </w:p>
    <w:p w14:paraId="63BAB215" w14:textId="77777777" w:rsidR="00A23A9B" w:rsidRPr="005D5A5F" w:rsidRDefault="00A23A9B" w:rsidP="00A23A9B">
      <w:pPr>
        <w:tabs>
          <w:tab w:val="left" w:pos="960"/>
          <w:tab w:val="left" w:pos="2040"/>
        </w:tabs>
        <w:spacing w:after="40"/>
        <w:contextualSpacing/>
        <w:rPr>
          <w:rFonts w:ascii="Times New Roman" w:hAnsi="Times New Roman" w:cs="Times New Roman"/>
          <w:b/>
          <w:color w:val="auto"/>
          <w:sz w:val="24"/>
          <w:szCs w:val="24"/>
          <w:lang w:val="fr-FR"/>
        </w:rPr>
      </w:pPr>
      <w:r w:rsidRPr="005D5A5F">
        <w:rPr>
          <w:rFonts w:ascii="Times New Roman" w:hAnsi="Times New Roman" w:cs="Times New Roman"/>
          <w:b/>
          <w:color w:val="auto"/>
          <w:sz w:val="24"/>
          <w:szCs w:val="24"/>
          <w:lang w:val="fr-FR"/>
        </w:rPr>
        <w:t>Bóng</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color w:val="auto"/>
          <w:sz w:val="24"/>
          <w:szCs w:val="24"/>
          <w:lang w:val="fr-FR"/>
        </w:rPr>
        <w:t>đèn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color w:val="auto"/>
          <w:sz w:val="24"/>
          <w:szCs w:val="24"/>
          <w:lang w:val="fr-FR"/>
        </w:rPr>
        <w:t>sợi</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color w:val="auto"/>
          <w:sz w:val="24"/>
          <w:szCs w:val="24"/>
          <w:lang w:val="fr-FR"/>
        </w:rPr>
        <w:t>đốt</w:t>
      </w:r>
      <w:r w:rsidRPr="005D5A5F">
        <w:rPr>
          <w:rFonts w:ascii="Times New Roman" w:hAnsi="Times New Roman" w:cs="Times New Roman"/>
          <w:color w:val="auto"/>
          <w:sz w:val="24"/>
          <w:szCs w:val="24"/>
          <w:lang w:val="fr-FR"/>
        </w:rPr>
        <w:t xml:space="preserve"> </w:t>
      </w:r>
    </w:p>
    <w:p w14:paraId="0C4EC20C" w14:textId="77777777" w:rsidR="00A23A9B" w:rsidRPr="005D5A5F" w:rsidRDefault="00A23A9B" w:rsidP="00A23A9B">
      <w:pPr>
        <w:tabs>
          <w:tab w:val="left" w:pos="960"/>
          <w:tab w:val="left" w:pos="2040"/>
        </w:tabs>
        <w:spacing w:after="40"/>
        <w:contextualSpacing/>
        <w:rPr>
          <w:rFonts w:ascii="Times New Roman" w:hAnsi="Times New Roman" w:cs="Times New Roman"/>
          <w:b/>
          <w:color w:val="auto"/>
          <w:sz w:val="24"/>
          <w:szCs w:val="24"/>
          <w:lang w:val="fr-FR"/>
        </w:rPr>
      </w:pPr>
      <w:r w:rsidRPr="005D5A5F">
        <w:rPr>
          <w:rFonts w:ascii="Times New Roman" w:hAnsi="Times New Roman" w:cs="Times New Roman"/>
          <w:color w:val="auto"/>
          <w:sz w:val="24"/>
          <w:szCs w:val="24"/>
          <w:lang w:val="fr-FR"/>
        </w:rPr>
        <w:t xml:space="preserve">  Chiếc </w:t>
      </w:r>
      <w:r w:rsidRPr="005D5A5F">
        <w:rPr>
          <w:rFonts w:ascii="Times New Roman" w:hAnsi="Times New Roman" w:cs="Times New Roman"/>
          <w:b/>
          <w:bCs/>
          <w:color w:val="auto"/>
          <w:sz w:val="24"/>
          <w:szCs w:val="24"/>
          <w:lang w:val="fr-FR"/>
        </w:rPr>
        <w:t>bóng</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đèn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sợi</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đốt</w:t>
      </w:r>
      <w:r w:rsidRPr="005D5A5F">
        <w:rPr>
          <w:rFonts w:ascii="Times New Roman" w:hAnsi="Times New Roman" w:cs="Times New Roman"/>
          <w:color w:val="auto"/>
          <w:sz w:val="24"/>
          <w:szCs w:val="24"/>
          <w:lang w:val="fr-FR"/>
        </w:rPr>
        <w:t>, </w:t>
      </w:r>
      <w:r w:rsidRPr="005D5A5F">
        <w:rPr>
          <w:rFonts w:ascii="Times New Roman" w:hAnsi="Times New Roman" w:cs="Times New Roman"/>
          <w:b/>
          <w:bCs/>
          <w:color w:val="auto"/>
          <w:sz w:val="24"/>
          <w:szCs w:val="24"/>
          <w:lang w:val="fr-FR"/>
        </w:rPr>
        <w:t>đèn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sợi</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đốt</w:t>
      </w:r>
      <w:r w:rsidRPr="005D5A5F">
        <w:rPr>
          <w:rFonts w:ascii="Times New Roman" w:hAnsi="Times New Roman" w:cs="Times New Roman"/>
          <w:color w:val="auto"/>
          <w:sz w:val="24"/>
          <w:szCs w:val="24"/>
          <w:lang w:val="fr-FR"/>
        </w:rPr>
        <w:t> hay gọi ngắn gọn hơn là </w:t>
      </w:r>
      <w:r w:rsidRPr="005D5A5F">
        <w:rPr>
          <w:rFonts w:ascii="Times New Roman" w:hAnsi="Times New Roman" w:cs="Times New Roman"/>
          <w:b/>
          <w:bCs/>
          <w:color w:val="auto"/>
          <w:sz w:val="24"/>
          <w:szCs w:val="24"/>
          <w:lang w:val="fr-FR"/>
        </w:rPr>
        <w:t>bóng</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đèn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tròn</w:t>
      </w:r>
      <w:r w:rsidRPr="005D5A5F">
        <w:rPr>
          <w:rFonts w:ascii="Times New Roman" w:hAnsi="Times New Roman" w:cs="Times New Roman"/>
          <w:color w:val="auto"/>
          <w:sz w:val="24"/>
          <w:szCs w:val="24"/>
          <w:lang w:val="fr-FR"/>
        </w:rPr>
        <w:t xml:space="preserve"> là một loại bóng đèn dùng để chiếu sáng, dây tóc là bộ phận chính để phát ra ánh sáng, thông qua vỏ thủy tinh trong suốt.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Các dây tóc - bộ phận phát sáng chính của đèn được bảo vệ bên ngoài bằng một lớp thủy tinh trong suốt hoặc mờ đã được rút hết không khí và bơm vào các khí trơ.</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Kích cỡ bóng phải đủ lớn để không bị hơi nóng của nhiệt tỏa ra làm nổ.</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Hầu hết bóng đèn đều được lắp vào trong đui đèn, dòng điện sẽ đi qua đui đèn, qua đuôi đèn kim loại, vào đến dây tóc làm nó nóng lên và đến mức phát ra ánh sáng.</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Đèn sợi đốt thường ít được dùng hơn vì công suất quá lớn (thường là 60W</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 hiệu suất phát quang rất thấp (chỉ khoảng 5% điện năng được biến thành quang năng, phần còn lại tỏa nhiệt nên bóng đèn khi sờ vào có cảm giác nóng và có thể bị bỏng</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p>
    <w:p w14:paraId="447707D9"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Câu</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1</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Bài đọc trên cung cấp cho em kiến thức gì?</w:t>
      </w:r>
    </w:p>
    <w:p w14:paraId="2574E03B"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A</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Cách lắp bóng đèn sợi đốt</w:t>
      </w:r>
    </w:p>
    <w:p w14:paraId="0FCB0D74"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B</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 xml:space="preserve">Cấu tạo của bóng đèn sợi đốt, đặc biệt là dây tóc bóng đèn. </w:t>
      </w:r>
    </w:p>
    <w:p w14:paraId="7BCFE2B2"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u w:val="single"/>
          <w:lang w:val="fr-FR"/>
        </w:rPr>
        <w:t>C</w:t>
      </w:r>
      <w:r w:rsidRPr="005D5A5F">
        <w:rPr>
          <w:rFonts w:ascii="Times New Roman" w:hAnsi="Times New Roman" w:cs="Times New Roman"/>
          <w:color w:val="auto"/>
          <w:sz w:val="24"/>
          <w:szCs w:val="24"/>
          <w:u w:val="single"/>
          <w:lang w:val="fr-FR"/>
        </w:rPr>
        <w:t>.</w:t>
      </w:r>
      <w:r w:rsidRPr="005D5A5F">
        <w:rPr>
          <w:rFonts w:ascii="Times New Roman" w:hAnsi="Times New Roman" w:cs="Times New Roman"/>
          <w:bCs/>
          <w:color w:val="auto"/>
          <w:sz w:val="24"/>
          <w:szCs w:val="24"/>
          <w:u w:val="single"/>
          <w:lang w:val="fr-FR"/>
        </w:rPr>
        <w:t xml:space="preserve"> </w:t>
      </w:r>
      <w:r w:rsidRPr="005D5A5F">
        <w:rPr>
          <w:rFonts w:ascii="Times New Roman" w:hAnsi="Times New Roman" w:cs="Times New Roman"/>
          <w:color w:val="auto"/>
          <w:sz w:val="24"/>
          <w:szCs w:val="24"/>
          <w:lang w:val="fr-FR"/>
        </w:rPr>
        <w:t xml:space="preserve">Cấu tạo bóng đèn sợi đốt và cơ chế phát sáng của dây tóc bóng đèn. </w:t>
      </w:r>
    </w:p>
    <w:p w14:paraId="7138B269"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D</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 xml:space="preserve">Cấu tạo bóng đèn sợi đốt và tác hại của dây tóc bóng đèn. </w:t>
      </w:r>
    </w:p>
    <w:p w14:paraId="272147C7"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Câu</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2</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Cơ chế phát quang của bóng đèn sợi đốt là</w:t>
      </w:r>
    </w:p>
    <w:p w14:paraId="42CB6AD8"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A</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Sử dụng dòng điện gây ra phản ứng phát quang trong bóng đèn</w:t>
      </w:r>
    </w:p>
    <w:p w14:paraId="10CEBA3C"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B</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Khi dòng điện đi qua đui đèn sẽ làm đui đèn cháy và phát sáng</w:t>
      </w:r>
    </w:p>
    <w:p w14:paraId="65CB5A80"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u w:val="single"/>
          <w:lang w:val="fr-FR"/>
        </w:rPr>
        <w:t>C</w:t>
      </w:r>
      <w:r w:rsidRPr="005D5A5F">
        <w:rPr>
          <w:rFonts w:ascii="Times New Roman" w:hAnsi="Times New Roman" w:cs="Times New Roman"/>
          <w:color w:val="auto"/>
          <w:sz w:val="24"/>
          <w:szCs w:val="24"/>
          <w:u w:val="single"/>
          <w:lang w:val="fr-FR"/>
        </w:rPr>
        <w:t>.</w:t>
      </w:r>
      <w:r w:rsidRPr="005D5A5F">
        <w:rPr>
          <w:rFonts w:ascii="Times New Roman" w:hAnsi="Times New Roman" w:cs="Times New Roman"/>
          <w:bCs/>
          <w:color w:val="auto"/>
          <w:sz w:val="24"/>
          <w:szCs w:val="24"/>
          <w:u w:val="single"/>
          <w:lang w:val="fr-FR"/>
        </w:rPr>
        <w:t xml:space="preserve"> </w:t>
      </w:r>
      <w:r w:rsidRPr="005D5A5F">
        <w:rPr>
          <w:rFonts w:ascii="Times New Roman" w:hAnsi="Times New Roman" w:cs="Times New Roman"/>
          <w:color w:val="auto"/>
          <w:sz w:val="24"/>
          <w:szCs w:val="24"/>
          <w:lang w:val="fr-FR"/>
        </w:rPr>
        <w:t>Dùng dòng điện đi qua đuôi đèn kim loại, vào đến dây tóc bóng đèn làm nó nóng lên đến mức phát sáng</w:t>
      </w:r>
    </w:p>
    <w:p w14:paraId="455BBE03"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D</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Sử dụng một kim loại (làm dây tóc bóng đèn</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có khả năng phát nhiệt khi có dòng điện chạy qua</w:t>
      </w:r>
    </w:p>
    <w:p w14:paraId="6B9546F0" w14:textId="77777777" w:rsidR="00A23A9B" w:rsidRPr="005D5A5F" w:rsidRDefault="00A23A9B" w:rsidP="00A23A9B">
      <w:pPr>
        <w:tabs>
          <w:tab w:val="left" w:pos="960"/>
          <w:tab w:val="left" w:pos="2040"/>
        </w:tabs>
        <w:spacing w:after="40"/>
        <w:contextualSpacing/>
        <w:rPr>
          <w:rFonts w:ascii="Times New Roman" w:hAnsi="Times New Roman" w:cs="Times New Roman"/>
          <w:bCs/>
          <w:iCs/>
          <w:color w:val="auto"/>
          <w:sz w:val="24"/>
          <w:szCs w:val="24"/>
          <w:lang w:val="fr-FR"/>
        </w:rPr>
      </w:pPr>
      <w:r w:rsidRPr="005D5A5F">
        <w:rPr>
          <w:rFonts w:ascii="Times New Roman" w:hAnsi="Times New Roman" w:cs="Times New Roman"/>
          <w:b/>
          <w:iCs/>
          <w:color w:val="auto"/>
          <w:sz w:val="24"/>
          <w:szCs w:val="24"/>
          <w:lang w:val="fr-FR"/>
        </w:rPr>
        <w:t>Câu</w:t>
      </w:r>
      <w:r w:rsidRPr="005D5A5F">
        <w:rPr>
          <w:rFonts w:ascii="Times New Roman" w:hAnsi="Times New Roman" w:cs="Times New Roman"/>
          <w:iCs/>
          <w:color w:val="auto"/>
          <w:sz w:val="24"/>
          <w:szCs w:val="24"/>
          <w:lang w:val="fr-FR"/>
        </w:rPr>
        <w:t xml:space="preserve"> </w:t>
      </w:r>
      <w:r w:rsidRPr="005D5A5F">
        <w:rPr>
          <w:rFonts w:ascii="Times New Roman" w:hAnsi="Times New Roman" w:cs="Times New Roman"/>
          <w:b/>
          <w:iCs/>
          <w:color w:val="auto"/>
          <w:sz w:val="24"/>
          <w:szCs w:val="24"/>
          <w:lang w:val="fr-FR"/>
        </w:rPr>
        <w:t>3</w:t>
      </w:r>
      <w:r w:rsidRPr="005D5A5F">
        <w:rPr>
          <w:rFonts w:ascii="Times New Roman" w:hAnsi="Times New Roman" w:cs="Times New Roman"/>
          <w:iCs/>
          <w:color w:val="auto"/>
          <w:sz w:val="24"/>
          <w:szCs w:val="24"/>
          <w:lang w:val="fr-FR"/>
        </w:rPr>
        <w:t>.</w:t>
      </w:r>
      <w:r w:rsidRPr="005D5A5F">
        <w:rPr>
          <w:rFonts w:ascii="Times New Roman" w:hAnsi="Times New Roman" w:cs="Times New Roman"/>
          <w:bCs/>
          <w:iCs/>
          <w:color w:val="auto"/>
          <w:sz w:val="24"/>
          <w:szCs w:val="24"/>
          <w:lang w:val="fr-FR"/>
        </w:rPr>
        <w:t xml:space="preserve"> Vì sao tungsten (W) thường được lựa chọn để chế tạo dây tóc bóng đèn? </w:t>
      </w:r>
    </w:p>
    <w:p w14:paraId="58CF5AD3"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A</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Tungsten là kim loại rất dẻo</w:t>
      </w:r>
    </w:p>
    <w:p w14:paraId="25DC3163"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B</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Tungsten có khả năng dẫn điện rất tốt</w:t>
      </w:r>
    </w:p>
    <w:p w14:paraId="0B5F698D"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C</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color w:val="auto"/>
          <w:sz w:val="24"/>
          <w:szCs w:val="24"/>
          <w:lang w:val="fr-FR"/>
        </w:rPr>
        <w:t>Tungsten là kim loại nhẹ</w:t>
      </w:r>
    </w:p>
    <w:p w14:paraId="6660FDBE"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u w:val="single"/>
          <w:lang w:val="fr-FR"/>
        </w:rPr>
        <w:t>D</w:t>
      </w:r>
      <w:r w:rsidRPr="005D5A5F">
        <w:rPr>
          <w:rFonts w:ascii="Times New Roman" w:hAnsi="Times New Roman" w:cs="Times New Roman"/>
          <w:color w:val="auto"/>
          <w:sz w:val="24"/>
          <w:szCs w:val="24"/>
          <w:u w:val="single"/>
          <w:lang w:val="fr-FR"/>
        </w:rPr>
        <w:t>.</w:t>
      </w:r>
      <w:r w:rsidRPr="005D5A5F">
        <w:rPr>
          <w:rFonts w:ascii="Times New Roman" w:hAnsi="Times New Roman" w:cs="Times New Roman"/>
          <w:bCs/>
          <w:color w:val="auto"/>
          <w:sz w:val="24"/>
          <w:szCs w:val="24"/>
          <w:u w:val="single"/>
          <w:lang w:val="fr-FR"/>
        </w:rPr>
        <w:t xml:space="preserve"> </w:t>
      </w:r>
      <w:r w:rsidRPr="005D5A5F">
        <w:rPr>
          <w:rFonts w:ascii="Times New Roman" w:hAnsi="Times New Roman" w:cs="Times New Roman"/>
          <w:color w:val="auto"/>
          <w:sz w:val="24"/>
          <w:szCs w:val="24"/>
          <w:lang w:val="fr-FR"/>
        </w:rPr>
        <w:t>Tungsten có nhiệt độ nóng chảy cao.</w:t>
      </w:r>
      <w:r w:rsidRPr="005D5A5F">
        <w:rPr>
          <w:rFonts w:ascii="Times New Roman" w:hAnsi="Times New Roman" w:cs="Times New Roman"/>
          <w:bCs/>
          <w:color w:val="auto"/>
          <w:sz w:val="24"/>
          <w:szCs w:val="24"/>
          <w:lang w:val="fr-FR"/>
        </w:rPr>
        <w:t xml:space="preserve"> </w:t>
      </w:r>
    </w:p>
    <w:p w14:paraId="31F352B7" w14:textId="77777777" w:rsidR="00A23A9B" w:rsidRPr="005D5A5F" w:rsidRDefault="00A23A9B" w:rsidP="00A23A9B">
      <w:pPr>
        <w:widowControl w:val="0"/>
        <w:tabs>
          <w:tab w:val="left" w:pos="283"/>
          <w:tab w:val="left" w:pos="2835"/>
          <w:tab w:val="left" w:pos="5386"/>
          <w:tab w:val="left" w:pos="7937"/>
        </w:tabs>
        <w:autoSpaceDE w:val="0"/>
        <w:autoSpaceDN w:val="0"/>
        <w:spacing w:before="60" w:after="40"/>
        <w:ind w:left="154" w:firstLine="283"/>
        <w:jc w:val="center"/>
        <w:rPr>
          <w:rFonts w:ascii="Times New Roman" w:eastAsia="Times New Roman" w:hAnsi="Times New Roman" w:cs="Times New Roman"/>
          <w:b/>
          <w:color w:val="auto"/>
          <w:sz w:val="24"/>
          <w:szCs w:val="24"/>
          <w:lang w:val="fr-FR" w:eastAsia="en-US" w:bidi="en-US"/>
        </w:rPr>
      </w:pPr>
      <w:r w:rsidRPr="005D5A5F">
        <w:rPr>
          <w:rFonts w:ascii="Times New Roman" w:eastAsia="Times New Roman" w:hAnsi="Times New Roman" w:cs="Times New Roman"/>
          <w:b/>
          <w:bCs/>
          <w:color w:val="auto"/>
          <w:sz w:val="24"/>
          <w:szCs w:val="24"/>
          <w:lang w:val="fr-FR" w:eastAsia="en-US" w:bidi="en-US"/>
        </w:rPr>
        <w:t>Lời</w:t>
      </w:r>
      <w:r w:rsidRPr="005D5A5F">
        <w:rPr>
          <w:rFonts w:ascii="Times New Roman" w:eastAsia="Times New Roman" w:hAnsi="Times New Roman" w:cs="Times New Roman"/>
          <w:color w:val="auto"/>
          <w:sz w:val="24"/>
          <w:szCs w:val="24"/>
          <w:lang w:val="fr-FR" w:eastAsia="en-US" w:bidi="en-US"/>
        </w:rPr>
        <w:t xml:space="preserve"> </w:t>
      </w:r>
      <w:r w:rsidRPr="005D5A5F">
        <w:rPr>
          <w:rFonts w:ascii="Times New Roman" w:eastAsia="Times New Roman" w:hAnsi="Times New Roman" w:cs="Times New Roman"/>
          <w:b/>
          <w:bCs/>
          <w:color w:val="auto"/>
          <w:sz w:val="24"/>
          <w:szCs w:val="24"/>
          <w:lang w:val="fr-FR" w:eastAsia="en-US" w:bidi="en-US"/>
        </w:rPr>
        <w:t>giải</w:t>
      </w:r>
    </w:p>
    <w:p w14:paraId="5EB91783"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Câu</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1</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b/>
          <w:color w:val="auto"/>
          <w:sz w:val="24"/>
          <w:szCs w:val="24"/>
          <w:lang w:val="fr-FR"/>
        </w:rPr>
        <w:t>Chọn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C</w:t>
      </w:r>
      <w:r w:rsidRPr="005D5A5F">
        <w:rPr>
          <w:rFonts w:ascii="Times New Roman" w:hAnsi="Times New Roman" w:cs="Times New Roman"/>
          <w:color w:val="auto"/>
          <w:sz w:val="24"/>
          <w:szCs w:val="24"/>
          <w:lang w:val="fr-FR"/>
        </w:rPr>
        <w:t xml:space="preserve">. </w:t>
      </w:r>
    </w:p>
    <w:p w14:paraId="7DC7DF0B"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Câu</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2</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b/>
          <w:color w:val="auto"/>
          <w:sz w:val="24"/>
          <w:szCs w:val="24"/>
          <w:lang w:val="fr-FR"/>
        </w:rPr>
        <w:t>Chọn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C</w:t>
      </w:r>
      <w:r w:rsidRPr="005D5A5F">
        <w:rPr>
          <w:rFonts w:ascii="Times New Roman" w:hAnsi="Times New Roman" w:cs="Times New Roman"/>
          <w:color w:val="auto"/>
          <w:sz w:val="24"/>
          <w:szCs w:val="24"/>
          <w:lang w:val="fr-FR"/>
        </w:rPr>
        <w:t xml:space="preserve">. </w:t>
      </w:r>
    </w:p>
    <w:p w14:paraId="77C49CC2" w14:textId="77777777" w:rsidR="00A23A9B" w:rsidRPr="005D5A5F" w:rsidRDefault="00A23A9B" w:rsidP="00A23A9B">
      <w:pPr>
        <w:tabs>
          <w:tab w:val="left" w:pos="960"/>
          <w:tab w:val="left" w:pos="2040"/>
        </w:tabs>
        <w:spacing w:after="40"/>
        <w:contextualSpacing/>
        <w:rPr>
          <w:rFonts w:ascii="Times New Roman" w:hAnsi="Times New Roman" w:cs="Times New Roman"/>
          <w:color w:val="auto"/>
          <w:sz w:val="24"/>
          <w:szCs w:val="24"/>
          <w:lang w:val="fr-FR"/>
        </w:rPr>
      </w:pPr>
      <w:r w:rsidRPr="005D5A5F">
        <w:rPr>
          <w:rFonts w:ascii="Times New Roman" w:hAnsi="Times New Roman" w:cs="Times New Roman"/>
          <w:b/>
          <w:bCs/>
          <w:color w:val="auto"/>
          <w:sz w:val="24"/>
          <w:szCs w:val="24"/>
          <w:lang w:val="fr-FR"/>
        </w:rPr>
        <w:t>Câu</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3</w:t>
      </w:r>
      <w:r w:rsidRPr="005D5A5F">
        <w:rPr>
          <w:rFonts w:ascii="Times New Roman" w:hAnsi="Times New Roman" w:cs="Times New Roman"/>
          <w:color w:val="auto"/>
          <w:sz w:val="24"/>
          <w:szCs w:val="24"/>
          <w:lang w:val="fr-FR"/>
        </w:rPr>
        <w:t>.</w:t>
      </w:r>
      <w:r w:rsidRPr="005D5A5F">
        <w:rPr>
          <w:rFonts w:ascii="Times New Roman" w:hAnsi="Times New Roman" w:cs="Times New Roman"/>
          <w:bCs/>
          <w:color w:val="auto"/>
          <w:sz w:val="24"/>
          <w:szCs w:val="24"/>
          <w:lang w:val="fr-FR"/>
        </w:rPr>
        <w:t xml:space="preserve"> </w:t>
      </w:r>
      <w:r w:rsidRPr="005D5A5F">
        <w:rPr>
          <w:rFonts w:ascii="Times New Roman" w:hAnsi="Times New Roman" w:cs="Times New Roman"/>
          <w:b/>
          <w:color w:val="auto"/>
          <w:sz w:val="24"/>
          <w:szCs w:val="24"/>
          <w:lang w:val="fr-FR"/>
        </w:rPr>
        <w:t>Chọn</w:t>
      </w:r>
      <w:r w:rsidRPr="005D5A5F">
        <w:rPr>
          <w:rFonts w:ascii="Times New Roman" w:hAnsi="Times New Roman" w:cs="Times New Roman"/>
          <w:color w:val="auto"/>
          <w:sz w:val="24"/>
          <w:szCs w:val="24"/>
          <w:lang w:val="fr-FR"/>
        </w:rPr>
        <w:t xml:space="preserve"> </w:t>
      </w:r>
      <w:r w:rsidRPr="005D5A5F">
        <w:rPr>
          <w:rFonts w:ascii="Times New Roman" w:hAnsi="Times New Roman" w:cs="Times New Roman"/>
          <w:b/>
          <w:bCs/>
          <w:color w:val="auto"/>
          <w:sz w:val="24"/>
          <w:szCs w:val="24"/>
          <w:lang w:val="fr-FR"/>
        </w:rPr>
        <w:t>D</w:t>
      </w:r>
      <w:r w:rsidRPr="005D5A5F">
        <w:rPr>
          <w:rFonts w:ascii="Times New Roman" w:hAnsi="Times New Roman" w:cs="Times New Roman"/>
          <w:color w:val="auto"/>
          <w:sz w:val="24"/>
          <w:szCs w:val="24"/>
          <w:lang w:val="fr-FR"/>
        </w:rPr>
        <w:t xml:space="preserve">. </w:t>
      </w:r>
    </w:p>
    <w:p w14:paraId="4CBEB0BE" w14:textId="77777777" w:rsidR="00A23A9B" w:rsidRPr="005D5A5F" w:rsidRDefault="00A23A9B" w:rsidP="00A23A9B">
      <w:pPr>
        <w:rPr>
          <w:rFonts w:ascii="Times New Roman" w:hAnsi="Times New Roman" w:cs="Times New Roman"/>
          <w:sz w:val="24"/>
          <w:szCs w:val="24"/>
        </w:rPr>
      </w:pPr>
    </w:p>
    <w:p w14:paraId="4A8F4303" w14:textId="77777777" w:rsidR="00A23A9B" w:rsidRPr="005D5A5F" w:rsidRDefault="00A23A9B" w:rsidP="00A23A9B">
      <w:pPr>
        <w:rPr>
          <w:rFonts w:ascii="Times New Roman" w:hAnsi="Times New Roman" w:cs="Times New Roman"/>
          <w:sz w:val="24"/>
          <w:szCs w:val="24"/>
        </w:rPr>
      </w:pPr>
    </w:p>
    <w:p w14:paraId="750AA9B2" w14:textId="77777777" w:rsidR="00A23A9B" w:rsidRPr="005D5A5F" w:rsidRDefault="00A23A9B" w:rsidP="00A23A9B">
      <w:pPr>
        <w:spacing w:after="40"/>
        <w:jc w:val="both"/>
        <w:rPr>
          <w:rFonts w:ascii="Times New Roman" w:hAnsi="Times New Roman" w:cs="Times New Roman"/>
          <w:color w:val="auto"/>
          <w:sz w:val="24"/>
          <w:szCs w:val="26"/>
          <w:lang w:val="fr-FR"/>
        </w:rPr>
      </w:pPr>
    </w:p>
    <w:p w14:paraId="351D092D" w14:textId="77777777" w:rsidR="00A23A9B" w:rsidRPr="005D5A5F" w:rsidRDefault="00A23A9B" w:rsidP="00A23A9B">
      <w:pPr>
        <w:spacing w:after="200"/>
        <w:rPr>
          <w:rFonts w:ascii="Times New Roman" w:hAnsi="Times New Roman" w:cs="Times New Roman"/>
          <w:color w:val="auto"/>
          <w:sz w:val="24"/>
          <w:szCs w:val="26"/>
          <w:lang w:val="fr-FR"/>
        </w:rPr>
      </w:pPr>
      <w:r w:rsidRPr="005D5A5F">
        <w:rPr>
          <w:rFonts w:ascii="Times New Roman" w:hAnsi="Times New Roman" w:cs="Times New Roman"/>
          <w:color w:val="auto"/>
          <w:sz w:val="24"/>
          <w:szCs w:val="26"/>
          <w:lang w:val="fr-FR"/>
        </w:rPr>
        <w:br w:type="page"/>
      </w:r>
      <w:bookmarkEnd w:id="0"/>
      <w:bookmarkEnd w:id="1"/>
      <w:bookmarkEnd w:id="4"/>
    </w:p>
    <w:sectPr w:rsidR="00A23A9B" w:rsidRPr="005D5A5F" w:rsidSect="00A23A9B">
      <w:headerReference w:type="default" r:id="rId45"/>
      <w:footerReference w:type="default" r:id="rId46"/>
      <w:pgSz w:w="11907" w:h="16840" w:code="9"/>
      <w:pgMar w:top="1701" w:right="720" w:bottom="1418" w:left="1134" w:header="720" w:footer="2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92F2B" w14:textId="77777777" w:rsidR="00102694" w:rsidRDefault="00102694" w:rsidP="008156E8">
      <w:pPr>
        <w:spacing w:line="240" w:lineRule="auto"/>
      </w:pPr>
      <w:r>
        <w:separator/>
      </w:r>
    </w:p>
  </w:endnote>
  <w:endnote w:type="continuationSeparator" w:id="0">
    <w:p w14:paraId="75ED308E" w14:textId="77777777" w:rsidR="00102694" w:rsidRDefault="00102694" w:rsidP="00815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Slide03 SVNAguda Black">
    <w:panose1 w:val="00000000000000000000"/>
    <w:charset w:val="00"/>
    <w:family w:val="auto"/>
    <w:pitch w:val="variable"/>
    <w:sig w:usb0="800000AF" w:usb1="D000204A" w:usb2="00000000" w:usb3="00000000" w:csb0="00000001" w:csb1="00000000"/>
  </w:font>
  <w:font w:name="#9Slide03 FS Neusa Bold">
    <w:panose1 w:val="00000800000000000000"/>
    <w:charset w:val="00"/>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9Slide04 Faustina">
    <w:panose1 w:val="00000500000000000000"/>
    <w:charset w:val="00"/>
    <w:family w:val="auto"/>
    <w:pitch w:val="variable"/>
    <w:sig w:usb0="2000000F"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1"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Yu Gothic UI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9Slide07 Crocante">
    <w:panose1 w:val="02000000000000000000"/>
    <w:charset w:val="00"/>
    <w:family w:val="auto"/>
    <w:pitch w:val="variable"/>
    <w:sig w:usb0="A000002F" w:usb1="0000000A" w:usb2="00000000" w:usb3="00000000" w:csb0="00000111" w:csb1="00000000"/>
  </w:font>
  <w:font w:name="#9Slide07 SFU Machine">
    <w:panose1 w:val="00000400000000000000"/>
    <w:charset w:val="00"/>
    <w:family w:val="auto"/>
    <w:pitch w:val="variable"/>
    <w:sig w:usb0="A00000AF" w:usb1="1000284A" w:usb2="00000000" w:usb3="00000000" w:csb0="00000111" w:csb1="00000000"/>
  </w:font>
  <w:font w:name="#9Slide07 IcielAltus Serif">
    <w:panose1 w:val="02000000000000000000"/>
    <w:charset w:val="00"/>
    <w:family w:val="auto"/>
    <w:pitch w:val="variable"/>
    <w:sig w:usb0="A000006F" w:usb1="4000004A" w:usb2="00000000" w:usb3="00000000" w:csb0="000001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6C76" w14:textId="77777777" w:rsidR="00C9650D" w:rsidRPr="00A23A9B" w:rsidRDefault="00C9650D" w:rsidP="00A23A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55108"/>
      <w:docPartObj>
        <w:docPartGallery w:val="Page Numbers (Bottom of Page)"/>
        <w:docPartUnique/>
      </w:docPartObj>
    </w:sdtPr>
    <w:sdtEndPr>
      <w:rPr>
        <w:noProof/>
      </w:rPr>
    </w:sdtEndPr>
    <w:sdtContent>
      <w:p w14:paraId="45C30D1B" w14:textId="77777777" w:rsidR="00C9650D" w:rsidRDefault="00C9650D" w:rsidP="00130939">
        <w:pPr>
          <w:pStyle w:val="Footer"/>
          <w:ind w:left="2835"/>
          <w:jc w:val="right"/>
        </w:pPr>
        <w:r>
          <w:rPr>
            <w:noProof/>
          </w:rPr>
          <mc:AlternateContent>
            <mc:Choice Requires="wpg">
              <w:drawing>
                <wp:anchor distT="0" distB="0" distL="114300" distR="114300" simplePos="0" relativeHeight="251683328" behindDoc="1" locked="0" layoutInCell="1" allowOverlap="1" wp14:anchorId="2A090CEB" wp14:editId="384158AE">
                  <wp:simplePos x="0" y="0"/>
                  <wp:positionH relativeFrom="column">
                    <wp:posOffset>-707390</wp:posOffset>
                  </wp:positionH>
                  <wp:positionV relativeFrom="paragraph">
                    <wp:posOffset>-3810</wp:posOffset>
                  </wp:positionV>
                  <wp:extent cx="8305801" cy="901700"/>
                  <wp:effectExtent l="114300" t="152400" r="0" b="165100"/>
                  <wp:wrapNone/>
                  <wp:docPr id="102" name="Group 102"/>
                  <wp:cNvGraphicFramePr/>
                  <a:graphic xmlns:a="http://schemas.openxmlformats.org/drawingml/2006/main">
                    <a:graphicData uri="http://schemas.microsoft.com/office/word/2010/wordprocessingGroup">
                      <wpg:wgp>
                        <wpg:cNvGrpSpPr/>
                        <wpg:grpSpPr>
                          <a:xfrm>
                            <a:off x="0" y="0"/>
                            <a:ext cx="8305801" cy="901700"/>
                            <a:chOff x="0" y="0"/>
                            <a:chExt cx="8306135" cy="902204"/>
                          </a:xfrm>
                        </wpg:grpSpPr>
                        <wpg:grpSp>
                          <wpg:cNvPr id="71" name="Group 2"/>
                          <wpg:cNvGrpSpPr/>
                          <wpg:grpSpPr>
                            <a:xfrm>
                              <a:off x="0" y="0"/>
                              <a:ext cx="8306135" cy="902204"/>
                              <a:chOff x="0" y="0"/>
                              <a:chExt cx="8306135" cy="902335"/>
                            </a:xfrm>
                          </wpg:grpSpPr>
                          <wps:wsp>
                            <wps:cNvPr id="72" name="Freeform: Shape 2"/>
                            <wps:cNvSpPr/>
                            <wps:spPr>
                              <a:xfrm>
                                <a:off x="380467" y="0"/>
                                <a:ext cx="2672509" cy="899351"/>
                              </a:xfrm>
                              <a:custGeom>
                                <a:avLst/>
                                <a:gdLst>
                                  <a:gd name="connsiteX0" fmla="*/ 0 w 3158587"/>
                                  <a:gd name="connsiteY0" fmla="*/ 0 h 2528887"/>
                                  <a:gd name="connsiteX1" fmla="*/ 442534 w 3158587"/>
                                  <a:gd name="connsiteY1" fmla="*/ 0 h 2528887"/>
                                  <a:gd name="connsiteX2" fmla="*/ 3158587 w 3158587"/>
                                  <a:gd name="connsiteY2" fmla="*/ 2528887 h 2528887"/>
                                  <a:gd name="connsiteX3" fmla="*/ 0 w 3158587"/>
                                  <a:gd name="connsiteY3" fmla="*/ 2528887 h 2528887"/>
                                  <a:gd name="connsiteX0" fmla="*/ 0 w 3158587"/>
                                  <a:gd name="connsiteY0" fmla="*/ 0 h 2528887"/>
                                  <a:gd name="connsiteX1" fmla="*/ 1402054 w 3158587"/>
                                  <a:gd name="connsiteY1" fmla="*/ 0 h 2528887"/>
                                  <a:gd name="connsiteX2" fmla="*/ 3158587 w 3158587"/>
                                  <a:gd name="connsiteY2" fmla="*/ 2528887 h 2528887"/>
                                  <a:gd name="connsiteX3" fmla="*/ 0 w 3158587"/>
                                  <a:gd name="connsiteY3" fmla="*/ 2528887 h 2528887"/>
                                  <a:gd name="connsiteX4" fmla="*/ 0 w 3158587"/>
                                  <a:gd name="connsiteY4" fmla="*/ 0 h 2528887"/>
                                  <a:gd name="connsiteX0" fmla="*/ 0 w 3158587"/>
                                  <a:gd name="connsiteY0" fmla="*/ 5103 h 2533990"/>
                                  <a:gd name="connsiteX1" fmla="*/ 1162173 w 3158587"/>
                                  <a:gd name="connsiteY1" fmla="*/ 0 h 2533990"/>
                                  <a:gd name="connsiteX2" fmla="*/ 3158587 w 3158587"/>
                                  <a:gd name="connsiteY2" fmla="*/ 2533990 h 2533990"/>
                                  <a:gd name="connsiteX3" fmla="*/ 0 w 3158587"/>
                                  <a:gd name="connsiteY3" fmla="*/ 2533990 h 2533990"/>
                                  <a:gd name="connsiteX4" fmla="*/ 0 w 3158587"/>
                                  <a:gd name="connsiteY4" fmla="*/ 5103 h 2533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8587" h="2533990">
                                    <a:moveTo>
                                      <a:pt x="0" y="5103"/>
                                    </a:moveTo>
                                    <a:lnTo>
                                      <a:pt x="1162173" y="0"/>
                                    </a:lnTo>
                                    <a:lnTo>
                                      <a:pt x="3158587" y="2533990"/>
                                    </a:lnTo>
                                    <a:lnTo>
                                      <a:pt x="0" y="2533990"/>
                                    </a:lnTo>
                                    <a:lnTo>
                                      <a:pt x="0" y="5103"/>
                                    </a:lnTo>
                                    <a:close/>
                                  </a:path>
                                </a:pathLst>
                              </a:custGeom>
                              <a:solidFill>
                                <a:srgbClr val="00FF9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3" name="Rectangle 4"/>
                            <wps:cNvSpPr/>
                            <wps:spPr>
                              <a:xfrm>
                                <a:off x="412367" y="96096"/>
                                <a:ext cx="7893768" cy="688308"/>
                              </a:xfrm>
                              <a:prstGeom prst="rect">
                                <a:avLst/>
                              </a:prstGeom>
                              <a:solidFill>
                                <a:srgbClr val="FFCB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761FA" w14:textId="77777777" w:rsidR="00C9650D" w:rsidRDefault="00C9650D" w:rsidP="00E210D6">
                                  <w:pPr>
                                    <w:pStyle w:val="Nidungheading"/>
                                    <w:tabs>
                                      <w:tab w:val="center" w:pos="2835"/>
                                    </w:tabs>
                                  </w:pPr>
                                  <w:r>
                                    <w:rPr>
                                      <w:sz w:val="21"/>
                                      <w:szCs w:val="21"/>
                                    </w:rPr>
                                    <w:t>NHÓM BIÊN SOẠN THẦY HOÀNG OPPA</w:t>
                                  </w:r>
                                  <w:r w:rsidRPr="00480040">
                                    <w:rPr>
                                      <w:sz w:val="21"/>
                                      <w:szCs w:val="21"/>
                                    </w:rPr>
                                    <w:t xml:space="preserve"> - </w:t>
                                  </w:r>
                                  <w:r w:rsidRPr="00480040">
                                    <w:rPr>
                                      <w:rFonts w:hAnsi="Wingdings"/>
                                      <w:sz w:val="21"/>
                                      <w:szCs w:val="21"/>
                                    </w:rPr>
                                    <w:sym w:font="Wingdings" w:char="F028"/>
                                  </w:r>
                                  <w:r w:rsidRPr="00480040">
                                    <w:rPr>
                                      <w:sz w:val="21"/>
                                      <w:szCs w:val="21"/>
                                    </w:rPr>
                                    <w:t xml:space="preserve"> </w:t>
                                  </w:r>
                                  <w:r>
                                    <w:rPr>
                                      <w:sz w:val="21"/>
                                      <w:szCs w:val="21"/>
                                    </w:rPr>
                                    <w:t>0932990090</w:t>
                                  </w:r>
                                </w:p>
                                <w:p w14:paraId="4CF66DBD" w14:textId="77777777" w:rsidR="00C9650D" w:rsidRPr="00480040" w:rsidRDefault="00C9650D" w:rsidP="00E210D6">
                                  <w:pPr>
                                    <w:pStyle w:val="Nidungheading"/>
                                    <w:tabs>
                                      <w:tab w:val="center" w:pos="2835"/>
                                    </w:tabs>
                                  </w:pPr>
                                  <w:r>
                                    <w:t>LIÊN HỆ FACEBOOK: Thầy Hoàng Oppa hoặc Hoàng Trọng Kỳ Anh</w:t>
                                  </w:r>
                                </w:p>
                              </w:txbxContent>
                            </wps:txbx>
                            <wps:bodyPr rtlCol="0" anchor="ctr"/>
                          </wps:wsp>
                          <wps:wsp>
                            <wps:cNvPr id="74" name="Rectangle 5"/>
                            <wps:cNvSpPr/>
                            <wps:spPr>
                              <a:xfrm>
                                <a:off x="6407452" y="66213"/>
                                <a:ext cx="863865" cy="758365"/>
                              </a:xfrm>
                              <a:prstGeom prst="rect">
                                <a:avLst/>
                              </a:prstGeom>
                              <a:solidFill>
                                <a:srgbClr val="00FF99"/>
                              </a:solidFill>
                              <a:ln>
                                <a:solidFill>
                                  <a:srgbClr val="00FF99"/>
                                </a:solidFill>
                              </a:ln>
                              <a:effectLst>
                                <a:outerShdw blurRad="152400" dist="38100" sx="103000" sy="103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EA5625" w14:textId="77777777" w:rsidR="00C9650D" w:rsidRPr="00480040" w:rsidRDefault="00C9650D" w:rsidP="00480040">
                                  <w:pPr>
                                    <w:pStyle w:val="Nidungheading"/>
                                    <w:rPr>
                                      <w:color w:val="auto"/>
                                      <w:sz w:val="24"/>
                                      <w:szCs w:val="24"/>
                                    </w:rPr>
                                  </w:pPr>
                                </w:p>
                              </w:txbxContent>
                            </wps:txbx>
                            <wps:bodyPr wrap="square" rtlCol="0" anchor="ctr">
                              <a:noAutofit/>
                            </wps:bodyPr>
                          </wps:wsp>
                          <wps:wsp>
                            <wps:cNvPr id="75" name="Freeform: Shape 6"/>
                            <wps:cNvSpPr/>
                            <wps:spPr>
                              <a:xfrm>
                                <a:off x="0" y="2984"/>
                                <a:ext cx="2672509" cy="899351"/>
                              </a:xfrm>
                              <a:custGeom>
                                <a:avLst/>
                                <a:gdLst>
                                  <a:gd name="connsiteX0" fmla="*/ 0 w 3158587"/>
                                  <a:gd name="connsiteY0" fmla="*/ 0 h 2528887"/>
                                  <a:gd name="connsiteX1" fmla="*/ 442534 w 3158587"/>
                                  <a:gd name="connsiteY1" fmla="*/ 0 h 2528887"/>
                                  <a:gd name="connsiteX2" fmla="*/ 3158587 w 3158587"/>
                                  <a:gd name="connsiteY2" fmla="*/ 2528887 h 2528887"/>
                                  <a:gd name="connsiteX3" fmla="*/ 0 w 3158587"/>
                                  <a:gd name="connsiteY3" fmla="*/ 2528887 h 2528887"/>
                                  <a:gd name="connsiteX0" fmla="*/ 0 w 3158587"/>
                                  <a:gd name="connsiteY0" fmla="*/ 0 h 2528887"/>
                                  <a:gd name="connsiteX1" fmla="*/ 1402054 w 3158587"/>
                                  <a:gd name="connsiteY1" fmla="*/ 0 h 2528887"/>
                                  <a:gd name="connsiteX2" fmla="*/ 3158587 w 3158587"/>
                                  <a:gd name="connsiteY2" fmla="*/ 2528887 h 2528887"/>
                                  <a:gd name="connsiteX3" fmla="*/ 0 w 3158587"/>
                                  <a:gd name="connsiteY3" fmla="*/ 2528887 h 2528887"/>
                                  <a:gd name="connsiteX4" fmla="*/ 0 w 3158587"/>
                                  <a:gd name="connsiteY4" fmla="*/ 0 h 2528887"/>
                                  <a:gd name="connsiteX0" fmla="*/ 0 w 3158587"/>
                                  <a:gd name="connsiteY0" fmla="*/ 5103 h 2533990"/>
                                  <a:gd name="connsiteX1" fmla="*/ 1162173 w 3158587"/>
                                  <a:gd name="connsiteY1" fmla="*/ 0 h 2533990"/>
                                  <a:gd name="connsiteX2" fmla="*/ 3158587 w 3158587"/>
                                  <a:gd name="connsiteY2" fmla="*/ 2533990 h 2533990"/>
                                  <a:gd name="connsiteX3" fmla="*/ 0 w 3158587"/>
                                  <a:gd name="connsiteY3" fmla="*/ 2533990 h 2533990"/>
                                  <a:gd name="connsiteX4" fmla="*/ 0 w 3158587"/>
                                  <a:gd name="connsiteY4" fmla="*/ 5103 h 2533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8587" h="2533990">
                                    <a:moveTo>
                                      <a:pt x="0" y="5103"/>
                                    </a:moveTo>
                                    <a:lnTo>
                                      <a:pt x="1162173" y="0"/>
                                    </a:lnTo>
                                    <a:lnTo>
                                      <a:pt x="3158587" y="2533990"/>
                                    </a:lnTo>
                                    <a:lnTo>
                                      <a:pt x="0" y="2533990"/>
                                    </a:lnTo>
                                    <a:lnTo>
                                      <a:pt x="0" y="5103"/>
                                    </a:lnTo>
                                    <a:close/>
                                  </a:path>
                                </a:pathLst>
                              </a:custGeom>
                              <a:solidFill>
                                <a:srgbClr val="E3766B"/>
                              </a:solidFill>
                              <a:ln>
                                <a:noFill/>
                              </a:ln>
                              <a:effectLst>
                                <a:outerShdw blurRad="152400" dist="38100" sx="103000" sy="103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76" name="Picture 7"/>
                              <pic:cNvPicPr>
                                <a:picLocks noChangeAspect="1"/>
                              </pic:cNvPicPr>
                            </pic:nvPicPr>
                            <pic:blipFill>
                              <a:blip r:embed="rId1"/>
                              <a:stretch>
                                <a:fillRect/>
                              </a:stretch>
                            </pic:blipFill>
                            <pic:spPr>
                              <a:xfrm>
                                <a:off x="450446" y="149164"/>
                                <a:ext cx="628571" cy="620561"/>
                              </a:xfrm>
                              <a:prstGeom prst="rect">
                                <a:avLst/>
                              </a:prstGeom>
                            </pic:spPr>
                          </pic:pic>
                          <wps:wsp>
                            <wps:cNvPr id="77" name="Rectangle 8"/>
                            <wps:cNvSpPr/>
                            <wps:spPr>
                              <a:xfrm>
                                <a:off x="1104374" y="261069"/>
                                <a:ext cx="17998" cy="50866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917B" w14:textId="77777777" w:rsidR="00C9650D" w:rsidRDefault="00C9650D" w:rsidP="00EE59BC">
                                  <w:pPr>
                                    <w:spacing w:after="200"/>
                                    <w:jc w:val="center"/>
                                    <w:rPr>
                                      <w:sz w:val="24"/>
                                      <w:szCs w:val="24"/>
                                    </w:rPr>
                                  </w:pPr>
                                  <w:r>
                                    <w:rPr>
                                      <w:rFonts w:eastAsia="Calibri"/>
                                      <w:color w:val="000000"/>
                                      <w:kern w:val="24"/>
                                      <w:szCs w:val="26"/>
                                    </w:rPr>
                                    <w:t> </w:t>
                                  </w:r>
                                </w:p>
                              </w:txbxContent>
                            </wps:txbx>
                            <wps:bodyPr rtlCol="0" anchor="ctr"/>
                          </wps:wsp>
                          <wps:wsp>
                            <wps:cNvPr id="78" name="TextBox 121"/>
                            <wps:cNvSpPr txBox="1"/>
                            <wps:spPr>
                              <a:xfrm>
                                <a:off x="1062678" y="261738"/>
                                <a:ext cx="860460" cy="563006"/>
                              </a:xfrm>
                              <a:prstGeom prst="rect">
                                <a:avLst/>
                              </a:prstGeom>
                              <a:noFill/>
                            </wps:spPr>
                            <wps:txbx>
                              <w:txbxContent>
                                <w:p w14:paraId="77456BF3" w14:textId="77777777" w:rsidR="00C9650D" w:rsidRPr="00BA5930" w:rsidRDefault="00C9650D" w:rsidP="00480040">
                                  <w:pPr>
                                    <w:rPr>
                                      <w:rFonts w:ascii="#9Slide07 IcielAltus Serif" w:hAnsi="#9Slide07 IcielAltus Serif"/>
                                      <w:b/>
                                      <w:bCs/>
                                      <w:kern w:val="24"/>
                                      <w:sz w:val="30"/>
                                      <w:szCs w:val="30"/>
                                    </w:rPr>
                                  </w:pPr>
                                  <w:r w:rsidRPr="00BA5930">
                                    <w:rPr>
                                      <w:rFonts w:ascii="#9Slide07 IcielAltus Serif" w:hAnsi="#9Slide07 IcielAltus Serif"/>
                                      <w:b/>
                                      <w:bCs/>
                                      <w:kern w:val="24"/>
                                      <w:sz w:val="30"/>
                                      <w:szCs w:val="30"/>
                                    </w:rPr>
                                    <w:t xml:space="preserve">KHÓA HỌC </w:t>
                                  </w:r>
                                </w:p>
                                <w:p w14:paraId="3D4B4908" w14:textId="77777777" w:rsidR="00C9650D" w:rsidRPr="00BA5930" w:rsidRDefault="00C9650D" w:rsidP="00480040">
                                  <w:pPr>
                                    <w:rPr>
                                      <w:sz w:val="22"/>
                                    </w:rPr>
                                  </w:pPr>
                                  <w:r w:rsidRPr="00BA5930">
                                    <w:rPr>
                                      <w:rFonts w:ascii="#9Slide07 IcielAltus Serif" w:hAnsi="#9Slide07 IcielAltus Serif"/>
                                      <w:b/>
                                      <w:bCs/>
                                      <w:kern w:val="24"/>
                                      <w:sz w:val="30"/>
                                      <w:szCs w:val="30"/>
                                    </w:rPr>
                                    <w:t>TỰ NHIÊN</w:t>
                                  </w:r>
                                </w:p>
                              </w:txbxContent>
                            </wps:txbx>
                            <wps:bodyPr wrap="square" rtlCol="0">
                              <a:spAutoFit/>
                            </wps:bodyPr>
                          </wps:wsp>
                        </wpg:grpSp>
                        <wps:wsp>
                          <wps:cNvPr id="79" name="Text Box 10"/>
                          <wps:cNvSpPr txBox="1"/>
                          <wps:spPr>
                            <a:xfrm>
                              <a:off x="6450273" y="564107"/>
                              <a:ext cx="858157" cy="294910"/>
                            </a:xfrm>
                            <a:prstGeom prst="rect">
                              <a:avLst/>
                            </a:prstGeom>
                            <a:noFill/>
                            <a:ln w="6350">
                              <a:noFill/>
                            </a:ln>
                          </wps:spPr>
                          <wps:txbx>
                            <w:txbxContent>
                              <w:p w14:paraId="2F5271FA" w14:textId="77777777" w:rsidR="00C9650D" w:rsidRPr="00480040" w:rsidRDefault="00C9650D" w:rsidP="00480040">
                                <w:pPr>
                                  <w:pStyle w:val="Nidungheading"/>
                                  <w:pBdr>
                                    <w:top w:val="double" w:sz="4" w:space="1" w:color="auto"/>
                                  </w:pBdr>
                                  <w:jc w:val="left"/>
                                  <w:rPr>
                                    <w:color w:val="auto"/>
                                    <w:sz w:val="19"/>
                                    <w:szCs w:val="19"/>
                                  </w:rPr>
                                </w:pPr>
                                <w:r w:rsidRPr="00480040">
                                  <w:rPr>
                                    <w:color w:val="auto"/>
                                    <w:sz w:val="19"/>
                                    <w:szCs w:val="19"/>
                                  </w:rPr>
                                  <w:t>202</w:t>
                                </w:r>
                                <w:r>
                                  <w:rPr>
                                    <w:color w:val="auto"/>
                                    <w:sz w:val="19"/>
                                    <w:szCs w:val="19"/>
                                  </w:rPr>
                                  <w:t>1</w:t>
                                </w:r>
                                <w:r w:rsidRPr="00480040">
                                  <w:rPr>
                                    <w:color w:val="auto"/>
                                    <w:sz w:val="19"/>
                                    <w:szCs w:val="19"/>
                                  </w:rPr>
                                  <w:t xml:space="preserve"> – 202</w:t>
                                </w:r>
                                <w:r>
                                  <w:rPr>
                                    <w:color w:val="auto"/>
                                    <w:sz w:val="19"/>
                                    <w:szCs w:val="1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090CEB" id="Group 102" o:spid="_x0000_s1281" style="position:absolute;left:0;text-align:left;margin-left:-55.7pt;margin-top:-.3pt;width:654pt;height:71pt;z-index:-251633152;mso-position-horizontal-relative:text;mso-position-vertical-relative:text;mso-width-relative:margin" coordsize="83061,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">
                  <v:group id="_x0000_s1282" style="position:absolute;width:83061;height:9022" coordsize="8306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Shape 2" o:spid="_x0000_s1283" style="position:absolute;left:3804;width:26725;height:8993;visibility:visible;mso-wrap-style:square;v-text-anchor:middle" coordsize="3158587,253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" path="m,5103l1162173,,3158587,2533990,,2533990,,5103xe" fillcolor="#0f9" stroked="f" strokeweight="2pt">
                      <v:path arrowok="t" o:connecttype="custom" o:connectlocs="0,1811;983325,0;2672509,899351;0,899351;0,1811" o:connectangles="0,0,0,0,0"/>
                    </v:shape>
                    <v:rect id="Rectangle 4" o:spid="_x0000_s1284" style="position:absolute;left:4123;top:960;width:78938;height:6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" fillcolor="#ffcb3b" stroked="f" strokeweight="2pt">
                      <v:textbox>
                        <w:txbxContent>
                          <w:p w14:paraId="267761FA" w14:textId="77777777" w:rsidR="00C9650D" w:rsidRDefault="00C9650D" w:rsidP="00E210D6">
                            <w:pPr>
                              <w:pStyle w:val="Nidungheading"/>
                              <w:tabs>
                                <w:tab w:val="center" w:pos="2835"/>
                              </w:tabs>
                            </w:pPr>
                            <w:r>
                              <w:rPr>
                                <w:sz w:val="21"/>
                                <w:szCs w:val="21"/>
                              </w:rPr>
                              <w:t>NHÓM BIÊN SOẠN THẦY HOÀNG OPPA</w:t>
                            </w:r>
                            <w:r w:rsidRPr="00480040">
                              <w:rPr>
                                <w:sz w:val="21"/>
                                <w:szCs w:val="21"/>
                              </w:rPr>
                              <w:t xml:space="preserve"> - </w:t>
                            </w:r>
                            <w:r w:rsidRPr="00480040">
                              <w:rPr>
                                <w:rFonts w:hAnsi="Wingdings"/>
                                <w:sz w:val="21"/>
                                <w:szCs w:val="21"/>
                              </w:rPr>
                              <w:sym w:font="Wingdings" w:char="F028"/>
                            </w:r>
                            <w:r w:rsidRPr="00480040">
                              <w:rPr>
                                <w:sz w:val="21"/>
                                <w:szCs w:val="21"/>
                              </w:rPr>
                              <w:t xml:space="preserve"> </w:t>
                            </w:r>
                            <w:r>
                              <w:rPr>
                                <w:sz w:val="21"/>
                                <w:szCs w:val="21"/>
                              </w:rPr>
                              <w:t>0932990090</w:t>
                            </w:r>
                          </w:p>
                          <w:p w14:paraId="4CF66DBD" w14:textId="77777777" w:rsidR="00C9650D" w:rsidRPr="00480040" w:rsidRDefault="00C9650D" w:rsidP="00E210D6">
                            <w:pPr>
                              <w:pStyle w:val="Nidungheading"/>
                              <w:tabs>
                                <w:tab w:val="center" w:pos="2835"/>
                              </w:tabs>
                            </w:pPr>
                            <w:r>
                              <w:t xml:space="preserve">LIÊN HỆ FACEBOOK: </w:t>
                            </w:r>
                            <w:proofErr w:type="spellStart"/>
                            <w:r>
                              <w:t>Thầy</w:t>
                            </w:r>
                            <w:proofErr w:type="spellEnd"/>
                            <w:r>
                              <w:t xml:space="preserve"> </w:t>
                            </w:r>
                            <w:proofErr w:type="spellStart"/>
                            <w:r>
                              <w:t>Hoàng</w:t>
                            </w:r>
                            <w:proofErr w:type="spellEnd"/>
                            <w:r>
                              <w:t xml:space="preserve"> </w:t>
                            </w:r>
                            <w:proofErr w:type="spellStart"/>
                            <w:r>
                              <w:t>Oppa</w:t>
                            </w:r>
                            <w:proofErr w:type="spellEnd"/>
                            <w:r>
                              <w:t xml:space="preserve"> </w:t>
                            </w:r>
                            <w:proofErr w:type="spellStart"/>
                            <w:r>
                              <w:t>hoặc</w:t>
                            </w:r>
                            <w:proofErr w:type="spellEnd"/>
                            <w:r>
                              <w:t xml:space="preserve"> </w:t>
                            </w:r>
                            <w:proofErr w:type="spellStart"/>
                            <w:r>
                              <w:t>Hoàng</w:t>
                            </w:r>
                            <w:proofErr w:type="spellEnd"/>
                            <w:r>
                              <w:t xml:space="preserve"> </w:t>
                            </w:r>
                            <w:proofErr w:type="spellStart"/>
                            <w:r>
                              <w:t>Trọng</w:t>
                            </w:r>
                            <w:proofErr w:type="spellEnd"/>
                            <w:r>
                              <w:t xml:space="preserve"> </w:t>
                            </w:r>
                            <w:proofErr w:type="spellStart"/>
                            <w:r>
                              <w:t>Kỳ</w:t>
                            </w:r>
                            <w:proofErr w:type="spellEnd"/>
                            <w:r>
                              <w:t xml:space="preserve"> Anh</w:t>
                            </w:r>
                          </w:p>
                        </w:txbxContent>
                      </v:textbox>
                    </v:rect>
                    <v:rect id="Rectangle 5" o:spid="_x0000_s1285" style="position:absolute;left:64074;top:662;width:8639;height:7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" fillcolor="#0f9" strokecolor="#0f9" strokeweight="2pt">
                      <v:shadow on="t" type="perspective" color="black" opacity="26214f" origin="-.5" offset="3pt,0" matrix="67502f,,,67502f"/>
                      <v:textbox>
                        <w:txbxContent>
                          <w:p w14:paraId="46EA5625" w14:textId="77777777" w:rsidR="00C9650D" w:rsidRPr="00480040" w:rsidRDefault="00C9650D" w:rsidP="00480040">
                            <w:pPr>
                              <w:pStyle w:val="Nidungheading"/>
                              <w:rPr>
                                <w:color w:val="auto"/>
                                <w:sz w:val="24"/>
                                <w:szCs w:val="24"/>
                              </w:rPr>
                            </w:pPr>
                          </w:p>
                        </w:txbxContent>
                      </v:textbox>
                    </v:rect>
                    <v:shape id="Freeform: Shape 6" o:spid="_x0000_s1286" style="position:absolute;top:29;width:26725;height:8994;visibility:visible;mso-wrap-style:square;v-text-anchor:middle" coordsize="3158587,253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" path="m,5103l1162173,,3158587,2533990,,2533990,,5103xe" fillcolor="#e3766b" stroked="f" strokeweight="2pt">
                      <v:shadow on="t" type="perspective" color="black" opacity="26214f" origin="-.5" offset="3pt,0" matrix="67502f,,,67502f"/>
                      <v:path arrowok="t" o:connecttype="custom" o:connectlocs="0,1811;983325,0;2672509,899351;0,899351;0,181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287" type="#_x0000_t75" style="position:absolute;left:4504;top:1491;width:6286;height: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">
                      <v:imagedata r:id="rId2" o:title=""/>
                    </v:shape>
                    <v:rect id="Rectangle 8" o:spid="_x0000_s1288" style="position:absolute;left:11043;top:2610;width:180;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" fillcolor="black [3213]" stroked="f" strokeweight="2pt">
                      <v:textbox>
                        <w:txbxContent>
                          <w:p w14:paraId="0296917B" w14:textId="77777777" w:rsidR="00C9650D" w:rsidRDefault="00C9650D" w:rsidP="00EE59BC">
                            <w:pPr>
                              <w:spacing w:after="200"/>
                              <w:jc w:val="center"/>
                              <w:rPr>
                                <w:sz w:val="24"/>
                                <w:szCs w:val="24"/>
                              </w:rPr>
                            </w:pPr>
                            <w:r>
                              <w:rPr>
                                <w:rFonts w:eastAsia="Calibri"/>
                                <w:color w:val="000000"/>
                                <w:kern w:val="24"/>
                                <w:szCs w:val="26"/>
                              </w:rPr>
                              <w:t> </w:t>
                            </w:r>
                          </w:p>
                        </w:txbxContent>
                      </v:textbox>
                    </v:rect>
                    <v:shapetype id="_x0000_t202" coordsize="21600,21600" o:spt="202" path="m,l,21600r21600,l21600,xe">
                      <v:stroke joinstyle="miter"/>
                      <v:path gradientshapeok="t" o:connecttype="rect"/>
                    </v:shapetype>
                    <v:shape id="TextBox 121" o:spid="_x0000_s1289" type="#_x0000_t202" style="position:absolute;left:10626;top:2617;width:8605;height:5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77456BF3" w14:textId="77777777" w:rsidR="00C9650D" w:rsidRPr="00BA5930" w:rsidRDefault="00C9650D" w:rsidP="00480040">
                            <w:pPr>
                              <w:rPr>
                                <w:rFonts w:ascii="#9Slide07 IcielAltus Serif" w:hAnsi="#9Slide07 IcielAltus Serif"/>
                                <w:b/>
                                <w:bCs/>
                                <w:kern w:val="24"/>
                                <w:sz w:val="30"/>
                                <w:szCs w:val="30"/>
                              </w:rPr>
                            </w:pPr>
                            <w:r w:rsidRPr="00BA5930">
                              <w:rPr>
                                <w:rFonts w:ascii="#9Slide07 IcielAltus Serif" w:hAnsi="#9Slide07 IcielAltus Serif"/>
                                <w:b/>
                                <w:bCs/>
                                <w:kern w:val="24"/>
                                <w:sz w:val="30"/>
                                <w:szCs w:val="30"/>
                              </w:rPr>
                              <w:t xml:space="preserve">KHÓA HỌC </w:t>
                            </w:r>
                          </w:p>
                          <w:p w14:paraId="3D4B4908" w14:textId="77777777" w:rsidR="00C9650D" w:rsidRPr="00BA5930" w:rsidRDefault="00C9650D" w:rsidP="00480040">
                            <w:pPr>
                              <w:rPr>
                                <w:sz w:val="22"/>
                              </w:rPr>
                            </w:pPr>
                            <w:r w:rsidRPr="00BA5930">
                              <w:rPr>
                                <w:rFonts w:ascii="#9Slide07 IcielAltus Serif" w:hAnsi="#9Slide07 IcielAltus Serif"/>
                                <w:b/>
                                <w:bCs/>
                                <w:kern w:val="24"/>
                                <w:sz w:val="30"/>
                                <w:szCs w:val="30"/>
                              </w:rPr>
                              <w:t>TỰ NHIÊN</w:t>
                            </w:r>
                          </w:p>
                        </w:txbxContent>
                      </v:textbox>
                    </v:shape>
                  </v:group>
                  <v:shape id="Text Box 10" o:spid="_x0000_s1290" type="#_x0000_t202" style="position:absolute;left:64502;top:5641;width:8582;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2F5271FA" w14:textId="77777777" w:rsidR="00C9650D" w:rsidRPr="00480040" w:rsidRDefault="00C9650D" w:rsidP="00480040">
                          <w:pPr>
                            <w:pStyle w:val="Nidungheading"/>
                            <w:pBdr>
                              <w:top w:val="double" w:sz="4" w:space="1" w:color="auto"/>
                            </w:pBdr>
                            <w:jc w:val="left"/>
                            <w:rPr>
                              <w:color w:val="auto"/>
                              <w:sz w:val="19"/>
                              <w:szCs w:val="19"/>
                            </w:rPr>
                          </w:pPr>
                          <w:r w:rsidRPr="00480040">
                            <w:rPr>
                              <w:color w:val="auto"/>
                              <w:sz w:val="19"/>
                              <w:szCs w:val="19"/>
                            </w:rPr>
                            <w:t>202</w:t>
                          </w:r>
                          <w:r>
                            <w:rPr>
                              <w:color w:val="auto"/>
                              <w:sz w:val="19"/>
                              <w:szCs w:val="19"/>
                            </w:rPr>
                            <w:t>1</w:t>
                          </w:r>
                          <w:r w:rsidRPr="00480040">
                            <w:rPr>
                              <w:color w:val="auto"/>
                              <w:sz w:val="19"/>
                              <w:szCs w:val="19"/>
                            </w:rPr>
                            <w:t xml:space="preserve"> – 202</w:t>
                          </w:r>
                          <w:r>
                            <w:rPr>
                              <w:color w:val="auto"/>
                              <w:sz w:val="19"/>
                              <w:szCs w:val="19"/>
                            </w:rPr>
                            <w:t>2</w:t>
                          </w:r>
                        </w:p>
                      </w:txbxContent>
                    </v:textbox>
                  </v:shape>
                </v:group>
              </w:pict>
            </mc:Fallback>
          </mc:AlternateContent>
        </w:r>
      </w:p>
      <w:p w14:paraId="66DA95CE" w14:textId="77777777" w:rsidR="00C9650D" w:rsidRDefault="00C9650D" w:rsidP="00480040">
        <w:pPr>
          <w:pStyle w:val="Footer"/>
          <w:tabs>
            <w:tab w:val="clear" w:pos="4680"/>
          </w:tabs>
          <w:jc w:val="center"/>
        </w:pPr>
      </w:p>
      <w:p w14:paraId="6AB1E73C" w14:textId="77777777" w:rsidR="00C9650D" w:rsidRDefault="00C9650D" w:rsidP="009A5756">
        <w:pPr>
          <w:pStyle w:val="Footer"/>
          <w:tabs>
            <w:tab w:val="clear" w:pos="4680"/>
            <w:tab w:val="clear" w:pos="9360"/>
            <w:tab w:val="center" w:pos="9639"/>
          </w:tabs>
        </w:pPr>
        <w:r>
          <w:tab/>
        </w:r>
        <w:r w:rsidRPr="00130939">
          <w:rPr>
            <w:rFonts w:ascii="Arial" w:hAnsi="Arial" w:cs="Arial"/>
            <w:b/>
            <w:bCs/>
          </w:rPr>
          <w:fldChar w:fldCharType="begin"/>
        </w:r>
        <w:r w:rsidRPr="00130939">
          <w:rPr>
            <w:rFonts w:ascii="Arial" w:hAnsi="Arial" w:cs="Arial"/>
            <w:b/>
            <w:bCs/>
          </w:rPr>
          <w:instrText xml:space="preserve"> PAGE   \* MERGEFORMAT </w:instrText>
        </w:r>
        <w:r w:rsidRPr="00130939">
          <w:rPr>
            <w:rFonts w:ascii="Arial" w:hAnsi="Arial" w:cs="Arial"/>
            <w:b/>
            <w:bCs/>
          </w:rPr>
          <w:fldChar w:fldCharType="separate"/>
        </w:r>
        <w:r w:rsidRPr="00130939">
          <w:rPr>
            <w:rFonts w:ascii="Arial" w:hAnsi="Arial" w:cs="Arial"/>
            <w:b/>
            <w:bCs/>
            <w:noProof/>
          </w:rPr>
          <w:t>2</w:t>
        </w:r>
        <w:r w:rsidRPr="00130939">
          <w:rPr>
            <w:rFonts w:ascii="Arial" w:hAnsi="Arial" w:cs="Arial"/>
            <w:b/>
            <w:bCs/>
            <w:noProof/>
          </w:rPr>
          <w:fldChar w:fldCharType="end"/>
        </w:r>
      </w:p>
    </w:sdtContent>
  </w:sdt>
  <w:p w14:paraId="4600DC1D" w14:textId="77777777" w:rsidR="00C9650D" w:rsidRDefault="00C9650D" w:rsidP="00480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E5717" w14:textId="77777777" w:rsidR="00102694" w:rsidRDefault="00102694" w:rsidP="008156E8">
      <w:pPr>
        <w:spacing w:line="240" w:lineRule="auto"/>
      </w:pPr>
      <w:r>
        <w:separator/>
      </w:r>
    </w:p>
  </w:footnote>
  <w:footnote w:type="continuationSeparator" w:id="0">
    <w:p w14:paraId="3DFF7B18" w14:textId="77777777" w:rsidR="00102694" w:rsidRDefault="00102694" w:rsidP="00815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095765"/>
      <w:docPartObj>
        <w:docPartGallery w:val="Page Numbers (Top of Page)"/>
        <w:docPartUnique/>
      </w:docPartObj>
    </w:sdtPr>
    <w:sdtEndPr>
      <w:rPr>
        <w:noProof/>
      </w:rPr>
    </w:sdtEndPr>
    <w:sdtContent>
      <w:p w14:paraId="712205B9" w14:textId="30B6509D" w:rsidR="00C9650D" w:rsidRDefault="00C9650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FBF1ED0" w14:textId="6A0C6451" w:rsidR="00C9650D" w:rsidRPr="00A23A9B" w:rsidRDefault="00C9650D" w:rsidP="00A23A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3696" w14:textId="77777777" w:rsidR="00C9650D" w:rsidRDefault="00C9650D" w:rsidP="0071148D">
    <w:pPr>
      <w:pStyle w:val="Header"/>
      <w:tabs>
        <w:tab w:val="clear" w:pos="4680"/>
        <w:tab w:val="clear" w:pos="9360"/>
        <w:tab w:val="left" w:pos="1959"/>
      </w:tabs>
    </w:pPr>
    <w:r>
      <w:rPr>
        <w:noProof/>
      </w:rPr>
      <mc:AlternateContent>
        <mc:Choice Requires="wpg">
          <w:drawing>
            <wp:anchor distT="0" distB="0" distL="114300" distR="114300" simplePos="0" relativeHeight="251681280" behindDoc="0" locked="0" layoutInCell="1" allowOverlap="1" wp14:anchorId="206AE8E4" wp14:editId="407548D9">
              <wp:simplePos x="0" y="0"/>
              <wp:positionH relativeFrom="column">
                <wp:posOffset>-983437</wp:posOffset>
              </wp:positionH>
              <wp:positionV relativeFrom="paragraph">
                <wp:posOffset>-441046</wp:posOffset>
              </wp:positionV>
              <wp:extent cx="7456175" cy="1044527"/>
              <wp:effectExtent l="0" t="38100" r="0" b="41910"/>
              <wp:wrapNone/>
              <wp:docPr id="82" name="Group 114"/>
              <wp:cNvGraphicFramePr/>
              <a:graphic xmlns:a="http://schemas.openxmlformats.org/drawingml/2006/main">
                <a:graphicData uri="http://schemas.microsoft.com/office/word/2010/wordprocessingGroup">
                  <wpg:wgp>
                    <wpg:cNvGrpSpPr/>
                    <wpg:grpSpPr>
                      <a:xfrm>
                        <a:off x="0" y="0"/>
                        <a:ext cx="7456175" cy="1044527"/>
                        <a:chOff x="-70219" y="0"/>
                        <a:chExt cx="7456175" cy="1044527"/>
                      </a:xfrm>
                    </wpg:grpSpPr>
                    <wps:wsp>
                      <wps:cNvPr id="83" name="Rectangle 83"/>
                      <wps:cNvSpPr/>
                      <wps:spPr>
                        <a:xfrm>
                          <a:off x="-70219" y="210110"/>
                          <a:ext cx="1089842" cy="612000"/>
                        </a:xfrm>
                        <a:prstGeom prst="rect">
                          <a:avLst/>
                        </a:prstGeom>
                        <a:solidFill>
                          <a:srgbClr val="E9982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lowchart: Manual Input 57"/>
                      <wps:cNvSpPr/>
                      <wps:spPr>
                        <a:xfrm rot="5400000">
                          <a:off x="4052034" y="-2358281"/>
                          <a:ext cx="638627" cy="567232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3638"/>
                            <a:gd name="connsiteY0" fmla="*/ 337 h 10000"/>
                            <a:gd name="connsiteX1" fmla="*/ 13638 w 13638"/>
                            <a:gd name="connsiteY1" fmla="*/ 0 h 10000"/>
                            <a:gd name="connsiteX2" fmla="*/ 13638 w 13638"/>
                            <a:gd name="connsiteY2" fmla="*/ 10000 h 10000"/>
                            <a:gd name="connsiteX3" fmla="*/ 3638 w 13638"/>
                            <a:gd name="connsiteY3" fmla="*/ 10000 h 10000"/>
                            <a:gd name="connsiteX4" fmla="*/ 0 w 13638"/>
                            <a:gd name="connsiteY4" fmla="*/ 33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38" h="10000">
                              <a:moveTo>
                                <a:pt x="0" y="337"/>
                              </a:moveTo>
                              <a:lnTo>
                                <a:pt x="13638" y="0"/>
                              </a:lnTo>
                              <a:lnTo>
                                <a:pt x="13638" y="10000"/>
                              </a:lnTo>
                              <a:lnTo>
                                <a:pt x="3638" y="10000"/>
                              </a:lnTo>
                              <a:lnTo>
                                <a:pt x="0" y="337"/>
                              </a:lnTo>
                              <a:close/>
                            </a:path>
                          </a:pathLst>
                        </a:custGeom>
                        <a:solidFill>
                          <a:schemeClr val="tx1">
                            <a:alpha val="1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Freeform: Shape 85"/>
                      <wps:cNvSpPr/>
                      <wps:spPr>
                        <a:xfrm rot="16200000" flipV="1">
                          <a:off x="3515600" y="-2825829"/>
                          <a:ext cx="986957" cy="6753755"/>
                        </a:xfrm>
                        <a:custGeom>
                          <a:avLst/>
                          <a:gdLst>
                            <a:gd name="connsiteX0" fmla="*/ 1396340 w 1396340"/>
                            <a:gd name="connsiteY0" fmla="*/ 5674923 h 6210623"/>
                            <a:gd name="connsiteX1" fmla="*/ 1106545 w 1396340"/>
                            <a:gd name="connsiteY1" fmla="*/ 4992443 h 6210623"/>
                            <a:gd name="connsiteX2" fmla="*/ 636610 w 1396340"/>
                            <a:gd name="connsiteY2" fmla="*/ 4992443 h 6210623"/>
                            <a:gd name="connsiteX3" fmla="*/ 640959 w 1396340"/>
                            <a:gd name="connsiteY3" fmla="*/ 0 h 6210623"/>
                            <a:gd name="connsiteX4" fmla="*/ 36939 w 1396340"/>
                            <a:gd name="connsiteY4" fmla="*/ 139052 h 6210623"/>
                            <a:gd name="connsiteX5" fmla="*/ 168413 w 1396340"/>
                            <a:gd name="connsiteY5" fmla="*/ 5278302 h 6210623"/>
                            <a:gd name="connsiteX6" fmla="*/ 0 w 1396340"/>
                            <a:gd name="connsiteY6" fmla="*/ 5674923 h 6210623"/>
                            <a:gd name="connsiteX7" fmla="*/ 227469 w 1396340"/>
                            <a:gd name="connsiteY7" fmla="*/ 6210623 h 6210623"/>
                            <a:gd name="connsiteX8" fmla="*/ 1168871 w 1396340"/>
                            <a:gd name="connsiteY8" fmla="*/ 6210623 h 6210623"/>
                            <a:gd name="connsiteX0" fmla="*/ 1523791 w 1523791"/>
                            <a:gd name="connsiteY0" fmla="*/ 5674923 h 6210623"/>
                            <a:gd name="connsiteX1" fmla="*/ 1233996 w 1523791"/>
                            <a:gd name="connsiteY1" fmla="*/ 4992443 h 6210623"/>
                            <a:gd name="connsiteX2" fmla="*/ 764061 w 1523791"/>
                            <a:gd name="connsiteY2" fmla="*/ 4992443 h 6210623"/>
                            <a:gd name="connsiteX3" fmla="*/ 768410 w 1523791"/>
                            <a:gd name="connsiteY3" fmla="*/ 0 h 6210623"/>
                            <a:gd name="connsiteX4" fmla="*/ 164390 w 1523791"/>
                            <a:gd name="connsiteY4" fmla="*/ 139052 h 6210623"/>
                            <a:gd name="connsiteX5" fmla="*/ 295864 w 1523791"/>
                            <a:gd name="connsiteY5" fmla="*/ 5278302 h 6210623"/>
                            <a:gd name="connsiteX6" fmla="*/ 0 w 1523791"/>
                            <a:gd name="connsiteY6" fmla="*/ 5687963 h 6210623"/>
                            <a:gd name="connsiteX7" fmla="*/ 354920 w 1523791"/>
                            <a:gd name="connsiteY7" fmla="*/ 6210623 h 6210623"/>
                            <a:gd name="connsiteX8" fmla="*/ 1296322 w 1523791"/>
                            <a:gd name="connsiteY8" fmla="*/ 6210623 h 6210623"/>
                            <a:gd name="connsiteX9" fmla="*/ 1523791 w 1523791"/>
                            <a:gd name="connsiteY9" fmla="*/ 5674923 h 6210623"/>
                            <a:gd name="connsiteX0" fmla="*/ 1523791 w 1523791"/>
                            <a:gd name="connsiteY0" fmla="*/ 5674925 h 6210625"/>
                            <a:gd name="connsiteX1" fmla="*/ 1233996 w 1523791"/>
                            <a:gd name="connsiteY1" fmla="*/ 4992445 h 6210625"/>
                            <a:gd name="connsiteX2" fmla="*/ 764061 w 1523791"/>
                            <a:gd name="connsiteY2" fmla="*/ 4992445 h 6210625"/>
                            <a:gd name="connsiteX3" fmla="*/ 706541 w 1523791"/>
                            <a:gd name="connsiteY3" fmla="*/ 0 h 6210625"/>
                            <a:gd name="connsiteX4" fmla="*/ 164390 w 1523791"/>
                            <a:gd name="connsiteY4" fmla="*/ 139054 h 6210625"/>
                            <a:gd name="connsiteX5" fmla="*/ 295864 w 1523791"/>
                            <a:gd name="connsiteY5" fmla="*/ 5278304 h 6210625"/>
                            <a:gd name="connsiteX6" fmla="*/ 0 w 1523791"/>
                            <a:gd name="connsiteY6" fmla="*/ 5687965 h 6210625"/>
                            <a:gd name="connsiteX7" fmla="*/ 354920 w 1523791"/>
                            <a:gd name="connsiteY7" fmla="*/ 6210625 h 6210625"/>
                            <a:gd name="connsiteX8" fmla="*/ 1296322 w 1523791"/>
                            <a:gd name="connsiteY8" fmla="*/ 6210625 h 6210625"/>
                            <a:gd name="connsiteX9" fmla="*/ 1523791 w 1523791"/>
                            <a:gd name="connsiteY9" fmla="*/ 5674925 h 6210625"/>
                            <a:gd name="connsiteX0" fmla="*/ 1523791 w 1523791"/>
                            <a:gd name="connsiteY0" fmla="*/ 5674925 h 6210625"/>
                            <a:gd name="connsiteX1" fmla="*/ 1233996 w 1523791"/>
                            <a:gd name="connsiteY1" fmla="*/ 4992445 h 6210625"/>
                            <a:gd name="connsiteX2" fmla="*/ 764061 w 1523791"/>
                            <a:gd name="connsiteY2" fmla="*/ 4992445 h 6210625"/>
                            <a:gd name="connsiteX3" fmla="*/ 706541 w 1523791"/>
                            <a:gd name="connsiteY3" fmla="*/ 0 h 6210625"/>
                            <a:gd name="connsiteX4" fmla="*/ 164390 w 1523791"/>
                            <a:gd name="connsiteY4" fmla="*/ 139054 h 6210625"/>
                            <a:gd name="connsiteX5" fmla="*/ 295864 w 1523791"/>
                            <a:gd name="connsiteY5" fmla="*/ 5278304 h 6210625"/>
                            <a:gd name="connsiteX6" fmla="*/ 0 w 1523791"/>
                            <a:gd name="connsiteY6" fmla="*/ 5687965 h 6210625"/>
                            <a:gd name="connsiteX7" fmla="*/ 354920 w 1523791"/>
                            <a:gd name="connsiteY7" fmla="*/ 6210625 h 6210625"/>
                            <a:gd name="connsiteX8" fmla="*/ 1207413 w 1523791"/>
                            <a:gd name="connsiteY8" fmla="*/ 6101811 h 6210625"/>
                            <a:gd name="connsiteX9" fmla="*/ 1523791 w 1523791"/>
                            <a:gd name="connsiteY9" fmla="*/ 5674925 h 6210625"/>
                            <a:gd name="connsiteX0" fmla="*/ 1523791 w 1523791"/>
                            <a:gd name="connsiteY0" fmla="*/ 5674925 h 6101811"/>
                            <a:gd name="connsiteX1" fmla="*/ 1233996 w 1523791"/>
                            <a:gd name="connsiteY1" fmla="*/ 4992445 h 6101811"/>
                            <a:gd name="connsiteX2" fmla="*/ 764061 w 1523791"/>
                            <a:gd name="connsiteY2" fmla="*/ 4992445 h 6101811"/>
                            <a:gd name="connsiteX3" fmla="*/ 706541 w 1523791"/>
                            <a:gd name="connsiteY3" fmla="*/ 0 h 6101811"/>
                            <a:gd name="connsiteX4" fmla="*/ 164390 w 1523791"/>
                            <a:gd name="connsiteY4" fmla="*/ 139054 h 6101811"/>
                            <a:gd name="connsiteX5" fmla="*/ 295864 w 1523791"/>
                            <a:gd name="connsiteY5" fmla="*/ 5278304 h 6101811"/>
                            <a:gd name="connsiteX6" fmla="*/ 0 w 1523791"/>
                            <a:gd name="connsiteY6" fmla="*/ 5687965 h 6101811"/>
                            <a:gd name="connsiteX7" fmla="*/ 234134 w 1523791"/>
                            <a:gd name="connsiteY7" fmla="*/ 6101811 h 6101811"/>
                            <a:gd name="connsiteX8" fmla="*/ 1207413 w 1523791"/>
                            <a:gd name="connsiteY8" fmla="*/ 6101811 h 6101811"/>
                            <a:gd name="connsiteX9" fmla="*/ 1523791 w 1523791"/>
                            <a:gd name="connsiteY9" fmla="*/ 5674925 h 6101811"/>
                            <a:gd name="connsiteX0" fmla="*/ 1523791 w 1523791"/>
                            <a:gd name="connsiteY0" fmla="*/ 5674925 h 6101811"/>
                            <a:gd name="connsiteX1" fmla="*/ 1233996 w 1523791"/>
                            <a:gd name="connsiteY1" fmla="*/ 4992445 h 6101811"/>
                            <a:gd name="connsiteX2" fmla="*/ 764061 w 1523791"/>
                            <a:gd name="connsiteY2" fmla="*/ 4992445 h 6101811"/>
                            <a:gd name="connsiteX3" fmla="*/ 706541 w 1523791"/>
                            <a:gd name="connsiteY3" fmla="*/ 0 h 6101811"/>
                            <a:gd name="connsiteX4" fmla="*/ 164390 w 1523791"/>
                            <a:gd name="connsiteY4" fmla="*/ 139054 h 6101811"/>
                            <a:gd name="connsiteX5" fmla="*/ 295864 w 1523791"/>
                            <a:gd name="connsiteY5" fmla="*/ 5278304 h 6101811"/>
                            <a:gd name="connsiteX6" fmla="*/ 0 w 1523791"/>
                            <a:gd name="connsiteY6" fmla="*/ 5687965 h 6101811"/>
                            <a:gd name="connsiteX7" fmla="*/ 274072 w 1523791"/>
                            <a:gd name="connsiteY7" fmla="*/ 6101811 h 6101811"/>
                            <a:gd name="connsiteX8" fmla="*/ 1207413 w 1523791"/>
                            <a:gd name="connsiteY8" fmla="*/ 6101811 h 6101811"/>
                            <a:gd name="connsiteX9" fmla="*/ 1523791 w 1523791"/>
                            <a:gd name="connsiteY9" fmla="*/ 5674925 h 6101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23791" h="6101811">
                              <a:moveTo>
                                <a:pt x="1523791" y="5674925"/>
                              </a:moveTo>
                              <a:lnTo>
                                <a:pt x="1233996" y="4992445"/>
                              </a:lnTo>
                              <a:lnTo>
                                <a:pt x="764061" y="4992445"/>
                              </a:lnTo>
                              <a:cubicBezTo>
                                <a:pt x="765511" y="3328297"/>
                                <a:pt x="705091" y="1664148"/>
                                <a:pt x="706541" y="0"/>
                              </a:cubicBezTo>
                              <a:lnTo>
                                <a:pt x="164390" y="139054"/>
                              </a:lnTo>
                              <a:lnTo>
                                <a:pt x="295864" y="5278304"/>
                              </a:lnTo>
                              <a:lnTo>
                                <a:pt x="0" y="5687965"/>
                              </a:lnTo>
                              <a:lnTo>
                                <a:pt x="274072" y="6101811"/>
                              </a:lnTo>
                              <a:lnTo>
                                <a:pt x="1207413" y="6101811"/>
                              </a:lnTo>
                              <a:lnTo>
                                <a:pt x="1523791" y="5674925"/>
                              </a:lnTo>
                              <a:close/>
                            </a:path>
                          </a:pathLst>
                        </a:custGeom>
                        <a:solidFill>
                          <a:schemeClr val="bg1">
                            <a:lumMod val="50000"/>
                            <a:alpha val="2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A32D8" w14:textId="77777777" w:rsidR="00C9650D" w:rsidRDefault="00C9650D" w:rsidP="001C63C5">
                            <w:pPr>
                              <w:jc w:val="center"/>
                            </w:pPr>
                            <w:r>
                              <w:t>`</w:t>
                            </w:r>
                          </w:p>
                        </w:txbxContent>
                      </wps:txbx>
                      <wps:bodyPr wrap="square" rtlCol="0" anchor="ctr">
                        <a:noAutofit/>
                      </wps:bodyPr>
                    </wps:wsp>
                    <wps:wsp>
                      <wps:cNvPr id="86" name="Flowchart: Manual Input 57"/>
                      <wps:cNvSpPr/>
                      <wps:spPr>
                        <a:xfrm rot="16200000" flipV="1">
                          <a:off x="4202347" y="-2255182"/>
                          <a:ext cx="346416" cy="594989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3638"/>
                            <a:gd name="connsiteY0" fmla="*/ 337 h 10000"/>
                            <a:gd name="connsiteX1" fmla="*/ 13638 w 13638"/>
                            <a:gd name="connsiteY1" fmla="*/ 0 h 10000"/>
                            <a:gd name="connsiteX2" fmla="*/ 13638 w 13638"/>
                            <a:gd name="connsiteY2" fmla="*/ 10000 h 10000"/>
                            <a:gd name="connsiteX3" fmla="*/ 3638 w 13638"/>
                            <a:gd name="connsiteY3" fmla="*/ 10000 h 10000"/>
                            <a:gd name="connsiteX4" fmla="*/ 0 w 13638"/>
                            <a:gd name="connsiteY4" fmla="*/ 337 h 10000"/>
                            <a:gd name="connsiteX0" fmla="*/ 0 w 12823"/>
                            <a:gd name="connsiteY0" fmla="*/ 220 h 10000"/>
                            <a:gd name="connsiteX1" fmla="*/ 12823 w 12823"/>
                            <a:gd name="connsiteY1" fmla="*/ 0 h 10000"/>
                            <a:gd name="connsiteX2" fmla="*/ 12823 w 12823"/>
                            <a:gd name="connsiteY2" fmla="*/ 10000 h 10000"/>
                            <a:gd name="connsiteX3" fmla="*/ 2823 w 12823"/>
                            <a:gd name="connsiteY3" fmla="*/ 10000 h 10000"/>
                            <a:gd name="connsiteX4" fmla="*/ 0 w 12823"/>
                            <a:gd name="connsiteY4" fmla="*/ 220 h 10000"/>
                            <a:gd name="connsiteX0" fmla="*/ 0 w 12823"/>
                            <a:gd name="connsiteY0" fmla="*/ 238 h 10018"/>
                            <a:gd name="connsiteX1" fmla="*/ 12619 w 12823"/>
                            <a:gd name="connsiteY1" fmla="*/ 0 h 10018"/>
                            <a:gd name="connsiteX2" fmla="*/ 12823 w 12823"/>
                            <a:gd name="connsiteY2" fmla="*/ 10018 h 10018"/>
                            <a:gd name="connsiteX3" fmla="*/ 2823 w 12823"/>
                            <a:gd name="connsiteY3" fmla="*/ 10018 h 10018"/>
                            <a:gd name="connsiteX4" fmla="*/ 0 w 12823"/>
                            <a:gd name="connsiteY4" fmla="*/ 238 h 100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3" h="10018">
                              <a:moveTo>
                                <a:pt x="0" y="238"/>
                              </a:moveTo>
                              <a:lnTo>
                                <a:pt x="12619" y="0"/>
                              </a:lnTo>
                              <a:lnTo>
                                <a:pt x="12823" y="10018"/>
                              </a:lnTo>
                              <a:lnTo>
                                <a:pt x="2823" y="10018"/>
                              </a:lnTo>
                              <a:lnTo>
                                <a:pt x="0" y="238"/>
                              </a:lnTo>
                              <a:close/>
                            </a:path>
                          </a:pathLst>
                        </a:custGeom>
                        <a:solidFill>
                          <a:srgbClr val="F2C37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Flowchart: Manual Input 57"/>
                      <wps:cNvSpPr/>
                      <wps:spPr>
                        <a:xfrm rot="5400000">
                          <a:off x="4016654" y="-2466407"/>
                          <a:ext cx="523905" cy="567233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3638"/>
                            <a:gd name="connsiteY0" fmla="*/ 337 h 10000"/>
                            <a:gd name="connsiteX1" fmla="*/ 13638 w 13638"/>
                            <a:gd name="connsiteY1" fmla="*/ 0 h 10000"/>
                            <a:gd name="connsiteX2" fmla="*/ 13638 w 13638"/>
                            <a:gd name="connsiteY2" fmla="*/ 10000 h 10000"/>
                            <a:gd name="connsiteX3" fmla="*/ 3638 w 13638"/>
                            <a:gd name="connsiteY3" fmla="*/ 10000 h 10000"/>
                            <a:gd name="connsiteX4" fmla="*/ 0 w 13638"/>
                            <a:gd name="connsiteY4" fmla="*/ 337 h 10000"/>
                            <a:gd name="connsiteX0" fmla="*/ 0 w 13186"/>
                            <a:gd name="connsiteY0" fmla="*/ 337 h 10000"/>
                            <a:gd name="connsiteX1" fmla="*/ 13186 w 13186"/>
                            <a:gd name="connsiteY1" fmla="*/ 0 h 10000"/>
                            <a:gd name="connsiteX2" fmla="*/ 13186 w 13186"/>
                            <a:gd name="connsiteY2" fmla="*/ 10000 h 10000"/>
                            <a:gd name="connsiteX3" fmla="*/ 3186 w 13186"/>
                            <a:gd name="connsiteY3" fmla="*/ 10000 h 10000"/>
                            <a:gd name="connsiteX4" fmla="*/ 0 w 13186"/>
                            <a:gd name="connsiteY4" fmla="*/ 33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86" h="10000">
                              <a:moveTo>
                                <a:pt x="0" y="337"/>
                              </a:moveTo>
                              <a:lnTo>
                                <a:pt x="13186" y="0"/>
                              </a:lnTo>
                              <a:lnTo>
                                <a:pt x="13186" y="10000"/>
                              </a:lnTo>
                              <a:lnTo>
                                <a:pt x="3186" y="10000"/>
                              </a:lnTo>
                              <a:lnTo>
                                <a:pt x="0" y="337"/>
                              </a:lnTo>
                              <a:close/>
                            </a:path>
                          </a:pathLst>
                        </a:custGeom>
                        <a:solidFill>
                          <a:srgbClr val="DD871F">
                            <a:alpha val="6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Flowchart: Manual Input 57"/>
                      <wps:cNvSpPr/>
                      <wps:spPr>
                        <a:xfrm rot="5400000">
                          <a:off x="3914863" y="-2528882"/>
                          <a:ext cx="486804" cy="5672332"/>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3638"/>
                            <a:gd name="connsiteY0" fmla="*/ 337 h 10000"/>
                            <a:gd name="connsiteX1" fmla="*/ 13638 w 13638"/>
                            <a:gd name="connsiteY1" fmla="*/ 0 h 10000"/>
                            <a:gd name="connsiteX2" fmla="*/ 13638 w 13638"/>
                            <a:gd name="connsiteY2" fmla="*/ 10000 h 10000"/>
                            <a:gd name="connsiteX3" fmla="*/ 3638 w 13638"/>
                            <a:gd name="connsiteY3" fmla="*/ 10000 h 10000"/>
                            <a:gd name="connsiteX4" fmla="*/ 0 w 13638"/>
                            <a:gd name="connsiteY4" fmla="*/ 33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38" h="10000">
                              <a:moveTo>
                                <a:pt x="0" y="337"/>
                              </a:moveTo>
                              <a:lnTo>
                                <a:pt x="13638" y="0"/>
                              </a:lnTo>
                              <a:lnTo>
                                <a:pt x="13638" y="10000"/>
                              </a:lnTo>
                              <a:lnTo>
                                <a:pt x="3638" y="10000"/>
                              </a:lnTo>
                              <a:lnTo>
                                <a:pt x="0" y="337"/>
                              </a:lnTo>
                              <a:close/>
                            </a:path>
                          </a:pathLst>
                        </a:custGeom>
                        <a:solidFill>
                          <a:srgbClr val="E9982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Hexagon 90"/>
                      <wps:cNvSpPr/>
                      <wps:spPr>
                        <a:xfrm rot="5400000">
                          <a:off x="568004" y="-16681"/>
                          <a:ext cx="1027301" cy="1060664"/>
                        </a:xfrm>
                        <a:prstGeom prst="hexagon">
                          <a:avLst>
                            <a:gd name="adj" fmla="val 21231"/>
                            <a:gd name="vf" fmla="val 115470"/>
                          </a:avLst>
                        </a:prstGeom>
                        <a:solidFill>
                          <a:srgbClr val="EA971F"/>
                        </a:solidFill>
                        <a:ln>
                          <a:noFill/>
                        </a:ln>
                        <a:effectLst>
                          <a:outerShdw blurRad="25400" dist="38100" sx="102000" sy="102000" algn="tl" rotWithShape="0">
                            <a:prstClr val="black">
                              <a:alpha val="37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Hexagon 92"/>
                      <wps:cNvSpPr/>
                      <wps:spPr>
                        <a:xfrm rot="5400000">
                          <a:off x="647898" y="60800"/>
                          <a:ext cx="867513" cy="895686"/>
                        </a:xfrm>
                        <a:prstGeom prst="hexagon">
                          <a:avLst>
                            <a:gd name="adj" fmla="val 21231"/>
                            <a:gd name="vf" fmla="val 115470"/>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4" name="Picture 94"/>
                        <pic:cNvPicPr>
                          <a:picLocks noChangeAspect="1"/>
                        </pic:cNvPicPr>
                      </pic:nvPicPr>
                      <pic:blipFill>
                        <a:blip r:embed="rId1">
                          <a:alphaModFix amt="5000"/>
                        </a:blip>
                        <a:stretch>
                          <a:fillRect/>
                        </a:stretch>
                      </pic:blipFill>
                      <pic:spPr>
                        <a:xfrm>
                          <a:off x="685875" y="75212"/>
                          <a:ext cx="791558" cy="791976"/>
                        </a:xfrm>
                        <a:prstGeom prst="rect">
                          <a:avLst/>
                        </a:prstGeom>
                        <a:ln>
                          <a:noFill/>
                        </a:ln>
                      </pic:spPr>
                    </pic:pic>
                    <wps:wsp>
                      <wps:cNvPr id="95" name="TextBox 56"/>
                      <wps:cNvSpPr txBox="1"/>
                      <wps:spPr>
                        <a:xfrm>
                          <a:off x="541767" y="261463"/>
                          <a:ext cx="1092835" cy="621665"/>
                        </a:xfrm>
                        <a:prstGeom prst="rect">
                          <a:avLst/>
                        </a:prstGeom>
                        <a:noFill/>
                      </wps:spPr>
                      <wps:txbx>
                        <w:txbxContent>
                          <w:p w14:paraId="78F29666" w14:textId="77777777" w:rsidR="00C9650D" w:rsidRDefault="00C9650D" w:rsidP="00480040">
                            <w:pPr>
                              <w:jc w:val="center"/>
                              <w:rPr>
                                <w:sz w:val="24"/>
                                <w:szCs w:val="24"/>
                              </w:rPr>
                            </w:pPr>
                            <w:r>
                              <w:rPr>
                                <w:rFonts w:ascii="#9Slide07 Crocante" w:eastAsia="Calibri" w:hAnsi="#9Slide07 Crocante"/>
                                <w:color w:val="000000"/>
                                <w:kern w:val="24"/>
                                <w:sz w:val="32"/>
                                <w:szCs w:val="32"/>
                              </w:rPr>
                              <w:t>Hóa Học</w:t>
                            </w:r>
                          </w:p>
                          <w:p w14:paraId="0D80B2E1" w14:textId="77777777" w:rsidR="00C9650D" w:rsidRDefault="00C9650D" w:rsidP="00480040">
                            <w:pPr>
                              <w:jc w:val="center"/>
                            </w:pPr>
                            <w:r>
                              <w:rPr>
                                <w:rFonts w:ascii="#9Slide07 Crocante" w:eastAsia="Calibri" w:hAnsi="#9Slide07 Crocante"/>
                                <w:color w:val="000000"/>
                                <w:kern w:val="24"/>
                                <w:sz w:val="32"/>
                                <w:szCs w:val="32"/>
                              </w:rPr>
                              <w:t>6</w:t>
                            </w:r>
                          </w:p>
                        </w:txbxContent>
                      </wps:txbx>
                      <wps:bodyPr wrap="square" rtlCol="0">
                        <a:spAutoFit/>
                      </wps:bodyPr>
                    </wps:wsp>
                    <wps:wsp>
                      <wps:cNvPr id="9" name="TextBox 69"/>
                      <wps:cNvSpPr txBox="1"/>
                      <wps:spPr>
                        <a:xfrm>
                          <a:off x="1733458" y="63066"/>
                          <a:ext cx="3931285" cy="742950"/>
                        </a:xfrm>
                        <a:prstGeom prst="rect">
                          <a:avLst/>
                        </a:prstGeom>
                        <a:noFill/>
                      </wps:spPr>
                      <wps:txbx>
                        <w:txbxContent>
                          <w:p w14:paraId="4C7D174E" w14:textId="77777777" w:rsidR="00C9650D" w:rsidRPr="0031265E" w:rsidRDefault="00C9650D" w:rsidP="00BA5930">
                            <w:pPr>
                              <w:jc w:val="center"/>
                              <w:rPr>
                                <w:sz w:val="22"/>
                              </w:rPr>
                            </w:pPr>
                            <w:r>
                              <w:rPr>
                                <w:rFonts w:ascii="#9Slide07 SFU Machine" w:eastAsia="Calibri" w:hAnsi="#9Slide07 SFU Machine"/>
                                <w:color w:val="FFFFFF"/>
                                <w:kern w:val="24"/>
                                <w:sz w:val="62"/>
                                <w:szCs w:val="62"/>
                              </w:rPr>
                              <w:t xml:space="preserve">KHOA HỌC TỰ NHIÊN 6 </w:t>
                            </w:r>
                          </w:p>
                        </w:txbxContent>
                      </wps:txbx>
                      <wps:bodyPr wrap="square" rtlCol="0">
                        <a:spAutoFit/>
                      </wps:bodyPr>
                    </wps:wsp>
                    <wpg:grpSp>
                      <wpg:cNvPr id="54" name="Group 97"/>
                      <wpg:cNvGrpSpPr/>
                      <wpg:grpSpPr>
                        <a:xfrm>
                          <a:off x="6595811" y="677170"/>
                          <a:ext cx="351373" cy="151042"/>
                          <a:chOff x="6791047" y="636734"/>
                          <a:chExt cx="432175" cy="222557"/>
                        </a:xfrm>
                        <a:solidFill>
                          <a:schemeClr val="bg1"/>
                        </a:solidFill>
                      </wpg:grpSpPr>
                      <wps:wsp>
                        <wps:cNvPr id="55" name="Freeform: Shape 98"/>
                        <wps:cNvSpPr/>
                        <wps:spPr>
                          <a:xfrm>
                            <a:off x="7090870" y="636734"/>
                            <a:ext cx="132352" cy="222557"/>
                          </a:xfrm>
                          <a:custGeom>
                            <a:avLst/>
                            <a:gdLst>
                              <a:gd name="connsiteX0" fmla="*/ 235268 w 243724"/>
                              <a:gd name="connsiteY0" fmla="*/ 192405 h 427672"/>
                              <a:gd name="connsiteX1" fmla="*/ 50483 w 243724"/>
                              <a:gd name="connsiteY1" fmla="*/ 8573 h 427672"/>
                              <a:gd name="connsiteX2" fmla="*/ 8573 w 243724"/>
                              <a:gd name="connsiteY2" fmla="*/ 8573 h 427672"/>
                              <a:gd name="connsiteX3" fmla="*/ 8573 w 243724"/>
                              <a:gd name="connsiteY3" fmla="*/ 50483 h 427672"/>
                              <a:gd name="connsiteX4" fmla="*/ 171450 w 243724"/>
                              <a:gd name="connsiteY4" fmla="*/ 213360 h 427672"/>
                              <a:gd name="connsiteX5" fmla="*/ 8573 w 243724"/>
                              <a:gd name="connsiteY5" fmla="*/ 377190 h 427672"/>
                              <a:gd name="connsiteX6" fmla="*/ 8573 w 243724"/>
                              <a:gd name="connsiteY6" fmla="*/ 419100 h 427672"/>
                              <a:gd name="connsiteX7" fmla="*/ 29528 w 243724"/>
                              <a:gd name="connsiteY7" fmla="*/ 427673 h 427672"/>
                              <a:gd name="connsiteX8" fmla="*/ 50483 w 243724"/>
                              <a:gd name="connsiteY8" fmla="*/ 419100 h 427672"/>
                              <a:gd name="connsiteX9" fmla="*/ 234315 w 243724"/>
                              <a:gd name="connsiteY9" fmla="*/ 235268 h 427672"/>
                              <a:gd name="connsiteX10" fmla="*/ 235268 w 243724"/>
                              <a:gd name="connsiteY10" fmla="*/ 192405 h 427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3724" h="427672">
                                <a:moveTo>
                                  <a:pt x="235268" y="192405"/>
                                </a:moveTo>
                                <a:lnTo>
                                  <a:pt x="50483" y="8573"/>
                                </a:lnTo>
                                <a:cubicBezTo>
                                  <a:pt x="39053" y="-2858"/>
                                  <a:pt x="20003" y="-2858"/>
                                  <a:pt x="8573" y="8573"/>
                                </a:cubicBezTo>
                                <a:cubicBezTo>
                                  <a:pt x="-2858" y="20003"/>
                                  <a:pt x="-2858" y="39053"/>
                                  <a:pt x="8573" y="50483"/>
                                </a:cubicBezTo>
                                <a:lnTo>
                                  <a:pt x="171450" y="213360"/>
                                </a:lnTo>
                                <a:lnTo>
                                  <a:pt x="8573" y="377190"/>
                                </a:lnTo>
                                <a:cubicBezTo>
                                  <a:pt x="-2858" y="388620"/>
                                  <a:pt x="-2858" y="407670"/>
                                  <a:pt x="8573" y="419100"/>
                                </a:cubicBezTo>
                                <a:cubicBezTo>
                                  <a:pt x="14288" y="424815"/>
                                  <a:pt x="21908" y="427673"/>
                                  <a:pt x="29528" y="427673"/>
                                </a:cubicBezTo>
                                <a:cubicBezTo>
                                  <a:pt x="37148" y="427673"/>
                                  <a:pt x="44768" y="424815"/>
                                  <a:pt x="50483" y="419100"/>
                                </a:cubicBezTo>
                                <a:lnTo>
                                  <a:pt x="234315" y="235268"/>
                                </a:lnTo>
                                <a:cubicBezTo>
                                  <a:pt x="246698" y="223838"/>
                                  <a:pt x="246698" y="204788"/>
                                  <a:pt x="235268" y="19240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99"/>
                        <wps:cNvSpPr/>
                        <wps:spPr>
                          <a:xfrm>
                            <a:off x="6940925" y="636734"/>
                            <a:ext cx="132418" cy="222557"/>
                          </a:xfrm>
                          <a:custGeom>
                            <a:avLst/>
                            <a:gdLst>
                              <a:gd name="connsiteX0" fmla="*/ 235268 w 243840"/>
                              <a:gd name="connsiteY0" fmla="*/ 192405 h 427672"/>
                              <a:gd name="connsiteX1" fmla="*/ 51435 w 243840"/>
                              <a:gd name="connsiteY1" fmla="*/ 8573 h 427672"/>
                              <a:gd name="connsiteX2" fmla="*/ 9525 w 243840"/>
                              <a:gd name="connsiteY2" fmla="*/ 8573 h 427672"/>
                              <a:gd name="connsiteX3" fmla="*/ 9525 w 243840"/>
                              <a:gd name="connsiteY3" fmla="*/ 50483 h 427672"/>
                              <a:gd name="connsiteX4" fmla="*/ 172403 w 243840"/>
                              <a:gd name="connsiteY4" fmla="*/ 213360 h 427672"/>
                              <a:gd name="connsiteX5" fmla="*/ 8572 w 243840"/>
                              <a:gd name="connsiteY5" fmla="*/ 377190 h 427672"/>
                              <a:gd name="connsiteX6" fmla="*/ 8572 w 243840"/>
                              <a:gd name="connsiteY6" fmla="*/ 419100 h 427672"/>
                              <a:gd name="connsiteX7" fmla="*/ 29527 w 243840"/>
                              <a:gd name="connsiteY7" fmla="*/ 427673 h 427672"/>
                              <a:gd name="connsiteX8" fmla="*/ 50483 w 243840"/>
                              <a:gd name="connsiteY8" fmla="*/ 419100 h 427672"/>
                              <a:gd name="connsiteX9" fmla="*/ 235268 w 243840"/>
                              <a:gd name="connsiteY9" fmla="*/ 235268 h 427672"/>
                              <a:gd name="connsiteX10" fmla="*/ 235268 w 243840"/>
                              <a:gd name="connsiteY10" fmla="*/ 192405 h 427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3840" h="427672">
                                <a:moveTo>
                                  <a:pt x="235268" y="192405"/>
                                </a:moveTo>
                                <a:lnTo>
                                  <a:pt x="51435" y="8573"/>
                                </a:lnTo>
                                <a:cubicBezTo>
                                  <a:pt x="40005" y="-2858"/>
                                  <a:pt x="20955" y="-2858"/>
                                  <a:pt x="9525" y="8573"/>
                                </a:cubicBezTo>
                                <a:cubicBezTo>
                                  <a:pt x="-1905" y="20003"/>
                                  <a:pt x="-1905" y="39053"/>
                                  <a:pt x="9525" y="50483"/>
                                </a:cubicBezTo>
                                <a:lnTo>
                                  <a:pt x="172403" y="213360"/>
                                </a:lnTo>
                                <a:lnTo>
                                  <a:pt x="8572" y="377190"/>
                                </a:lnTo>
                                <a:cubicBezTo>
                                  <a:pt x="-2857" y="388620"/>
                                  <a:pt x="-2857" y="407670"/>
                                  <a:pt x="8572" y="419100"/>
                                </a:cubicBezTo>
                                <a:cubicBezTo>
                                  <a:pt x="14288" y="424815"/>
                                  <a:pt x="21908" y="427673"/>
                                  <a:pt x="29527" y="427673"/>
                                </a:cubicBezTo>
                                <a:cubicBezTo>
                                  <a:pt x="37148" y="427673"/>
                                  <a:pt x="44768" y="424815"/>
                                  <a:pt x="50483" y="419100"/>
                                </a:cubicBezTo>
                                <a:lnTo>
                                  <a:pt x="235268" y="235268"/>
                                </a:lnTo>
                                <a:cubicBezTo>
                                  <a:pt x="246698" y="223838"/>
                                  <a:pt x="246698" y="204788"/>
                                  <a:pt x="235268" y="19240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100"/>
                        <wps:cNvSpPr/>
                        <wps:spPr>
                          <a:xfrm>
                            <a:off x="6791047" y="636734"/>
                            <a:ext cx="132352" cy="222557"/>
                          </a:xfrm>
                          <a:custGeom>
                            <a:avLst/>
                            <a:gdLst>
                              <a:gd name="connsiteX0" fmla="*/ 235268 w 243724"/>
                              <a:gd name="connsiteY0" fmla="*/ 192405 h 427672"/>
                              <a:gd name="connsiteX1" fmla="*/ 51435 w 243724"/>
                              <a:gd name="connsiteY1" fmla="*/ 8573 h 427672"/>
                              <a:gd name="connsiteX2" fmla="*/ 9525 w 243724"/>
                              <a:gd name="connsiteY2" fmla="*/ 8573 h 427672"/>
                              <a:gd name="connsiteX3" fmla="*/ 9525 w 243724"/>
                              <a:gd name="connsiteY3" fmla="*/ 50483 h 427672"/>
                              <a:gd name="connsiteX4" fmla="*/ 171450 w 243724"/>
                              <a:gd name="connsiteY4" fmla="*/ 214313 h 427672"/>
                              <a:gd name="connsiteX5" fmla="*/ 8573 w 243724"/>
                              <a:gd name="connsiteY5" fmla="*/ 377190 h 427672"/>
                              <a:gd name="connsiteX6" fmla="*/ 8573 w 243724"/>
                              <a:gd name="connsiteY6" fmla="*/ 419100 h 427672"/>
                              <a:gd name="connsiteX7" fmla="*/ 29528 w 243724"/>
                              <a:gd name="connsiteY7" fmla="*/ 427673 h 427672"/>
                              <a:gd name="connsiteX8" fmla="*/ 50483 w 243724"/>
                              <a:gd name="connsiteY8" fmla="*/ 419100 h 427672"/>
                              <a:gd name="connsiteX9" fmla="*/ 234315 w 243724"/>
                              <a:gd name="connsiteY9" fmla="*/ 235268 h 427672"/>
                              <a:gd name="connsiteX10" fmla="*/ 235268 w 243724"/>
                              <a:gd name="connsiteY10" fmla="*/ 192405 h 427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3724" h="427672">
                                <a:moveTo>
                                  <a:pt x="235268" y="192405"/>
                                </a:moveTo>
                                <a:lnTo>
                                  <a:pt x="51435" y="8573"/>
                                </a:lnTo>
                                <a:cubicBezTo>
                                  <a:pt x="40005" y="-2858"/>
                                  <a:pt x="20955" y="-2858"/>
                                  <a:pt x="9525" y="8573"/>
                                </a:cubicBezTo>
                                <a:cubicBezTo>
                                  <a:pt x="-1905" y="20003"/>
                                  <a:pt x="-1905" y="39053"/>
                                  <a:pt x="9525" y="50483"/>
                                </a:cubicBezTo>
                                <a:lnTo>
                                  <a:pt x="171450" y="214313"/>
                                </a:lnTo>
                                <a:lnTo>
                                  <a:pt x="8573" y="377190"/>
                                </a:lnTo>
                                <a:cubicBezTo>
                                  <a:pt x="-2858" y="388620"/>
                                  <a:pt x="-2858" y="407670"/>
                                  <a:pt x="8573" y="419100"/>
                                </a:cubicBezTo>
                                <a:cubicBezTo>
                                  <a:pt x="14288" y="424815"/>
                                  <a:pt x="21908" y="427673"/>
                                  <a:pt x="29528" y="427673"/>
                                </a:cubicBezTo>
                                <a:cubicBezTo>
                                  <a:pt x="37148" y="427673"/>
                                  <a:pt x="44768" y="424815"/>
                                  <a:pt x="50483" y="419100"/>
                                </a:cubicBezTo>
                                <a:lnTo>
                                  <a:pt x="234315" y="235268"/>
                                </a:lnTo>
                                <a:cubicBezTo>
                                  <a:pt x="246698" y="223838"/>
                                  <a:pt x="246698" y="204788"/>
                                  <a:pt x="235268" y="19240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1" name="TextBox 77"/>
                      <wps:cNvSpPr txBox="1"/>
                      <wps:spPr>
                        <a:xfrm>
                          <a:off x="3528841" y="583607"/>
                          <a:ext cx="3035300" cy="337185"/>
                        </a:xfrm>
                        <a:prstGeom prst="rect">
                          <a:avLst/>
                        </a:prstGeom>
                        <a:noFill/>
                        <a:ln>
                          <a:noFill/>
                        </a:ln>
                      </wps:spPr>
                      <wps:txbx>
                        <w:txbxContent>
                          <w:p w14:paraId="284A056B" w14:textId="77777777" w:rsidR="00C9650D" w:rsidRPr="00E507A1" w:rsidRDefault="00C9650D" w:rsidP="00CE1731">
                            <w:pPr>
                              <w:jc w:val="center"/>
                              <w:rPr>
                                <w:color w:val="404040" w:themeColor="text1" w:themeTint="BF"/>
                                <w:sz w:val="24"/>
                                <w:szCs w:val="24"/>
                              </w:rPr>
                            </w:pPr>
                            <w:r>
                              <w:rPr>
                                <w:rFonts w:ascii="#9Slide03 FS Neusa Bold" w:eastAsia="Calibri" w:hAnsi="#9Slide03 FS Neusa Bold"/>
                                <w:b/>
                                <w:bCs/>
                                <w:i/>
                                <w:iCs/>
                                <w:color w:val="404040" w:themeColor="text1" w:themeTint="BF"/>
                                <w:kern w:val="24"/>
                                <w:sz w:val="28"/>
                                <w:szCs w:val="28"/>
                              </w:rPr>
                              <w:t>Nhóm biên soạn thầy Hoàng Oppa</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06AE8E4" id="Group 114" o:spid="_x0000_s1264" style="position:absolute;margin-left:-77.45pt;margin-top:-34.75pt;width:587.1pt;height:82.25pt;z-index:251681280;mso-position-horizontal-relative:text;mso-position-vertical-relative:text;mso-width-relative:margin;mso-height-relative:margin" coordorigin="-702" coordsize="74561,10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">
              <v:rect id="Rectangle 83" o:spid="_x0000_s1265" style="position:absolute;left:-702;top:2101;width:10898;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" fillcolor="#e99822" stroked="f" strokeweight="2pt"/>
              <v:shape id="Flowchart: Manual Input 57" o:spid="_x0000_s1266" style="position:absolute;left:40520;top:-23584;width:6386;height:56724;rotation:90;visibility:visible;mso-wrap-style:square;v-text-anchor:middle" coordsize="136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" path="m,337l13638,r,10000l3638,10000,,337xe" fillcolor="black [3213]" stroked="f" strokeweight="2pt">
                <v:fill opacity="12336f"/>
                <v:path arrowok="t" o:connecttype="custom" o:connectlocs="0,191157;638627,0;638627,5672329;170357,5672329;0,191157" o:connectangles="0,0,0,0,0"/>
              </v:shape>
              <v:shape id="Freeform: Shape 85" o:spid="_x0000_s1267" style="position:absolute;left:35156;top:-28259;width:9870;height:67537;rotation:90;flip:y;visibility:visible;mso-wrap-style:square;v-text-anchor:middle" coordsize="1523791,6101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" adj="-11796480,,5400" path="m1523791,5674925l1233996,4992445r-469935,c765511,3328297,705091,1664148,706541,l164390,139054,295864,5278304,,5687965r274072,413846l1207413,6101811r316378,-426886xe" fillcolor="#7f7f7f [1612]" stroked="f" strokeweight="2pt">
                <v:fill opacity="18247f"/>
                <v:stroke joinstyle="miter"/>
                <v:formulas/>
                <v:path arrowok="t" o:connecttype="custom" o:connectlocs="986957,6281259;799257,5525860;494881,5525860;457625,0;106475,153911;191631,5842261;0,6295692;177516,6753755;782039,6753755;986957,6281259" o:connectangles="0,0,0,0,0,0,0,0,0,0" textboxrect="0,0,1523791,6101811"/>
                <v:textbox>
                  <w:txbxContent>
                    <w:p w14:paraId="5C6A32D8" w14:textId="77777777" w:rsidR="00C9650D" w:rsidRDefault="00C9650D" w:rsidP="001C63C5">
                      <w:pPr>
                        <w:jc w:val="center"/>
                      </w:pPr>
                      <w:r>
                        <w:t>`</w:t>
                      </w:r>
                    </w:p>
                  </w:txbxContent>
                </v:textbox>
              </v:shape>
              <v:shape id="Flowchart: Manual Input 57" o:spid="_x0000_s1268" style="position:absolute;left:42024;top:-22553;width:3464;height:59499;rotation:90;flip:y;visibility:visible;mso-wrap-style:square;v-text-anchor:middle" coordsize="12823,1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" path="m,238l12619,r204,10018l2823,10018,,238xe" fillcolor="#f2c37d" stroked="f" strokeweight="2pt">
                <v:path arrowok="t" o:connecttype="custom" o:connectlocs="0,141353;340905,0;346416,5949895;76264,5949895;0,141353" o:connectangles="0,0,0,0,0"/>
              </v:shape>
              <v:shape id="Flowchart: Manual Input 57" o:spid="_x0000_s1269" style="position:absolute;left:40166;top:-24664;width:5239;height:56723;rotation:90;visibility:visible;mso-wrap-style:square;v-text-anchor:middle" coordsize="1318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" path="m,337l13186,r,10000l3186,10000,,337xe" fillcolor="#dd871f" stroked="f" strokeweight="2pt">
                <v:fill opacity="40606f"/>
                <v:path arrowok="t" o:connecttype="custom" o:connectlocs="0,191158;523905,0;523905,5672330;126586,5672330;0,191158" o:connectangles="0,0,0,0,0"/>
              </v:shape>
              <v:shape id="Flowchart: Manual Input 57" o:spid="_x0000_s1270" style="position:absolute;left:39148;top:-25290;width:4868;height:56724;rotation:90;visibility:visible;mso-wrap-style:square;v-text-anchor:middle" coordsize="136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" path="m,337l13638,r,10000l3638,10000,,337xe" fillcolor="#e99822" stroked="f" strokeweight="2pt">
                <v:path arrowok="t" o:connecttype="custom" o:connectlocs="0,191158;486804,0;486804,5672332;129857,5672332;0,191158" o:connectangles="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0" o:spid="_x0000_s1271" type="#_x0000_t9" style="position:absolute;left:5679;top:-166;width:10273;height:106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" adj="4586" fillcolor="#ea971f" stroked="f" strokeweight="2pt">
                <v:shadow on="t" type="perspective" color="black" opacity="24248f" origin="-.5,-.5" offset="3pt,0" matrix="66847f,,,66847f"/>
              </v:shape>
              <v:shape id="Hexagon 92" o:spid="_x0000_s1272" type="#_x0000_t9" style="position:absolute;left:6478;top:608;width:8675;height:8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" adj="4586" fillcolor="#0f9"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273" type="#_x0000_t75" style="position:absolute;left:6858;top:752;width:791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Box 56" o:spid="_x0000_s1274" type="#_x0000_t202" style="position:absolute;left:5417;top:2614;width:10929;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78F29666" w14:textId="77777777" w:rsidR="00C9650D" w:rsidRDefault="00C9650D" w:rsidP="00480040">
                      <w:pPr>
                        <w:jc w:val="center"/>
                        <w:rPr>
                          <w:sz w:val="24"/>
                          <w:szCs w:val="24"/>
                        </w:rPr>
                      </w:pPr>
                      <w:proofErr w:type="spellStart"/>
                      <w:r>
                        <w:rPr>
                          <w:rFonts w:ascii="#9Slide07 Crocante" w:eastAsia="Calibri" w:hAnsi="#9Slide07 Crocante"/>
                          <w:color w:val="000000"/>
                          <w:kern w:val="24"/>
                          <w:sz w:val="32"/>
                          <w:szCs w:val="32"/>
                        </w:rPr>
                        <w:t>Hóa</w:t>
                      </w:r>
                      <w:proofErr w:type="spellEnd"/>
                      <w:r>
                        <w:rPr>
                          <w:rFonts w:ascii="#9Slide07 Crocante" w:eastAsia="Calibri" w:hAnsi="#9Slide07 Crocante"/>
                          <w:color w:val="000000"/>
                          <w:kern w:val="24"/>
                          <w:sz w:val="32"/>
                          <w:szCs w:val="32"/>
                        </w:rPr>
                        <w:t xml:space="preserve"> </w:t>
                      </w:r>
                      <w:proofErr w:type="spellStart"/>
                      <w:r>
                        <w:rPr>
                          <w:rFonts w:ascii="#9Slide07 Crocante" w:eastAsia="Calibri" w:hAnsi="#9Slide07 Crocante"/>
                          <w:color w:val="000000"/>
                          <w:kern w:val="24"/>
                          <w:sz w:val="32"/>
                          <w:szCs w:val="32"/>
                        </w:rPr>
                        <w:t>Học</w:t>
                      </w:r>
                      <w:proofErr w:type="spellEnd"/>
                    </w:p>
                    <w:p w14:paraId="0D80B2E1" w14:textId="77777777" w:rsidR="00C9650D" w:rsidRDefault="00C9650D" w:rsidP="00480040">
                      <w:pPr>
                        <w:jc w:val="center"/>
                      </w:pPr>
                      <w:r>
                        <w:rPr>
                          <w:rFonts w:ascii="#9Slide07 Crocante" w:eastAsia="Calibri" w:hAnsi="#9Slide07 Crocante"/>
                          <w:color w:val="000000"/>
                          <w:kern w:val="24"/>
                          <w:sz w:val="32"/>
                          <w:szCs w:val="32"/>
                        </w:rPr>
                        <w:t>6</w:t>
                      </w:r>
                    </w:p>
                  </w:txbxContent>
                </v:textbox>
              </v:shape>
              <v:shape id="TextBox 69" o:spid="_x0000_s1275" type="#_x0000_t202" style="position:absolute;left:17334;top:630;width:3931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4C7D174E" w14:textId="77777777" w:rsidR="00C9650D" w:rsidRPr="0031265E" w:rsidRDefault="00C9650D" w:rsidP="00BA5930">
                      <w:pPr>
                        <w:jc w:val="center"/>
                        <w:rPr>
                          <w:sz w:val="22"/>
                        </w:rPr>
                      </w:pPr>
                      <w:r>
                        <w:rPr>
                          <w:rFonts w:ascii="#9Slide07 SFU Machine" w:eastAsia="Calibri" w:hAnsi="#9Slide07 SFU Machine"/>
                          <w:color w:val="FFFFFF"/>
                          <w:kern w:val="24"/>
                          <w:sz w:val="62"/>
                          <w:szCs w:val="62"/>
                        </w:rPr>
                        <w:t xml:space="preserve">KHOA HỌC TỰ NHIÊN 6 </w:t>
                      </w:r>
                    </w:p>
                  </w:txbxContent>
                </v:textbox>
              </v:shape>
              <v:group id="Group 97" o:spid="_x0000_s1276" style="position:absolute;left:65958;top:6771;width:3513;height:1511" coordorigin="67910,6367" coordsize="432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Shape 98" o:spid="_x0000_s1277" style="position:absolute;left:70908;top:6367;width:1324;height:2225;visibility:visible;mso-wrap-style:square;v-text-anchor:middle" coordsize="243724,42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" path="m235268,192405l50483,8573c39053,-2858,20003,-2858,8573,8573v-11431,11430,-11431,30480,,41910l171450,213360,8573,377190v-11431,11430,-11431,30480,,41910c14288,424815,21908,427673,29528,427673v7620,,15240,-2858,20955,-8573l234315,235268v12383,-11430,12383,-30480,953,-42863xe" filled="f" stroked="f">
                  <v:stroke joinstyle="miter"/>
                  <v:path arrowok="t" o:connecttype="custom" o:connectlocs="127760,100126;27414,4461;4655,4461;4655,26271;93104,111031;4655,196287;4655,218096;16035,222558;27414,218096;127243,122432;127760,100126" o:connectangles="0,0,0,0,0,0,0,0,0,0,0"/>
                </v:shape>
                <v:shape id="Freeform: Shape 99" o:spid="_x0000_s1278" style="position:absolute;left:69409;top:6367;width:1324;height:2225;visibility:visible;mso-wrap-style:square;v-text-anchor:middle" coordsize="243840,42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" path="m235268,192405l51435,8573c40005,-2858,20955,-2858,9525,8573v-11430,11430,-11430,30480,,41910l172403,213360,8572,377190v-11429,11430,-11429,30480,,41910c14288,424815,21908,427673,29527,427673v7621,,15241,-2858,20956,-8573l235268,235268v11430,-11430,11430,-30480,,-42863xe" filled="f" stroked="f">
                  <v:stroke joinstyle="miter"/>
                  <v:path arrowok="t" o:connecttype="custom" o:connectlocs="127763,100126;27932,4461;5173,4461;5173,26271;93624,111031;4655,196287;4655,218096;16035,222558;27415,218096;127763,122432;127763,100126" o:connectangles="0,0,0,0,0,0,0,0,0,0,0"/>
                </v:shape>
                <v:shape id="Freeform: Shape 100" o:spid="_x0000_s1279" style="position:absolute;left:67910;top:6367;width:1323;height:2225;visibility:visible;mso-wrap-style:square;v-text-anchor:middle" coordsize="243724,42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" path="m235268,192405l51435,8573c40005,-2858,20955,-2858,9525,8573v-11430,11430,-11430,30480,,41910l171450,214313,8573,377190v-11431,11430,-11431,30480,,41910c14288,424815,21908,427673,29528,427673v7620,,15240,-2858,20955,-8573l234315,235268v12383,-11430,12383,-30480,953,-42863xe" filled="f" stroked="f">
                  <v:stroke joinstyle="miter"/>
                  <v:path arrowok="t" o:connecttype="custom" o:connectlocs="127760,100126;27931,4461;5172,4461;5172,26271;93104,111527;4655,196287;4655,218096;16035,222558;27414,218096;127243,122432;127760,100126" o:connectangles="0,0,0,0,0,0,0,0,0,0,0"/>
                </v:shape>
              </v:group>
              <v:shape id="TextBox 77" o:spid="_x0000_s1280" type="#_x0000_t202" style="position:absolute;left:35288;top:5836;width:30353;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284A056B" w14:textId="77777777" w:rsidR="00C9650D" w:rsidRPr="00E507A1" w:rsidRDefault="00C9650D" w:rsidP="00CE1731">
                      <w:pPr>
                        <w:jc w:val="center"/>
                        <w:rPr>
                          <w:color w:val="404040" w:themeColor="text1" w:themeTint="BF"/>
                          <w:sz w:val="24"/>
                          <w:szCs w:val="24"/>
                        </w:rPr>
                      </w:pPr>
                      <w:proofErr w:type="spellStart"/>
                      <w:r>
                        <w:rPr>
                          <w:rFonts w:ascii="#9Slide03 FS Neusa Bold" w:eastAsia="Calibri" w:hAnsi="#9Slide03 FS Neusa Bold"/>
                          <w:b/>
                          <w:bCs/>
                          <w:i/>
                          <w:iCs/>
                          <w:color w:val="404040" w:themeColor="text1" w:themeTint="BF"/>
                          <w:kern w:val="24"/>
                          <w:sz w:val="28"/>
                          <w:szCs w:val="28"/>
                        </w:rPr>
                        <w:t>Nhóm</w:t>
                      </w:r>
                      <w:proofErr w:type="spellEnd"/>
                      <w:r>
                        <w:rPr>
                          <w:rFonts w:ascii="#9Slide03 FS Neusa Bold" w:eastAsia="Calibri" w:hAnsi="#9Slide03 FS Neusa Bold"/>
                          <w:b/>
                          <w:bCs/>
                          <w:i/>
                          <w:iCs/>
                          <w:color w:val="404040" w:themeColor="text1" w:themeTint="BF"/>
                          <w:kern w:val="24"/>
                          <w:sz w:val="28"/>
                          <w:szCs w:val="28"/>
                        </w:rPr>
                        <w:t xml:space="preserve"> </w:t>
                      </w:r>
                      <w:proofErr w:type="spellStart"/>
                      <w:r>
                        <w:rPr>
                          <w:rFonts w:ascii="#9Slide03 FS Neusa Bold" w:eastAsia="Calibri" w:hAnsi="#9Slide03 FS Neusa Bold"/>
                          <w:b/>
                          <w:bCs/>
                          <w:i/>
                          <w:iCs/>
                          <w:color w:val="404040" w:themeColor="text1" w:themeTint="BF"/>
                          <w:kern w:val="24"/>
                          <w:sz w:val="28"/>
                          <w:szCs w:val="28"/>
                        </w:rPr>
                        <w:t>biên</w:t>
                      </w:r>
                      <w:proofErr w:type="spellEnd"/>
                      <w:r>
                        <w:rPr>
                          <w:rFonts w:ascii="#9Slide03 FS Neusa Bold" w:eastAsia="Calibri" w:hAnsi="#9Slide03 FS Neusa Bold"/>
                          <w:b/>
                          <w:bCs/>
                          <w:i/>
                          <w:iCs/>
                          <w:color w:val="404040" w:themeColor="text1" w:themeTint="BF"/>
                          <w:kern w:val="24"/>
                          <w:sz w:val="28"/>
                          <w:szCs w:val="28"/>
                        </w:rPr>
                        <w:t xml:space="preserve"> </w:t>
                      </w:r>
                      <w:proofErr w:type="spellStart"/>
                      <w:r>
                        <w:rPr>
                          <w:rFonts w:ascii="#9Slide03 FS Neusa Bold" w:eastAsia="Calibri" w:hAnsi="#9Slide03 FS Neusa Bold"/>
                          <w:b/>
                          <w:bCs/>
                          <w:i/>
                          <w:iCs/>
                          <w:color w:val="404040" w:themeColor="text1" w:themeTint="BF"/>
                          <w:kern w:val="24"/>
                          <w:sz w:val="28"/>
                          <w:szCs w:val="28"/>
                        </w:rPr>
                        <w:t>soạn</w:t>
                      </w:r>
                      <w:proofErr w:type="spellEnd"/>
                      <w:r>
                        <w:rPr>
                          <w:rFonts w:ascii="#9Slide03 FS Neusa Bold" w:eastAsia="Calibri" w:hAnsi="#9Slide03 FS Neusa Bold"/>
                          <w:b/>
                          <w:bCs/>
                          <w:i/>
                          <w:iCs/>
                          <w:color w:val="404040" w:themeColor="text1" w:themeTint="BF"/>
                          <w:kern w:val="24"/>
                          <w:sz w:val="28"/>
                          <w:szCs w:val="28"/>
                        </w:rPr>
                        <w:t xml:space="preserve"> </w:t>
                      </w:r>
                      <w:proofErr w:type="spellStart"/>
                      <w:r>
                        <w:rPr>
                          <w:rFonts w:ascii="#9Slide03 FS Neusa Bold" w:eastAsia="Calibri" w:hAnsi="#9Slide03 FS Neusa Bold"/>
                          <w:b/>
                          <w:bCs/>
                          <w:i/>
                          <w:iCs/>
                          <w:color w:val="404040" w:themeColor="text1" w:themeTint="BF"/>
                          <w:kern w:val="24"/>
                          <w:sz w:val="28"/>
                          <w:szCs w:val="28"/>
                        </w:rPr>
                        <w:t>thầy</w:t>
                      </w:r>
                      <w:proofErr w:type="spellEnd"/>
                      <w:r>
                        <w:rPr>
                          <w:rFonts w:ascii="#9Slide03 FS Neusa Bold" w:eastAsia="Calibri" w:hAnsi="#9Slide03 FS Neusa Bold"/>
                          <w:b/>
                          <w:bCs/>
                          <w:i/>
                          <w:iCs/>
                          <w:color w:val="404040" w:themeColor="text1" w:themeTint="BF"/>
                          <w:kern w:val="24"/>
                          <w:sz w:val="28"/>
                          <w:szCs w:val="28"/>
                        </w:rPr>
                        <w:t xml:space="preserve"> </w:t>
                      </w:r>
                      <w:proofErr w:type="spellStart"/>
                      <w:r>
                        <w:rPr>
                          <w:rFonts w:ascii="#9Slide03 FS Neusa Bold" w:eastAsia="Calibri" w:hAnsi="#9Slide03 FS Neusa Bold"/>
                          <w:b/>
                          <w:bCs/>
                          <w:i/>
                          <w:iCs/>
                          <w:color w:val="404040" w:themeColor="text1" w:themeTint="BF"/>
                          <w:kern w:val="24"/>
                          <w:sz w:val="28"/>
                          <w:szCs w:val="28"/>
                        </w:rPr>
                        <w:t>Hoàng</w:t>
                      </w:r>
                      <w:proofErr w:type="spellEnd"/>
                      <w:r>
                        <w:rPr>
                          <w:rFonts w:ascii="#9Slide03 FS Neusa Bold" w:eastAsia="Calibri" w:hAnsi="#9Slide03 FS Neusa Bold"/>
                          <w:b/>
                          <w:bCs/>
                          <w:i/>
                          <w:iCs/>
                          <w:color w:val="404040" w:themeColor="text1" w:themeTint="BF"/>
                          <w:kern w:val="24"/>
                          <w:sz w:val="28"/>
                          <w:szCs w:val="28"/>
                        </w:rPr>
                        <w:t xml:space="preserve"> </w:t>
                      </w:r>
                      <w:proofErr w:type="spellStart"/>
                      <w:r>
                        <w:rPr>
                          <w:rFonts w:ascii="#9Slide03 FS Neusa Bold" w:eastAsia="Calibri" w:hAnsi="#9Slide03 FS Neusa Bold"/>
                          <w:b/>
                          <w:bCs/>
                          <w:i/>
                          <w:iCs/>
                          <w:color w:val="404040" w:themeColor="text1" w:themeTint="BF"/>
                          <w:kern w:val="24"/>
                          <w:sz w:val="28"/>
                          <w:szCs w:val="28"/>
                        </w:rPr>
                        <w:t>Oppa</w:t>
                      </w:r>
                      <w:proofErr w:type="spellEnd"/>
                    </w:p>
                  </w:txbxContent>
                </v:textbox>
              </v:shap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9" type="#_x0000_t75" style="width:383.4pt;height:383.4pt" o:bullet="t">
        <v:imagedata r:id="rId1" o:title="medical-laboratory"/>
      </v:shape>
    </w:pict>
  </w:numPicBullet>
  <w:numPicBullet w:numPicBulletId="1">
    <w:pict>
      <v:shape id="_x0000_i1240" type="#_x0000_t75" style="width:310.2pt;height:383.4pt" o:bullet="t">
        <v:imagedata r:id="rId2" o:title="222c"/>
      </v:shape>
    </w:pict>
  </w:numPicBullet>
  <w:abstractNum w:abstractNumId="0"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1445A12"/>
    <w:multiLevelType w:val="hybridMultilevel"/>
    <w:tmpl w:val="8D687A92"/>
    <w:lvl w:ilvl="0" w:tplc="B19AEA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B65CA4"/>
    <w:multiLevelType w:val="hybridMultilevel"/>
    <w:tmpl w:val="2206B000"/>
    <w:lvl w:ilvl="0" w:tplc="E7486DCC">
      <w:start w:val="1"/>
      <w:numFmt w:val="bullet"/>
      <w:pStyle w:val="dauchuong"/>
      <w:lvlText w:val=""/>
      <w:lvlPicBulletId w:val="1"/>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615A59"/>
    <w:multiLevelType w:val="hybridMultilevel"/>
    <w:tmpl w:val="111A73EC"/>
    <w:lvl w:ilvl="0" w:tplc="A008C8B2">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7" w15:restartNumberingAfterBreak="0">
    <w:nsid w:val="65C1697D"/>
    <w:multiLevelType w:val="multilevel"/>
    <w:tmpl w:val="FF18F858"/>
    <w:lvl w:ilvl="0">
      <w:start w:val="1"/>
      <w:numFmt w:val="bullet"/>
      <w:pStyle w:val="Heading7"/>
      <w:suff w:val="space"/>
      <w:lvlText w:val=""/>
      <w:lvlPicBulletId w:val="0"/>
      <w:lvlJc w:val="left"/>
      <w:pPr>
        <w:ind w:left="0" w:firstLine="0"/>
      </w:pPr>
      <w:rPr>
        <w:rFonts w:ascii="Symbol" w:hAnsi="Symbol" w:hint="default"/>
        <w:color w:val="auto"/>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9EA040E"/>
    <w:multiLevelType w:val="multilevel"/>
    <w:tmpl w:val="C5F4DAE6"/>
    <w:styleLink w:val="Style111"/>
    <w:lvl w:ilvl="0">
      <w:start w:val="1"/>
      <w:numFmt w:val="upperLetter"/>
      <w:pStyle w:val="Heading1"/>
      <w:suff w:val="space"/>
      <w:lvlText w:val="PHẦN %1. "/>
      <w:lvlJc w:val="left"/>
      <w:pPr>
        <w:ind w:left="0" w:firstLine="0"/>
      </w:pPr>
      <w:rPr>
        <w:rFonts w:ascii="#9Slide03 SVNAguda Black" w:hAnsi="#9Slide03 SVNAguda Black" w:hint="default"/>
        <w:b/>
        <w:i w:val="0"/>
        <w:sz w:val="26"/>
      </w:rPr>
    </w:lvl>
    <w:lvl w:ilvl="1">
      <w:start w:val="1"/>
      <w:numFmt w:val="decimal"/>
      <w:pStyle w:val="Heading2"/>
      <w:suff w:val="space"/>
      <w:lvlText w:val="CHƯƠNG %2."/>
      <w:lvlJc w:val="left"/>
      <w:pPr>
        <w:ind w:left="0" w:firstLine="0"/>
      </w:pPr>
      <w:rPr>
        <w:rFonts w:ascii="#9Slide03 SVNAguda Black" w:hAnsi="#9Slide03 SVNAguda Black" w:hint="default"/>
        <w:b/>
        <w:i w:val="0"/>
        <w:sz w:val="26"/>
      </w:rPr>
    </w:lvl>
    <w:lvl w:ilvl="2">
      <w:start w:val="1"/>
      <w:numFmt w:val="decimal"/>
      <w:pStyle w:val="Heading3"/>
      <w:suff w:val="space"/>
      <w:lvlText w:val="BÀI %3. "/>
      <w:lvlJc w:val="left"/>
      <w:pPr>
        <w:ind w:left="0" w:firstLine="0"/>
      </w:pPr>
      <w:rPr>
        <w:rFonts w:ascii="#9Slide03 SVNAguda Black" w:hAnsi="#9Slide03 SVNAguda Black" w:hint="default"/>
        <w:b/>
        <w:i w:val="0"/>
        <w:sz w:val="26"/>
      </w:rPr>
    </w:lvl>
    <w:lvl w:ilvl="3">
      <w:start w:val="1"/>
      <w:numFmt w:val="upperRoman"/>
      <w:pStyle w:val="Heading4"/>
      <w:suff w:val="space"/>
      <w:lvlText w:val="%4."/>
      <w:lvlJc w:val="left"/>
      <w:pPr>
        <w:ind w:left="0" w:firstLine="0"/>
      </w:pPr>
      <w:rPr>
        <w:rFonts w:ascii="#9Slide03 FS Neusa Bold" w:hAnsi="#9Slide03 FS Neusa Bold" w:hint="default"/>
        <w:b/>
        <w:i w:val="0"/>
        <w:color w:val="000000" w:themeColor="text1"/>
        <w:sz w:val="26"/>
      </w:rPr>
    </w:lvl>
    <w:lvl w:ilvl="4">
      <w:start w:val="1"/>
      <w:numFmt w:val="decimal"/>
      <w:pStyle w:val="Heading5"/>
      <w:suff w:val="space"/>
      <w:lvlText w:val="%5."/>
      <w:lvlJc w:val="left"/>
      <w:pPr>
        <w:ind w:left="0" w:firstLine="0"/>
      </w:pPr>
      <w:rPr>
        <w:rFonts w:ascii="#9Slide03 FS Neusa Bold" w:hAnsi="#9Slide03 FS Neusa Bold" w:hint="default"/>
        <w:b/>
        <w:i w:val="0"/>
        <w:sz w:val="26"/>
      </w:rPr>
    </w:lvl>
    <w:lvl w:ilvl="5">
      <w:start w:val="1"/>
      <w:numFmt w:val="lowerLetter"/>
      <w:pStyle w:val="Heading6"/>
      <w:suff w:val="space"/>
      <w:lvlText w:val="%6)"/>
      <w:lvlJc w:val="left"/>
      <w:pPr>
        <w:ind w:left="0" w:firstLine="0"/>
      </w:pPr>
      <w:rPr>
        <w:rFonts w:ascii="#9Slide03 FS Neusa Bold" w:hAnsi="#9Slide03 FS Neusa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6EB02A93"/>
    <w:multiLevelType w:val="hybridMultilevel"/>
    <w:tmpl w:val="F88E15AC"/>
    <w:styleLink w:val="Cu111"/>
    <w:lvl w:ilvl="0" w:tplc="EB28F9C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1"/>
  </w:num>
  <w:num w:numId="5">
    <w:abstractNumId w:val="7"/>
  </w:num>
  <w:num w:numId="6">
    <w:abstractNumId w:val="5"/>
  </w:num>
  <w:num w:numId="7">
    <w:abstractNumId w:val="0"/>
  </w:num>
  <w:num w:numId="8">
    <w:abstractNumId w:val="4"/>
  </w:num>
  <w:num w:numId="9">
    <w:abstractNumId w:val="6"/>
  </w:num>
  <w:num w:numId="10">
    <w:abstractNumId w:val="8"/>
  </w:num>
  <w:num w:numId="11">
    <w:abstractNumId w:val="8"/>
  </w:num>
  <w:num w:numId="12">
    <w:abstractNumId w:val="3"/>
  </w:num>
  <w:num w:numId="13">
    <w:abstractNumId w:val="8"/>
    <w:lvlOverride w:ilvl="0">
      <w:startOverride w:val="5"/>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6"/>
    </w:lvlOverride>
    <w:lvlOverride w:ilvl="1">
      <w:startOverride w:val="1"/>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6"/>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5"/>
    </w:lvlOverride>
    <w:lvlOverride w:ilvl="1">
      <w:startOverride w:val="1"/>
    </w:lvlOverride>
    <w:lvlOverride w:ilvl="2">
      <w:startOverride w:val="1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5"/>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5"/>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5"/>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attachedTemplate r:id="rId1"/>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9EF"/>
    <w:rsid w:val="0002477E"/>
    <w:rsid w:val="00027F62"/>
    <w:rsid w:val="000307ED"/>
    <w:rsid w:val="00035A58"/>
    <w:rsid w:val="00037EE1"/>
    <w:rsid w:val="00056FFC"/>
    <w:rsid w:val="00077B8F"/>
    <w:rsid w:val="000A3A63"/>
    <w:rsid w:val="000E33C8"/>
    <w:rsid w:val="00102694"/>
    <w:rsid w:val="00102A1E"/>
    <w:rsid w:val="001148B0"/>
    <w:rsid w:val="00117F75"/>
    <w:rsid w:val="00130939"/>
    <w:rsid w:val="0014059F"/>
    <w:rsid w:val="001630FB"/>
    <w:rsid w:val="00165B9D"/>
    <w:rsid w:val="001916AF"/>
    <w:rsid w:val="00192BC1"/>
    <w:rsid w:val="00194515"/>
    <w:rsid w:val="001B1FA1"/>
    <w:rsid w:val="001C2D16"/>
    <w:rsid w:val="001C3D7F"/>
    <w:rsid w:val="001C63C5"/>
    <w:rsid w:val="001C75A0"/>
    <w:rsid w:val="00201662"/>
    <w:rsid w:val="00201A44"/>
    <w:rsid w:val="00234EB4"/>
    <w:rsid w:val="00243643"/>
    <w:rsid w:val="002B78EA"/>
    <w:rsid w:val="002C32F4"/>
    <w:rsid w:val="003013A9"/>
    <w:rsid w:val="00304EA1"/>
    <w:rsid w:val="0031265E"/>
    <w:rsid w:val="00345952"/>
    <w:rsid w:val="003611AC"/>
    <w:rsid w:val="003672E5"/>
    <w:rsid w:val="00387F1E"/>
    <w:rsid w:val="00392666"/>
    <w:rsid w:val="00393D8E"/>
    <w:rsid w:val="003A0F6E"/>
    <w:rsid w:val="003C0376"/>
    <w:rsid w:val="003D0A05"/>
    <w:rsid w:val="003D7CCD"/>
    <w:rsid w:val="00453D59"/>
    <w:rsid w:val="00480040"/>
    <w:rsid w:val="004C2967"/>
    <w:rsid w:val="004F1F67"/>
    <w:rsid w:val="00504BBA"/>
    <w:rsid w:val="00520AD0"/>
    <w:rsid w:val="00526937"/>
    <w:rsid w:val="00582F73"/>
    <w:rsid w:val="005A467E"/>
    <w:rsid w:val="005D55B6"/>
    <w:rsid w:val="005D5A5F"/>
    <w:rsid w:val="005E5935"/>
    <w:rsid w:val="006204E1"/>
    <w:rsid w:val="0062142D"/>
    <w:rsid w:val="00622E2A"/>
    <w:rsid w:val="00642126"/>
    <w:rsid w:val="00670905"/>
    <w:rsid w:val="006929EF"/>
    <w:rsid w:val="006B1525"/>
    <w:rsid w:val="006D4B24"/>
    <w:rsid w:val="00700386"/>
    <w:rsid w:val="0071148D"/>
    <w:rsid w:val="007267BE"/>
    <w:rsid w:val="00746D6D"/>
    <w:rsid w:val="007D793D"/>
    <w:rsid w:val="007F56DE"/>
    <w:rsid w:val="00810F01"/>
    <w:rsid w:val="008156E8"/>
    <w:rsid w:val="008617AC"/>
    <w:rsid w:val="00875424"/>
    <w:rsid w:val="00886F3B"/>
    <w:rsid w:val="00892F1B"/>
    <w:rsid w:val="008B1536"/>
    <w:rsid w:val="008D3896"/>
    <w:rsid w:val="008E28C5"/>
    <w:rsid w:val="009202BA"/>
    <w:rsid w:val="00930B60"/>
    <w:rsid w:val="009368AF"/>
    <w:rsid w:val="00937B45"/>
    <w:rsid w:val="00945D1C"/>
    <w:rsid w:val="009749F7"/>
    <w:rsid w:val="009777F6"/>
    <w:rsid w:val="0098449A"/>
    <w:rsid w:val="009A5756"/>
    <w:rsid w:val="009D6CBC"/>
    <w:rsid w:val="00A124A2"/>
    <w:rsid w:val="00A23A9B"/>
    <w:rsid w:val="00A26CA9"/>
    <w:rsid w:val="00A3222B"/>
    <w:rsid w:val="00A63332"/>
    <w:rsid w:val="00A703D6"/>
    <w:rsid w:val="00A72772"/>
    <w:rsid w:val="00A83A31"/>
    <w:rsid w:val="00A86BB3"/>
    <w:rsid w:val="00AD29A0"/>
    <w:rsid w:val="00AD5C18"/>
    <w:rsid w:val="00AE0DDC"/>
    <w:rsid w:val="00AE6B7F"/>
    <w:rsid w:val="00B23E72"/>
    <w:rsid w:val="00B349FB"/>
    <w:rsid w:val="00B43A1B"/>
    <w:rsid w:val="00B54561"/>
    <w:rsid w:val="00B74B31"/>
    <w:rsid w:val="00B862C8"/>
    <w:rsid w:val="00B877C4"/>
    <w:rsid w:val="00BA5930"/>
    <w:rsid w:val="00BA79D2"/>
    <w:rsid w:val="00BB7A99"/>
    <w:rsid w:val="00BE451C"/>
    <w:rsid w:val="00BE7518"/>
    <w:rsid w:val="00BF04AD"/>
    <w:rsid w:val="00C06234"/>
    <w:rsid w:val="00C33A0F"/>
    <w:rsid w:val="00C51913"/>
    <w:rsid w:val="00C80459"/>
    <w:rsid w:val="00C873E3"/>
    <w:rsid w:val="00C93194"/>
    <w:rsid w:val="00C9650D"/>
    <w:rsid w:val="00CC0530"/>
    <w:rsid w:val="00CE1731"/>
    <w:rsid w:val="00CF0A1C"/>
    <w:rsid w:val="00D056C4"/>
    <w:rsid w:val="00D06329"/>
    <w:rsid w:val="00D223E9"/>
    <w:rsid w:val="00D35783"/>
    <w:rsid w:val="00D3727F"/>
    <w:rsid w:val="00D649B4"/>
    <w:rsid w:val="00D656B4"/>
    <w:rsid w:val="00DC3108"/>
    <w:rsid w:val="00DD35EA"/>
    <w:rsid w:val="00E210D6"/>
    <w:rsid w:val="00E22224"/>
    <w:rsid w:val="00E507A1"/>
    <w:rsid w:val="00E566EC"/>
    <w:rsid w:val="00EA7D30"/>
    <w:rsid w:val="00EB0448"/>
    <w:rsid w:val="00EC21A0"/>
    <w:rsid w:val="00ED693F"/>
    <w:rsid w:val="00EE59BC"/>
    <w:rsid w:val="00F04724"/>
    <w:rsid w:val="00F064E5"/>
    <w:rsid w:val="00F13160"/>
    <w:rsid w:val="00F203B4"/>
    <w:rsid w:val="00F8031D"/>
    <w:rsid w:val="00FB6C82"/>
    <w:rsid w:val="00FC4BF5"/>
    <w:rsid w:val="00FC7D28"/>
    <w:rsid w:val="00FD0881"/>
    <w:rsid w:val="00FD565C"/>
    <w:rsid w:val="00FF1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DB50B"/>
  <w15:chartTrackingRefBased/>
  <w15:docId w15:val="{BB87E8B8-1EB6-4C35-9903-604B6B8F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color w:val="000000" w:themeColor="text1"/>
        <w:sz w:val="26"/>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896"/>
    <w:pPr>
      <w:spacing w:after="0"/>
    </w:pPr>
    <w:rPr>
      <w:rFonts w:ascii="#9Slide04 Faustina" w:hAnsi="#9Slide04 Faustina"/>
    </w:rPr>
  </w:style>
  <w:style w:type="paragraph" w:styleId="Heading1">
    <w:name w:val="heading 1"/>
    <w:aliases w:val="Tieu_de1,TieuDe1ML1"/>
    <w:basedOn w:val="ListParagraph"/>
    <w:next w:val="Normal"/>
    <w:link w:val="Heading1Char"/>
    <w:uiPriority w:val="9"/>
    <w:qFormat/>
    <w:rsid w:val="008D3896"/>
    <w:pPr>
      <w:numPr>
        <w:numId w:val="1"/>
      </w:numPr>
      <w:jc w:val="center"/>
      <w:outlineLvl w:val="0"/>
    </w:pPr>
    <w:rPr>
      <w:rFonts w:ascii="#9Slide03 SVNAguda Black" w:hAnsi="#9Slide03 SVNAguda Black"/>
      <w:b/>
    </w:rPr>
  </w:style>
  <w:style w:type="paragraph" w:styleId="Heading2">
    <w:name w:val="heading 2"/>
    <w:aliases w:val=" Char Char Char Char,Char Char Char Char"/>
    <w:basedOn w:val="Heading1"/>
    <w:next w:val="Normal"/>
    <w:link w:val="Heading2Char"/>
    <w:unhideWhenUsed/>
    <w:qFormat/>
    <w:rsid w:val="0071148D"/>
    <w:pPr>
      <w:numPr>
        <w:ilvl w:val="1"/>
      </w:numPr>
      <w:outlineLvl w:val="1"/>
    </w:pPr>
  </w:style>
  <w:style w:type="paragraph" w:styleId="Heading3">
    <w:name w:val="heading 3"/>
    <w:basedOn w:val="Heading2"/>
    <w:next w:val="Normal"/>
    <w:link w:val="Heading3Char"/>
    <w:uiPriority w:val="9"/>
    <w:unhideWhenUsed/>
    <w:qFormat/>
    <w:rsid w:val="0071148D"/>
    <w:pPr>
      <w:numPr>
        <w:ilvl w:val="2"/>
      </w:numPr>
      <w:outlineLvl w:val="2"/>
    </w:pPr>
  </w:style>
  <w:style w:type="paragraph" w:styleId="Heading4">
    <w:name w:val="heading 4"/>
    <w:basedOn w:val="Heading3"/>
    <w:next w:val="Normal"/>
    <w:link w:val="Heading4Char"/>
    <w:uiPriority w:val="9"/>
    <w:unhideWhenUsed/>
    <w:qFormat/>
    <w:rsid w:val="008D3896"/>
    <w:pPr>
      <w:numPr>
        <w:ilvl w:val="3"/>
      </w:numPr>
      <w:jc w:val="left"/>
      <w:outlineLvl w:val="3"/>
    </w:pPr>
    <w:rPr>
      <w:rFonts w:ascii="#9Slide03 FS Neusa Bold" w:hAnsi="#9Slide03 FS Neusa Bold"/>
    </w:rPr>
  </w:style>
  <w:style w:type="paragraph" w:styleId="Heading5">
    <w:name w:val="heading 5"/>
    <w:basedOn w:val="Heading4"/>
    <w:next w:val="Normal"/>
    <w:link w:val="Heading5Char"/>
    <w:uiPriority w:val="9"/>
    <w:unhideWhenUsed/>
    <w:qFormat/>
    <w:rsid w:val="00192BC1"/>
    <w:pPr>
      <w:numPr>
        <w:ilvl w:val="4"/>
      </w:numPr>
      <w:spacing w:after="60"/>
      <w:outlineLvl w:val="4"/>
    </w:pPr>
  </w:style>
  <w:style w:type="paragraph" w:styleId="Heading6">
    <w:name w:val="heading 6"/>
    <w:basedOn w:val="Heading4"/>
    <w:next w:val="Normal"/>
    <w:link w:val="Heading6Char"/>
    <w:uiPriority w:val="9"/>
    <w:unhideWhenUsed/>
    <w:qFormat/>
    <w:rsid w:val="00192BC1"/>
    <w:pPr>
      <w:numPr>
        <w:ilvl w:val="5"/>
      </w:numPr>
      <w:spacing w:after="60"/>
      <w:outlineLvl w:val="5"/>
    </w:pPr>
    <w:rPr>
      <w:b w:val="0"/>
      <w:bCs/>
    </w:rPr>
  </w:style>
  <w:style w:type="paragraph" w:styleId="Heading7">
    <w:name w:val="heading 7"/>
    <w:basedOn w:val="Normal"/>
    <w:next w:val="Normal"/>
    <w:link w:val="Heading7Char"/>
    <w:uiPriority w:val="9"/>
    <w:unhideWhenUsed/>
    <w:qFormat/>
    <w:rsid w:val="00AD29A0"/>
    <w:pPr>
      <w:numPr>
        <w:numId w:val="5"/>
      </w:numPr>
      <w:outlineLvl w:val="6"/>
    </w:pPr>
    <w:rPr>
      <w:rFonts w:cs="Times New Roman"/>
      <w:color w:val="auto"/>
      <w:sz w:val="24"/>
      <w:szCs w:val="24"/>
    </w:rPr>
  </w:style>
  <w:style w:type="paragraph" w:styleId="Heading8">
    <w:name w:val="heading 8"/>
    <w:basedOn w:val="dauchuong"/>
    <w:next w:val="Normal"/>
    <w:link w:val="Heading8Char"/>
    <w:uiPriority w:val="9"/>
    <w:unhideWhenUsed/>
    <w:qFormat/>
    <w:rsid w:val="00AD29A0"/>
    <w:pPr>
      <w:outlineLvl w:val="7"/>
    </w:pPr>
    <w:rPr>
      <w:color w:val="auto"/>
      <w:sz w:val="24"/>
      <w:szCs w:val="28"/>
    </w:rPr>
  </w:style>
  <w:style w:type="paragraph" w:styleId="Heading9">
    <w:name w:val="heading 9"/>
    <w:basedOn w:val="Normal"/>
    <w:next w:val="Normal"/>
    <w:link w:val="Heading9Char"/>
    <w:unhideWhenUsed/>
    <w:qFormat/>
    <w:rsid w:val="006929EF"/>
    <w:pPr>
      <w:tabs>
        <w:tab w:val="num" w:pos="6480"/>
      </w:tabs>
      <w:spacing w:before="240" w:after="60" w:line="240" w:lineRule="auto"/>
      <w:ind w:left="6480" w:hanging="720"/>
      <w:outlineLvl w:val="8"/>
    </w:pPr>
    <w:rPr>
      <w:rFonts w:asciiTheme="majorHAnsi" w:eastAsiaTheme="majorEastAsia" w:hAnsiTheme="majorHAnsi" w:cstheme="majorBidi"/>
      <w:color w:val="auto"/>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w:basedOn w:val="Normal"/>
    <w:link w:val="HeaderChar"/>
    <w:uiPriority w:val="99"/>
    <w:unhideWhenUsed/>
    <w:rsid w:val="008156E8"/>
    <w:pPr>
      <w:tabs>
        <w:tab w:val="center" w:pos="4680"/>
        <w:tab w:val="right" w:pos="9360"/>
      </w:tabs>
      <w:spacing w:line="240" w:lineRule="auto"/>
    </w:pPr>
  </w:style>
  <w:style w:type="character" w:customStyle="1" w:styleId="HeaderChar">
    <w:name w:val="Header Char"/>
    <w:aliases w:val="Char Char6"/>
    <w:basedOn w:val="DefaultParagraphFont"/>
    <w:link w:val="Header"/>
    <w:uiPriority w:val="99"/>
    <w:rsid w:val="008156E8"/>
  </w:style>
  <w:style w:type="paragraph" w:styleId="Footer">
    <w:name w:val="footer"/>
    <w:basedOn w:val="Normal"/>
    <w:link w:val="FooterChar"/>
    <w:uiPriority w:val="99"/>
    <w:unhideWhenUsed/>
    <w:rsid w:val="008156E8"/>
    <w:pPr>
      <w:tabs>
        <w:tab w:val="center" w:pos="4680"/>
        <w:tab w:val="right" w:pos="9360"/>
      </w:tabs>
      <w:spacing w:line="240" w:lineRule="auto"/>
    </w:pPr>
  </w:style>
  <w:style w:type="character" w:customStyle="1" w:styleId="FooterChar">
    <w:name w:val="Footer Char"/>
    <w:basedOn w:val="DefaultParagraphFont"/>
    <w:link w:val="Footer"/>
    <w:uiPriority w:val="99"/>
    <w:rsid w:val="008156E8"/>
  </w:style>
  <w:style w:type="character" w:customStyle="1" w:styleId="Heading1Char">
    <w:name w:val="Heading 1 Char"/>
    <w:aliases w:val="Tieu_de1 Char1,TieuDe1ML1 Char1"/>
    <w:basedOn w:val="DefaultParagraphFont"/>
    <w:link w:val="Heading1"/>
    <w:uiPriority w:val="9"/>
    <w:rsid w:val="008D3896"/>
    <w:rPr>
      <w:rFonts w:ascii="#9Slide03 SVNAguda Black" w:hAnsi="#9Slide03 SVNAguda Black"/>
      <w:b/>
    </w:rPr>
  </w:style>
  <w:style w:type="character" w:customStyle="1" w:styleId="Heading2Char">
    <w:name w:val="Heading 2 Char"/>
    <w:aliases w:val=" Char Char Char Char Char,Char Char Char Char Char"/>
    <w:basedOn w:val="DefaultParagraphFont"/>
    <w:link w:val="Heading2"/>
    <w:rsid w:val="0071148D"/>
    <w:rPr>
      <w:rFonts w:ascii="#9Slide03 SVNAguda Black" w:hAnsi="#9Slide03 SVNAguda Black"/>
      <w:b/>
    </w:rPr>
  </w:style>
  <w:style w:type="character" w:customStyle="1" w:styleId="Heading3Char">
    <w:name w:val="Heading 3 Char"/>
    <w:basedOn w:val="DefaultParagraphFont"/>
    <w:link w:val="Heading3"/>
    <w:uiPriority w:val="9"/>
    <w:rsid w:val="0071148D"/>
    <w:rPr>
      <w:rFonts w:ascii="#9Slide03 SVNAguda Black" w:hAnsi="#9Slide03 SVNAguda Black"/>
      <w:b/>
    </w:rPr>
  </w:style>
  <w:style w:type="character" w:customStyle="1" w:styleId="Heading4Char">
    <w:name w:val="Heading 4 Char"/>
    <w:basedOn w:val="DefaultParagraphFont"/>
    <w:link w:val="Heading4"/>
    <w:uiPriority w:val="9"/>
    <w:rsid w:val="008D3896"/>
    <w:rPr>
      <w:rFonts w:ascii="#9Slide03 FS Neusa Bold" w:hAnsi="#9Slide03 FS Neusa Bold"/>
      <w:b/>
    </w:rPr>
  </w:style>
  <w:style w:type="character" w:customStyle="1" w:styleId="Heading5Char">
    <w:name w:val="Heading 5 Char"/>
    <w:basedOn w:val="DefaultParagraphFont"/>
    <w:link w:val="Heading5"/>
    <w:uiPriority w:val="9"/>
    <w:rsid w:val="00192BC1"/>
    <w:rPr>
      <w:rFonts w:ascii="#9Slide03 FS Neusa Bold" w:hAnsi="#9Slide03 FS Neusa Bold"/>
      <w:b/>
    </w:rPr>
  </w:style>
  <w:style w:type="character" w:customStyle="1" w:styleId="Heading6Char">
    <w:name w:val="Heading 6 Char"/>
    <w:basedOn w:val="DefaultParagraphFont"/>
    <w:link w:val="Heading6"/>
    <w:uiPriority w:val="9"/>
    <w:rsid w:val="00192BC1"/>
    <w:rPr>
      <w:rFonts w:ascii="#9Slide03 FS Neusa Bold" w:hAnsi="#9Slide03 FS Neusa Bold"/>
      <w:bCs/>
    </w:rPr>
  </w:style>
  <w:style w:type="character" w:customStyle="1" w:styleId="Heading7Char">
    <w:name w:val="Heading 7 Char"/>
    <w:basedOn w:val="DefaultParagraphFont"/>
    <w:link w:val="Heading7"/>
    <w:uiPriority w:val="9"/>
    <w:rsid w:val="00AD29A0"/>
    <w:rPr>
      <w:rFonts w:ascii="#9Slide04 Faustina" w:hAnsi="#9Slide04 Faustina" w:cs="Times New Roman"/>
      <w:color w:val="auto"/>
      <w:sz w:val="24"/>
      <w:szCs w:val="24"/>
    </w:rPr>
  </w:style>
  <w:style w:type="character" w:customStyle="1" w:styleId="Heading8Char">
    <w:name w:val="Heading 8 Char"/>
    <w:basedOn w:val="DefaultParagraphFont"/>
    <w:link w:val="Heading8"/>
    <w:uiPriority w:val="9"/>
    <w:rsid w:val="00AD29A0"/>
    <w:rPr>
      <w:rFonts w:ascii="#9Slide04 Faustina" w:hAnsi="#9Slide04 Faustina"/>
      <w:color w:val="auto"/>
      <w:sz w:val="24"/>
      <w:szCs w:val="28"/>
    </w:rPr>
  </w:style>
  <w:style w:type="paragraph" w:styleId="ListParagraph">
    <w:name w:val="List Paragraph"/>
    <w:basedOn w:val="Normal"/>
    <w:link w:val="ListParagraphChar"/>
    <w:uiPriority w:val="34"/>
    <w:qFormat/>
    <w:rsid w:val="0071148D"/>
    <w:pPr>
      <w:ind w:left="720"/>
      <w:contextualSpacing/>
    </w:pPr>
  </w:style>
  <w:style w:type="paragraph" w:customStyle="1" w:styleId="dauchuong">
    <w:name w:val="dauchuong"/>
    <w:basedOn w:val="Normal"/>
    <w:rsid w:val="0002477E"/>
    <w:pPr>
      <w:numPr>
        <w:numId w:val="3"/>
      </w:numPr>
    </w:pPr>
  </w:style>
  <w:style w:type="paragraph" w:customStyle="1" w:styleId="Nidungheading">
    <w:name w:val="Nội dung heading"/>
    <w:basedOn w:val="Normal"/>
    <w:link w:val="NidungheadingChar"/>
    <w:qFormat/>
    <w:rsid w:val="00480040"/>
    <w:pPr>
      <w:spacing w:line="360" w:lineRule="auto"/>
      <w:jc w:val="center"/>
    </w:pPr>
    <w:rPr>
      <w:rFonts w:ascii="Palatino Linotype" w:eastAsia="Calibri" w:hAnsi="Palatino Linotype" w:cs="Cambria"/>
      <w:b/>
      <w:bCs/>
      <w:color w:val="000000"/>
      <w:kern w:val="24"/>
      <w:sz w:val="17"/>
      <w:szCs w:val="17"/>
    </w:rPr>
  </w:style>
  <w:style w:type="character" w:customStyle="1" w:styleId="NidungheadingChar">
    <w:name w:val="Nội dung heading Char"/>
    <w:basedOn w:val="DefaultParagraphFont"/>
    <w:link w:val="Nidungheading"/>
    <w:rsid w:val="00480040"/>
    <w:rPr>
      <w:rFonts w:ascii="Palatino Linotype" w:eastAsia="Calibri" w:hAnsi="Palatino Linotype" w:cs="Cambria"/>
      <w:b/>
      <w:bCs/>
      <w:color w:val="000000"/>
      <w:kern w:val="24"/>
      <w:sz w:val="17"/>
      <w:szCs w:val="17"/>
    </w:rPr>
  </w:style>
  <w:style w:type="character" w:customStyle="1" w:styleId="Heading9Char">
    <w:name w:val="Heading 9 Char"/>
    <w:basedOn w:val="DefaultParagraphFont"/>
    <w:link w:val="Heading9"/>
    <w:rsid w:val="006929EF"/>
    <w:rPr>
      <w:rFonts w:asciiTheme="majorHAnsi" w:eastAsiaTheme="majorEastAsia" w:hAnsiTheme="majorHAnsi" w:cstheme="majorBidi"/>
      <w:color w:val="auto"/>
      <w:sz w:val="22"/>
      <w:lang w:eastAsia="en-US"/>
    </w:rPr>
  </w:style>
  <w:style w:type="table" w:styleId="TableGrid">
    <w:name w:val="Table Grid"/>
    <w:aliases w:val="tham khao,trongbang"/>
    <w:basedOn w:val="TableNormal"/>
    <w:uiPriority w:val="59"/>
    <w:qFormat/>
    <w:rsid w:val="006929EF"/>
    <w:pPr>
      <w:spacing w:after="0" w:line="240" w:lineRule="auto"/>
    </w:pPr>
    <w:rPr>
      <w:rFonts w:asciiTheme="minorHAnsi" w:hAnsiTheme="minorHAnsi"/>
      <w:color w:val="auto"/>
      <w:sz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6929EF"/>
    <w:pPr>
      <w:spacing w:after="0" w:line="240" w:lineRule="auto"/>
    </w:pPr>
    <w:rPr>
      <w:rFonts w:eastAsia="Times New Roman" w:cs="Times New Roman"/>
      <w:color w:val="auto"/>
      <w:sz w:val="20"/>
      <w:szCs w:val="20"/>
      <w:lang w:eastAsia="en-US"/>
    </w:rPr>
  </w:style>
  <w:style w:type="paragraph" w:styleId="BalloonText">
    <w:name w:val="Balloon Text"/>
    <w:basedOn w:val="Normal"/>
    <w:link w:val="BalloonTextChar"/>
    <w:uiPriority w:val="99"/>
    <w:semiHidden/>
    <w:rsid w:val="006929EF"/>
    <w:pPr>
      <w:spacing w:line="240" w:lineRule="auto"/>
    </w:pPr>
    <w:rPr>
      <w:rFonts w:ascii="Tahoma" w:eastAsia="Times New Roman"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6929EF"/>
    <w:rPr>
      <w:rFonts w:ascii="Tahoma" w:eastAsia="Times New Roman" w:hAnsi="Tahoma" w:cs="Tahoma"/>
      <w:color w:val="auto"/>
      <w:sz w:val="16"/>
      <w:szCs w:val="16"/>
      <w:lang w:eastAsia="en-US"/>
    </w:rPr>
  </w:style>
  <w:style w:type="character" w:styleId="Strong">
    <w:name w:val="Strong"/>
    <w:basedOn w:val="DefaultParagraphFont"/>
    <w:uiPriority w:val="22"/>
    <w:qFormat/>
    <w:rsid w:val="006929EF"/>
    <w:rPr>
      <w:rFonts w:cs="Times New Roman"/>
      <w:b/>
      <w:bCs/>
    </w:rPr>
  </w:style>
  <w:style w:type="paragraph" w:styleId="NormalWeb">
    <w:name w:val="Normal (Web)"/>
    <w:basedOn w:val="Normal"/>
    <w:uiPriority w:val="99"/>
    <w:qFormat/>
    <w:rsid w:val="006929EF"/>
    <w:pPr>
      <w:spacing w:before="100" w:beforeAutospacing="1" w:after="100" w:afterAutospacing="1" w:line="240" w:lineRule="auto"/>
    </w:pPr>
    <w:rPr>
      <w:rFonts w:eastAsia="Calibri" w:cs="Times New Roman"/>
      <w:color w:val="auto"/>
      <w:sz w:val="24"/>
      <w:szCs w:val="24"/>
      <w:lang w:eastAsia="en-US"/>
    </w:rPr>
  </w:style>
  <w:style w:type="paragraph" w:customStyle="1" w:styleId="1">
    <w:name w:val="1"/>
    <w:aliases w:val="2"/>
    <w:basedOn w:val="Normal"/>
    <w:autoRedefine/>
    <w:rsid w:val="006929EF"/>
    <w:pPr>
      <w:spacing w:after="160" w:line="240" w:lineRule="exact"/>
    </w:pPr>
    <w:rPr>
      <w:rFonts w:ascii="Verdana" w:eastAsia="Times New Roman" w:hAnsi="Verdana" w:cs="Verdana"/>
      <w:color w:val="auto"/>
      <w:sz w:val="20"/>
      <w:szCs w:val="20"/>
      <w:lang w:eastAsia="en-US"/>
    </w:rPr>
  </w:style>
  <w:style w:type="paragraph" w:styleId="BodyText">
    <w:name w:val="Body Text"/>
    <w:basedOn w:val="Normal"/>
    <w:link w:val="BodyTextChar"/>
    <w:qFormat/>
    <w:rsid w:val="00BA5930"/>
    <w:pPr>
      <w:widowControl w:val="0"/>
      <w:autoSpaceDE w:val="0"/>
      <w:autoSpaceDN w:val="0"/>
      <w:spacing w:before="60" w:line="240" w:lineRule="auto"/>
      <w:ind w:left="154"/>
    </w:pPr>
    <w:rPr>
      <w:rFonts w:eastAsia="Times New Roman" w:cs="Times New Roman"/>
      <w:color w:val="auto"/>
      <w:sz w:val="24"/>
      <w:szCs w:val="24"/>
      <w:lang w:eastAsia="en-US" w:bidi="en-US"/>
    </w:rPr>
  </w:style>
  <w:style w:type="character" w:customStyle="1" w:styleId="BodyTextChar">
    <w:name w:val="Body Text Char"/>
    <w:basedOn w:val="DefaultParagraphFont"/>
    <w:link w:val="BodyText"/>
    <w:rsid w:val="00BA5930"/>
    <w:rPr>
      <w:rFonts w:ascii="#9Slide04 Faustina" w:eastAsia="Times New Roman" w:hAnsi="#9Slide04 Faustina" w:cs="Times New Roman"/>
      <w:color w:val="auto"/>
      <w:sz w:val="24"/>
      <w:szCs w:val="24"/>
      <w:lang w:eastAsia="en-US" w:bidi="en-US"/>
    </w:rPr>
  </w:style>
  <w:style w:type="paragraph" w:customStyle="1" w:styleId="TableParagraph">
    <w:name w:val="Table Paragraph"/>
    <w:basedOn w:val="Normal"/>
    <w:qFormat/>
    <w:rsid w:val="006929EF"/>
    <w:pPr>
      <w:widowControl w:val="0"/>
      <w:autoSpaceDE w:val="0"/>
      <w:autoSpaceDN w:val="0"/>
      <w:spacing w:line="240" w:lineRule="auto"/>
    </w:pPr>
    <w:rPr>
      <w:rFonts w:eastAsia="Times New Roman" w:cs="Times New Roman"/>
      <w:color w:val="auto"/>
      <w:sz w:val="22"/>
      <w:lang w:eastAsia="en-US" w:bidi="en-US"/>
    </w:rPr>
  </w:style>
  <w:style w:type="character" w:customStyle="1" w:styleId="mjx-char">
    <w:name w:val="mjx-char"/>
    <w:basedOn w:val="DefaultParagraphFont"/>
    <w:rsid w:val="00526937"/>
  </w:style>
  <w:style w:type="character" w:customStyle="1" w:styleId="mjxassistivemathml">
    <w:name w:val="mjx_assistive_mathml"/>
    <w:basedOn w:val="DefaultParagraphFont"/>
    <w:rsid w:val="00526937"/>
  </w:style>
  <w:style w:type="character" w:customStyle="1" w:styleId="mjx-charbox">
    <w:name w:val="mjx-charbox"/>
    <w:basedOn w:val="DefaultParagraphFont"/>
    <w:rsid w:val="001C2D16"/>
  </w:style>
  <w:style w:type="paragraph" w:styleId="DocumentMap">
    <w:name w:val="Document Map"/>
    <w:basedOn w:val="Normal"/>
    <w:link w:val="DocumentMapChar"/>
    <w:semiHidden/>
    <w:rsid w:val="00453D59"/>
    <w:pPr>
      <w:shd w:val="clear" w:color="auto" w:fill="000080"/>
      <w:spacing w:line="240" w:lineRule="auto"/>
    </w:pPr>
    <w:rPr>
      <w:rFonts w:ascii="Tahoma" w:eastAsia="Times New Roman" w:hAnsi="Tahoma" w:cs="Tahoma"/>
      <w:color w:val="auto"/>
      <w:sz w:val="20"/>
      <w:szCs w:val="20"/>
      <w:lang w:eastAsia="en-US"/>
    </w:rPr>
  </w:style>
  <w:style w:type="character" w:customStyle="1" w:styleId="DocumentMapChar">
    <w:name w:val="Document Map Char"/>
    <w:basedOn w:val="DefaultParagraphFont"/>
    <w:link w:val="DocumentMap"/>
    <w:semiHidden/>
    <w:rsid w:val="00453D59"/>
    <w:rPr>
      <w:rFonts w:ascii="Tahoma" w:eastAsia="Times New Roman" w:hAnsi="Tahoma" w:cs="Tahoma"/>
      <w:color w:val="auto"/>
      <w:sz w:val="20"/>
      <w:szCs w:val="20"/>
      <w:shd w:val="clear" w:color="auto" w:fill="000080"/>
      <w:lang w:eastAsia="en-US"/>
    </w:rPr>
  </w:style>
  <w:style w:type="paragraph" w:styleId="FootnoteText">
    <w:name w:val="footnote text"/>
    <w:basedOn w:val="Normal"/>
    <w:link w:val="FootnoteTextChar"/>
    <w:semiHidden/>
    <w:rsid w:val="00453D59"/>
    <w:pPr>
      <w:spacing w:line="240" w:lineRule="auto"/>
    </w:pPr>
    <w:rPr>
      <w:rFonts w:ascii="VNI-Times" w:eastAsia="Times New Roman" w:hAnsi="VNI-Times" w:cs="Times New Roman"/>
      <w:color w:val="auto"/>
      <w:sz w:val="20"/>
      <w:szCs w:val="20"/>
      <w:lang w:eastAsia="en-US"/>
    </w:rPr>
  </w:style>
  <w:style w:type="character" w:customStyle="1" w:styleId="FootnoteTextChar">
    <w:name w:val="Footnote Text Char"/>
    <w:basedOn w:val="DefaultParagraphFont"/>
    <w:link w:val="FootnoteText"/>
    <w:semiHidden/>
    <w:rsid w:val="00453D59"/>
    <w:rPr>
      <w:rFonts w:ascii="VNI-Times" w:eastAsia="Times New Roman" w:hAnsi="VNI-Times" w:cs="Times New Roman"/>
      <w:color w:val="auto"/>
      <w:sz w:val="20"/>
      <w:szCs w:val="20"/>
      <w:lang w:eastAsia="en-US"/>
    </w:rPr>
  </w:style>
  <w:style w:type="character" w:styleId="FootnoteReference">
    <w:name w:val="footnote reference"/>
    <w:basedOn w:val="DefaultParagraphFont"/>
    <w:semiHidden/>
    <w:rsid w:val="00453D59"/>
    <w:rPr>
      <w:vertAlign w:val="superscript"/>
    </w:rPr>
  </w:style>
  <w:style w:type="character" w:styleId="PageNumber">
    <w:name w:val="page number"/>
    <w:basedOn w:val="DefaultParagraphFont"/>
    <w:rsid w:val="00453D59"/>
  </w:style>
  <w:style w:type="paragraph" w:styleId="BodyText2">
    <w:name w:val="Body Text 2"/>
    <w:basedOn w:val="Normal"/>
    <w:link w:val="BodyText2Char"/>
    <w:rsid w:val="00453D59"/>
    <w:pPr>
      <w:spacing w:line="240" w:lineRule="auto"/>
      <w:jc w:val="both"/>
    </w:pPr>
    <w:rPr>
      <w:rFonts w:ascii="VNI-Times" w:eastAsia="Times New Roman" w:hAnsi="VNI-Times" w:cs="Times New Roman"/>
      <w:color w:val="auto"/>
      <w:sz w:val="24"/>
      <w:szCs w:val="24"/>
      <w:lang w:eastAsia="en-US"/>
    </w:rPr>
  </w:style>
  <w:style w:type="character" w:customStyle="1" w:styleId="BodyText2Char">
    <w:name w:val="Body Text 2 Char"/>
    <w:basedOn w:val="DefaultParagraphFont"/>
    <w:link w:val="BodyText2"/>
    <w:rsid w:val="00453D59"/>
    <w:rPr>
      <w:rFonts w:ascii="VNI-Times" w:eastAsia="Times New Roman" w:hAnsi="VNI-Times" w:cs="Times New Roman"/>
      <w:color w:val="auto"/>
      <w:sz w:val="24"/>
      <w:szCs w:val="24"/>
      <w:lang w:eastAsia="en-US"/>
    </w:rPr>
  </w:style>
  <w:style w:type="paragraph" w:styleId="BodyText3">
    <w:name w:val="Body Text 3"/>
    <w:basedOn w:val="Normal"/>
    <w:link w:val="BodyText3Char"/>
    <w:rsid w:val="00453D59"/>
    <w:pPr>
      <w:autoSpaceDE w:val="0"/>
      <w:autoSpaceDN w:val="0"/>
      <w:adjustRightInd w:val="0"/>
      <w:spacing w:after="120" w:line="240" w:lineRule="auto"/>
    </w:pPr>
    <w:rPr>
      <w:rFonts w:ascii="VNI-Times" w:eastAsia="Times New Roman" w:hAnsi="VNI-Times" w:cs="Times New Roman"/>
      <w:color w:val="auto"/>
      <w:sz w:val="16"/>
      <w:szCs w:val="16"/>
      <w:lang w:eastAsia="en-US"/>
    </w:rPr>
  </w:style>
  <w:style w:type="character" w:customStyle="1" w:styleId="BodyText3Char">
    <w:name w:val="Body Text 3 Char"/>
    <w:basedOn w:val="DefaultParagraphFont"/>
    <w:link w:val="BodyText3"/>
    <w:rsid w:val="00453D59"/>
    <w:rPr>
      <w:rFonts w:ascii="VNI-Times" w:eastAsia="Times New Roman" w:hAnsi="VNI-Times" w:cs="Times New Roman"/>
      <w:color w:val="auto"/>
      <w:sz w:val="16"/>
      <w:szCs w:val="16"/>
      <w:lang w:eastAsia="en-US"/>
    </w:rPr>
  </w:style>
  <w:style w:type="paragraph" w:styleId="BodyTextIndent">
    <w:name w:val="Body Text Indent"/>
    <w:basedOn w:val="Normal"/>
    <w:link w:val="BodyTextIndentChar"/>
    <w:rsid w:val="00453D59"/>
    <w:pPr>
      <w:autoSpaceDE w:val="0"/>
      <w:autoSpaceDN w:val="0"/>
      <w:adjustRightInd w:val="0"/>
      <w:spacing w:after="120" w:line="240" w:lineRule="auto"/>
      <w:ind w:left="360"/>
    </w:pPr>
    <w:rPr>
      <w:rFonts w:ascii="VNI-Times" w:eastAsia="Times New Roman" w:hAnsi="VNI-Times" w:cs="Times New Roman"/>
      <w:color w:val="auto"/>
      <w:sz w:val="24"/>
      <w:szCs w:val="24"/>
      <w:lang w:eastAsia="en-US"/>
    </w:rPr>
  </w:style>
  <w:style w:type="character" w:customStyle="1" w:styleId="BodyTextIndentChar">
    <w:name w:val="Body Text Indent Char"/>
    <w:basedOn w:val="DefaultParagraphFont"/>
    <w:link w:val="BodyTextIndent"/>
    <w:rsid w:val="00453D59"/>
    <w:rPr>
      <w:rFonts w:ascii="VNI-Times" w:eastAsia="Times New Roman" w:hAnsi="VNI-Times" w:cs="Times New Roman"/>
      <w:color w:val="auto"/>
      <w:sz w:val="24"/>
      <w:szCs w:val="24"/>
      <w:lang w:eastAsia="en-US"/>
    </w:rPr>
  </w:style>
  <w:style w:type="paragraph" w:styleId="TOC1">
    <w:name w:val="toc 1"/>
    <w:basedOn w:val="Normal"/>
    <w:next w:val="Normal"/>
    <w:autoRedefine/>
    <w:uiPriority w:val="39"/>
    <w:rsid w:val="00453D59"/>
    <w:pPr>
      <w:spacing w:line="240" w:lineRule="auto"/>
      <w:jc w:val="both"/>
    </w:pPr>
    <w:rPr>
      <w:rFonts w:ascii="VNI-Times" w:eastAsia="Times New Roman" w:hAnsi="VNI-Times" w:cs="Times New Roman"/>
      <w:b/>
      <w:bCs/>
      <w:color w:val="auto"/>
      <w:sz w:val="24"/>
      <w:szCs w:val="24"/>
      <w:lang w:eastAsia="en-US"/>
    </w:rPr>
  </w:style>
  <w:style w:type="character" w:styleId="Hyperlink">
    <w:name w:val="Hyperlink"/>
    <w:basedOn w:val="DefaultParagraphFont"/>
    <w:uiPriority w:val="99"/>
    <w:rsid w:val="00453D59"/>
    <w:rPr>
      <w:color w:val="0000FF"/>
      <w:u w:val="single"/>
    </w:rPr>
  </w:style>
  <w:style w:type="paragraph" w:customStyle="1" w:styleId="STT">
    <w:name w:val="STT"/>
    <w:basedOn w:val="Normal"/>
    <w:link w:val="STTChar"/>
    <w:rsid w:val="00453D59"/>
    <w:pPr>
      <w:spacing w:before="80" w:after="80" w:line="288" w:lineRule="auto"/>
      <w:ind w:left="709" w:hanging="709"/>
      <w:jc w:val="both"/>
    </w:pPr>
    <w:rPr>
      <w:rFonts w:ascii=".VnArial" w:eastAsia="Times New Roman" w:hAnsi=".VnArial" w:cs="Times New Roman"/>
      <w:b/>
      <w:color w:val="auto"/>
      <w:spacing w:val="4"/>
      <w:sz w:val="24"/>
      <w:szCs w:val="24"/>
      <w:lang w:eastAsia="en-US"/>
    </w:rPr>
  </w:style>
  <w:style w:type="character" w:customStyle="1" w:styleId="STTChar">
    <w:name w:val="STT Char"/>
    <w:basedOn w:val="DefaultParagraphFont"/>
    <w:link w:val="STT"/>
    <w:rsid w:val="00453D59"/>
    <w:rPr>
      <w:rFonts w:ascii=".VnArial" w:eastAsia="Times New Roman" w:hAnsi=".VnArial" w:cs="Times New Roman"/>
      <w:b/>
      <w:color w:val="auto"/>
      <w:spacing w:val="4"/>
      <w:sz w:val="24"/>
      <w:szCs w:val="24"/>
      <w:lang w:eastAsia="en-US"/>
    </w:rPr>
  </w:style>
  <w:style w:type="paragraph" w:customStyle="1" w:styleId="Default">
    <w:name w:val="Default"/>
    <w:rsid w:val="00453D59"/>
    <w:pPr>
      <w:autoSpaceDE w:val="0"/>
      <w:autoSpaceDN w:val="0"/>
      <w:adjustRightInd w:val="0"/>
      <w:spacing w:after="0" w:line="240" w:lineRule="auto"/>
    </w:pPr>
    <w:rPr>
      <w:rFonts w:eastAsia="Times New Roman" w:cs="Times New Roman"/>
      <w:color w:val="000000"/>
      <w:sz w:val="24"/>
      <w:szCs w:val="24"/>
      <w:lang w:eastAsia="en-US"/>
    </w:rPr>
  </w:style>
  <w:style w:type="paragraph" w:customStyle="1" w:styleId="Cau">
    <w:name w:val="Cau"/>
    <w:basedOn w:val="Normal"/>
    <w:link w:val="CauChar"/>
    <w:rsid w:val="00453D59"/>
    <w:pPr>
      <w:numPr>
        <w:numId w:val="6"/>
      </w:numPr>
      <w:tabs>
        <w:tab w:val="clear" w:pos="397"/>
        <w:tab w:val="num" w:pos="340"/>
      </w:tabs>
      <w:spacing w:before="120" w:after="80" w:line="264" w:lineRule="auto"/>
      <w:ind w:left="340"/>
      <w:jc w:val="both"/>
    </w:pPr>
    <w:rPr>
      <w:rFonts w:eastAsia="Times New Roman" w:cs="Times New Roman"/>
      <w:color w:val="auto"/>
      <w:sz w:val="24"/>
      <w:szCs w:val="24"/>
      <w:lang w:eastAsia="en-US"/>
    </w:rPr>
  </w:style>
  <w:style w:type="character" w:customStyle="1" w:styleId="CauChar">
    <w:name w:val="Cau Char"/>
    <w:basedOn w:val="DefaultParagraphFont"/>
    <w:link w:val="Cau"/>
    <w:rsid w:val="00453D59"/>
    <w:rPr>
      <w:rFonts w:ascii="#9Slide04 Faustina" w:eastAsia="Times New Roman" w:hAnsi="#9Slide04 Faustina" w:cs="Times New Roman"/>
      <w:color w:val="auto"/>
      <w:sz w:val="24"/>
      <w:szCs w:val="24"/>
      <w:lang w:eastAsia="en-US"/>
    </w:rPr>
  </w:style>
  <w:style w:type="paragraph" w:styleId="Caption">
    <w:name w:val="caption"/>
    <w:basedOn w:val="Normal"/>
    <w:next w:val="Normal"/>
    <w:uiPriority w:val="35"/>
    <w:qFormat/>
    <w:rsid w:val="00453D59"/>
    <w:pPr>
      <w:spacing w:line="240" w:lineRule="auto"/>
      <w:jc w:val="both"/>
    </w:pPr>
    <w:rPr>
      <w:rFonts w:ascii=".VnTime" w:eastAsia="Times New Roman" w:hAnsi=".VnTime" w:cs="Times New Roman"/>
      <w:color w:val="auto"/>
      <w:sz w:val="28"/>
      <w:szCs w:val="24"/>
      <w:lang w:eastAsia="en-US"/>
    </w:rPr>
  </w:style>
  <w:style w:type="paragraph" w:styleId="BlockText">
    <w:name w:val="Block Text"/>
    <w:basedOn w:val="Normal"/>
    <w:rsid w:val="00453D59"/>
    <w:pPr>
      <w:spacing w:line="19" w:lineRule="atLeast"/>
      <w:ind w:left="113" w:right="113"/>
      <w:jc w:val="both"/>
    </w:pPr>
    <w:rPr>
      <w:rFonts w:ascii=".VnTime" w:eastAsia="Times New Roman" w:hAnsi=".VnTime" w:cs="Times New Roman"/>
      <w:color w:val="auto"/>
      <w:sz w:val="28"/>
      <w:szCs w:val="20"/>
      <w:lang w:eastAsia="en-US"/>
    </w:rPr>
  </w:style>
  <w:style w:type="paragraph" w:customStyle="1" w:styleId="co10bt">
    <w:name w:val="co10bt"/>
    <w:basedOn w:val="Normal"/>
    <w:rsid w:val="00453D59"/>
    <w:pPr>
      <w:spacing w:after="80" w:line="252" w:lineRule="auto"/>
      <w:ind w:left="284" w:hanging="284"/>
      <w:jc w:val="both"/>
    </w:pPr>
    <w:rPr>
      <w:rFonts w:ascii=".VnArial" w:eastAsia="Times New Roman" w:hAnsi=".VnArial" w:cs="Times New Roman"/>
      <w:color w:val="000000"/>
      <w:sz w:val="20"/>
      <w:szCs w:val="20"/>
      <w:lang w:eastAsia="en-US"/>
    </w:rPr>
  </w:style>
  <w:style w:type="character" w:styleId="FollowedHyperlink">
    <w:name w:val="FollowedHyperlink"/>
    <w:basedOn w:val="DefaultParagraphFont"/>
    <w:rsid w:val="00453D59"/>
    <w:rPr>
      <w:color w:val="800080"/>
      <w:u w:val="single"/>
    </w:rPr>
  </w:style>
  <w:style w:type="numbering" w:customStyle="1" w:styleId="Cu1">
    <w:name w:val="Câu 1"/>
    <w:rsid w:val="00453D59"/>
    <w:pPr>
      <w:numPr>
        <w:numId w:val="7"/>
      </w:numPr>
    </w:pPr>
  </w:style>
  <w:style w:type="numbering" w:customStyle="1" w:styleId="Style1">
    <w:name w:val="Style1"/>
    <w:rsid w:val="00453D59"/>
    <w:pPr>
      <w:numPr>
        <w:numId w:val="8"/>
      </w:numPr>
    </w:pPr>
  </w:style>
  <w:style w:type="character" w:customStyle="1" w:styleId="BalloonTextChar1">
    <w:name w:val="Balloon Text Char1"/>
    <w:basedOn w:val="DefaultParagraphFont"/>
    <w:uiPriority w:val="99"/>
    <w:semiHidden/>
    <w:rsid w:val="00453D59"/>
    <w:rPr>
      <w:rFonts w:ascii="Segoe UI" w:hAnsi="Segoe UI" w:cs="Segoe UI"/>
      <w:sz w:val="18"/>
      <w:szCs w:val="18"/>
    </w:rPr>
  </w:style>
  <w:style w:type="paragraph" w:customStyle="1" w:styleId="MTDisplayEquation">
    <w:name w:val="MTDisplayEquation"/>
    <w:basedOn w:val="Normal"/>
    <w:next w:val="Normal"/>
    <w:rsid w:val="00453D59"/>
    <w:pPr>
      <w:tabs>
        <w:tab w:val="center" w:pos="5240"/>
        <w:tab w:val="right" w:pos="10480"/>
      </w:tabs>
      <w:spacing w:line="240" w:lineRule="auto"/>
    </w:pPr>
    <w:rPr>
      <w:rFonts w:eastAsia="Times New Roman" w:cs="Times New Roman"/>
      <w:color w:val="auto"/>
      <w:sz w:val="22"/>
      <w:lang w:eastAsia="en-US"/>
    </w:rPr>
  </w:style>
  <w:style w:type="character" w:customStyle="1" w:styleId="CharChar">
    <w:name w:val="Char Char"/>
    <w:basedOn w:val="DefaultParagraphFont"/>
    <w:semiHidden/>
    <w:rsid w:val="00453D59"/>
    <w:rPr>
      <w:rFonts w:ascii="Tahoma" w:eastAsia="Arial" w:hAnsi="Tahoma" w:cs="Tahoma"/>
      <w:sz w:val="16"/>
      <w:szCs w:val="16"/>
      <w:lang w:val="vi-VN" w:eastAsia="en-US" w:bidi="ar-SA"/>
    </w:rPr>
  </w:style>
  <w:style w:type="paragraph" w:styleId="Title">
    <w:name w:val="Title"/>
    <w:basedOn w:val="Normal"/>
    <w:link w:val="TitleChar"/>
    <w:qFormat/>
    <w:rsid w:val="00453D59"/>
    <w:pPr>
      <w:spacing w:before="240" w:after="60" w:line="240" w:lineRule="auto"/>
      <w:jc w:val="center"/>
      <w:outlineLvl w:val="0"/>
    </w:pPr>
    <w:rPr>
      <w:rFonts w:ascii="Arial" w:eastAsia="Times New Roman" w:hAnsi="Arial" w:cs="Arial"/>
      <w:b/>
      <w:bCs/>
      <w:color w:val="auto"/>
      <w:kern w:val="28"/>
      <w:sz w:val="32"/>
      <w:szCs w:val="32"/>
      <w:lang w:eastAsia="en-US"/>
    </w:rPr>
  </w:style>
  <w:style w:type="character" w:customStyle="1" w:styleId="TitleChar">
    <w:name w:val="Title Char"/>
    <w:basedOn w:val="DefaultParagraphFont"/>
    <w:link w:val="Title"/>
    <w:rsid w:val="00453D59"/>
    <w:rPr>
      <w:rFonts w:ascii="Arial" w:eastAsia="Times New Roman" w:hAnsi="Arial" w:cs="Arial"/>
      <w:b/>
      <w:bCs/>
      <w:color w:val="auto"/>
      <w:kern w:val="28"/>
      <w:sz w:val="32"/>
      <w:szCs w:val="32"/>
      <w:lang w:eastAsia="en-US"/>
    </w:rPr>
  </w:style>
  <w:style w:type="paragraph" w:customStyle="1" w:styleId="CM13">
    <w:name w:val="CM13"/>
    <w:basedOn w:val="Normal"/>
    <w:next w:val="Normal"/>
    <w:rsid w:val="00453D59"/>
    <w:pPr>
      <w:widowControl w:val="0"/>
      <w:autoSpaceDE w:val="0"/>
      <w:autoSpaceDN w:val="0"/>
      <w:adjustRightInd w:val="0"/>
      <w:spacing w:after="63" w:line="240" w:lineRule="auto"/>
    </w:pPr>
    <w:rPr>
      <w:rFonts w:eastAsia="Times New Roman" w:cs="Times New Roman"/>
      <w:color w:val="auto"/>
      <w:sz w:val="24"/>
      <w:szCs w:val="24"/>
      <w:lang w:eastAsia="en-US"/>
    </w:rPr>
  </w:style>
  <w:style w:type="paragraph" w:customStyle="1" w:styleId="CM1">
    <w:name w:val="CM1"/>
    <w:basedOn w:val="Normal"/>
    <w:next w:val="Normal"/>
    <w:rsid w:val="00453D59"/>
    <w:pPr>
      <w:widowControl w:val="0"/>
      <w:autoSpaceDE w:val="0"/>
      <w:autoSpaceDN w:val="0"/>
      <w:adjustRightInd w:val="0"/>
      <w:spacing w:line="240" w:lineRule="auto"/>
    </w:pPr>
    <w:rPr>
      <w:rFonts w:eastAsia="Times New Roman" w:cs="Times New Roman"/>
      <w:color w:val="auto"/>
      <w:sz w:val="24"/>
      <w:szCs w:val="24"/>
      <w:lang w:eastAsia="en-US"/>
    </w:rPr>
  </w:style>
  <w:style w:type="character" w:customStyle="1" w:styleId="Heading1Char1">
    <w:name w:val="Heading 1 Char1"/>
    <w:aliases w:val="Tieu_de1 Char,TieuDe1ML1 Char"/>
    <w:basedOn w:val="DefaultParagraphFont"/>
    <w:rsid w:val="00453D59"/>
    <w:rPr>
      <w:rFonts w:ascii="VNI-Times" w:eastAsia="Times New Roman" w:hAnsi="VNI-Times" w:cs="Times New Roman"/>
      <w:b/>
      <w:bCs/>
      <w:color w:val="000000"/>
      <w:sz w:val="22"/>
      <w:szCs w:val="24"/>
      <w:u w:val="single"/>
      <w:lang w:eastAsia="en-US"/>
    </w:rPr>
  </w:style>
  <w:style w:type="character" w:customStyle="1" w:styleId="CharChar3">
    <w:name w:val="Char Char3"/>
    <w:basedOn w:val="DefaultParagraphFont"/>
    <w:rsid w:val="00453D59"/>
    <w:rPr>
      <w:rFonts w:ascii=".VnTime" w:hAnsi=".VnTime"/>
      <w:sz w:val="28"/>
      <w:szCs w:val="24"/>
    </w:rPr>
  </w:style>
  <w:style w:type="character" w:customStyle="1" w:styleId="CharChar2">
    <w:name w:val="Char Char2"/>
    <w:basedOn w:val="DefaultParagraphFont"/>
    <w:semiHidden/>
    <w:locked/>
    <w:rsid w:val="00453D59"/>
    <w:rPr>
      <w:rFonts w:ascii="Times New Roman" w:hAnsi="Times New Roman" w:cs="Times New Roman"/>
      <w:sz w:val="26"/>
      <w:szCs w:val="26"/>
      <w:lang w:val="en-US" w:eastAsia="en-US"/>
    </w:rPr>
  </w:style>
  <w:style w:type="paragraph" w:customStyle="1" w:styleId="VD">
    <w:name w:val="VD"/>
    <w:basedOn w:val="Normal"/>
    <w:rsid w:val="00453D59"/>
    <w:pPr>
      <w:spacing w:before="180" w:after="80" w:line="264" w:lineRule="auto"/>
      <w:ind w:left="907" w:hanging="907"/>
      <w:jc w:val="both"/>
    </w:pPr>
    <w:rPr>
      <w:rFonts w:eastAsia="Times New Roman" w:cs="Times New Roman"/>
      <w:bCs/>
      <w:noProof/>
      <w:color w:val="auto"/>
      <w:sz w:val="24"/>
      <w:szCs w:val="24"/>
      <w:lang w:eastAsia="en-US"/>
    </w:rPr>
  </w:style>
  <w:style w:type="paragraph" w:customStyle="1" w:styleId="bt-text">
    <w:name w:val="bt-text"/>
    <w:basedOn w:val="Normal"/>
    <w:link w:val="bt-textChar"/>
    <w:rsid w:val="00453D59"/>
    <w:pPr>
      <w:spacing w:after="40" w:line="274" w:lineRule="auto"/>
      <w:ind w:left="284" w:firstLine="284"/>
      <w:jc w:val="both"/>
    </w:pPr>
    <w:rPr>
      <w:rFonts w:ascii=".VnArial" w:eastAsia="Times New Roman" w:hAnsi=".VnArial" w:cs="Times New Roman"/>
      <w:color w:val="auto"/>
      <w:spacing w:val="2"/>
      <w:sz w:val="20"/>
      <w:szCs w:val="24"/>
      <w:lang w:eastAsia="en-US"/>
    </w:rPr>
  </w:style>
  <w:style w:type="character" w:customStyle="1" w:styleId="bt-textChar">
    <w:name w:val="bt-text Char"/>
    <w:basedOn w:val="DefaultParagraphFont"/>
    <w:link w:val="bt-text"/>
    <w:rsid w:val="00453D59"/>
    <w:rPr>
      <w:rFonts w:ascii=".VnArial" w:eastAsia="Times New Roman" w:hAnsi=".VnArial" w:cs="Times New Roman"/>
      <w:color w:val="auto"/>
      <w:spacing w:val="2"/>
      <w:sz w:val="20"/>
      <w:szCs w:val="24"/>
      <w:lang w:eastAsia="en-US"/>
    </w:rPr>
  </w:style>
  <w:style w:type="paragraph" w:customStyle="1" w:styleId="CSoduoi12arial">
    <w:name w:val="CSo duoi12arial"/>
    <w:basedOn w:val="bt-text"/>
    <w:link w:val="CSoduoi12arialChar"/>
    <w:rsid w:val="00453D59"/>
    <w:pPr>
      <w:spacing w:before="60" w:line="288" w:lineRule="auto"/>
      <w:ind w:hanging="284"/>
    </w:pPr>
    <w:rPr>
      <w:sz w:val="24"/>
      <w:vertAlign w:val="subscript"/>
    </w:rPr>
  </w:style>
  <w:style w:type="character" w:customStyle="1" w:styleId="CSoduoi12arialChar">
    <w:name w:val="CSo duoi12arial Char"/>
    <w:basedOn w:val="bt-textChar"/>
    <w:link w:val="CSoduoi12arial"/>
    <w:rsid w:val="00453D59"/>
    <w:rPr>
      <w:rFonts w:ascii=".VnArial" w:eastAsia="Times New Roman" w:hAnsi=".VnArial" w:cs="Times New Roman"/>
      <w:color w:val="auto"/>
      <w:spacing w:val="2"/>
      <w:sz w:val="24"/>
      <w:szCs w:val="24"/>
      <w:vertAlign w:val="subscript"/>
      <w:lang w:eastAsia="en-US"/>
    </w:rPr>
  </w:style>
  <w:style w:type="character" w:customStyle="1" w:styleId="CharChar4">
    <w:name w:val="Char Char4"/>
    <w:basedOn w:val="DefaultParagraphFont"/>
    <w:locked/>
    <w:rsid w:val="00453D59"/>
    <w:rPr>
      <w:rFonts w:ascii="VNI-Times" w:hAnsi="VNI-Times"/>
      <w:sz w:val="24"/>
      <w:lang w:val="en-US" w:eastAsia="en-US" w:bidi="ar-SA"/>
    </w:rPr>
  </w:style>
  <w:style w:type="character" w:customStyle="1" w:styleId="CharChar30">
    <w:name w:val="Char Char3"/>
    <w:basedOn w:val="DefaultParagraphFont"/>
    <w:locked/>
    <w:rsid w:val="00453D59"/>
    <w:rPr>
      <w:rFonts w:ascii=".VnTime" w:hAnsi=".VnTime"/>
      <w:sz w:val="28"/>
      <w:szCs w:val="28"/>
      <w:lang w:val="en-US" w:eastAsia="en-US" w:bidi="ar-SA"/>
    </w:rPr>
  </w:style>
  <w:style w:type="character" w:customStyle="1" w:styleId="CharChar1">
    <w:name w:val="Char Char1"/>
    <w:basedOn w:val="DefaultParagraphFont"/>
    <w:locked/>
    <w:rsid w:val="00453D59"/>
    <w:rPr>
      <w:rFonts w:ascii="VNI-Times" w:hAnsi="VNI-Times"/>
      <w:sz w:val="24"/>
      <w:szCs w:val="24"/>
      <w:lang w:val="en-US" w:eastAsia="en-US" w:bidi="ar-SA"/>
    </w:rPr>
  </w:style>
  <w:style w:type="paragraph" w:styleId="Subtitle">
    <w:name w:val="Subtitle"/>
    <w:basedOn w:val="Normal"/>
    <w:link w:val="SubtitleChar"/>
    <w:qFormat/>
    <w:rsid w:val="00453D59"/>
    <w:pPr>
      <w:spacing w:after="60" w:line="240" w:lineRule="auto"/>
      <w:jc w:val="center"/>
      <w:outlineLvl w:val="1"/>
    </w:pPr>
    <w:rPr>
      <w:rFonts w:ascii="Arial" w:eastAsia="Times New Roman" w:hAnsi="Arial" w:cs="Arial"/>
      <w:color w:val="auto"/>
      <w:sz w:val="24"/>
      <w:szCs w:val="24"/>
      <w:lang w:eastAsia="en-US"/>
    </w:rPr>
  </w:style>
  <w:style w:type="character" w:customStyle="1" w:styleId="SubtitleChar">
    <w:name w:val="Subtitle Char"/>
    <w:basedOn w:val="DefaultParagraphFont"/>
    <w:link w:val="Subtitle"/>
    <w:rsid w:val="00453D59"/>
    <w:rPr>
      <w:rFonts w:ascii="Arial" w:eastAsia="Times New Roman" w:hAnsi="Arial" w:cs="Arial"/>
      <w:color w:val="auto"/>
      <w:sz w:val="24"/>
      <w:szCs w:val="24"/>
      <w:lang w:eastAsia="en-US"/>
    </w:rPr>
  </w:style>
  <w:style w:type="paragraph" w:styleId="BodyTextIndent2">
    <w:name w:val="Body Text Indent 2"/>
    <w:basedOn w:val="Normal"/>
    <w:link w:val="BodyTextIndent2Char"/>
    <w:rsid w:val="00453D59"/>
    <w:pPr>
      <w:spacing w:after="120" w:line="480" w:lineRule="auto"/>
      <w:ind w:left="360"/>
    </w:pPr>
    <w:rPr>
      <w:rFonts w:ascii="VNI-Times" w:eastAsia="Times New Roman" w:hAnsi="VNI-Times" w:cs="Times New Roman"/>
      <w:color w:val="auto"/>
      <w:sz w:val="24"/>
      <w:szCs w:val="24"/>
      <w:lang w:eastAsia="en-US"/>
    </w:rPr>
  </w:style>
  <w:style w:type="character" w:customStyle="1" w:styleId="BodyTextIndent2Char">
    <w:name w:val="Body Text Indent 2 Char"/>
    <w:basedOn w:val="DefaultParagraphFont"/>
    <w:link w:val="BodyTextIndent2"/>
    <w:rsid w:val="00453D59"/>
    <w:rPr>
      <w:rFonts w:ascii="VNI-Times" w:eastAsia="Times New Roman" w:hAnsi="VNI-Times" w:cs="Times New Roman"/>
      <w:color w:val="auto"/>
      <w:sz w:val="24"/>
      <w:szCs w:val="24"/>
      <w:lang w:eastAsia="en-US"/>
    </w:rPr>
  </w:style>
  <w:style w:type="paragraph" w:styleId="BodyTextIndent3">
    <w:name w:val="Body Text Indent 3"/>
    <w:basedOn w:val="Normal"/>
    <w:link w:val="BodyTextIndent3Char"/>
    <w:rsid w:val="00453D59"/>
    <w:pPr>
      <w:spacing w:after="120" w:line="240" w:lineRule="auto"/>
      <w:ind w:left="360"/>
    </w:pPr>
    <w:rPr>
      <w:rFonts w:eastAsia="Times New Roman" w:cs="Times New Roman"/>
      <w:color w:val="auto"/>
      <w:sz w:val="16"/>
      <w:szCs w:val="16"/>
      <w:lang w:eastAsia="en-US"/>
    </w:rPr>
  </w:style>
  <w:style w:type="character" w:customStyle="1" w:styleId="BodyTextIndent3Char">
    <w:name w:val="Body Text Indent 3 Char"/>
    <w:basedOn w:val="DefaultParagraphFont"/>
    <w:link w:val="BodyTextIndent3"/>
    <w:rsid w:val="00453D59"/>
    <w:rPr>
      <w:rFonts w:eastAsia="Times New Roman" w:cs="Times New Roman"/>
      <w:color w:val="auto"/>
      <w:sz w:val="16"/>
      <w:szCs w:val="16"/>
      <w:lang w:eastAsia="en-US"/>
    </w:rPr>
  </w:style>
  <w:style w:type="paragraph" w:customStyle="1" w:styleId="hinh">
    <w:name w:val="hinh"/>
    <w:basedOn w:val="Normal"/>
    <w:rsid w:val="00453D59"/>
    <w:pPr>
      <w:spacing w:after="40" w:line="264" w:lineRule="auto"/>
      <w:ind w:firstLine="284"/>
      <w:jc w:val="center"/>
    </w:pPr>
    <w:rPr>
      <w:rFonts w:ascii=".VnArial" w:eastAsia="Times New Roman" w:hAnsi=".VnArial" w:cs="Times New Roman"/>
      <w:color w:val="auto"/>
      <w:sz w:val="18"/>
      <w:szCs w:val="18"/>
      <w:lang w:eastAsia="en-US"/>
    </w:rPr>
  </w:style>
  <w:style w:type="paragraph" w:customStyle="1" w:styleId="I-lama">
    <w:name w:val="I-lama"/>
    <w:basedOn w:val="Heading1"/>
    <w:rsid w:val="00453D59"/>
    <w:pPr>
      <w:numPr>
        <w:numId w:val="0"/>
      </w:numPr>
      <w:spacing w:before="180" w:after="100" w:line="264" w:lineRule="auto"/>
      <w:contextualSpacing w:val="0"/>
      <w:jc w:val="both"/>
    </w:pPr>
    <w:rPr>
      <w:rFonts w:ascii=".VnTimeH" w:eastAsia="Times New Roman" w:hAnsi=".VnTimeH" w:cs="Times New Roman"/>
      <w:b w:val="0"/>
      <w:color w:val="auto"/>
      <w:sz w:val="24"/>
      <w:szCs w:val="24"/>
      <w:lang w:eastAsia="en-US"/>
    </w:rPr>
  </w:style>
  <w:style w:type="paragraph" w:customStyle="1" w:styleId="1nho">
    <w:name w:val="1nho"/>
    <w:basedOn w:val="Normal"/>
    <w:rsid w:val="00453D59"/>
    <w:pPr>
      <w:spacing w:before="60" w:after="40" w:line="264" w:lineRule="auto"/>
      <w:jc w:val="both"/>
    </w:pPr>
    <w:rPr>
      <w:rFonts w:ascii=".VnArial" w:eastAsia="Times New Roman" w:hAnsi=".VnArial" w:cs="Times New Roman"/>
      <w:b/>
      <w:bCs/>
      <w:color w:val="auto"/>
      <w:sz w:val="24"/>
      <w:szCs w:val="24"/>
      <w:lang w:eastAsia="en-US"/>
    </w:rPr>
  </w:style>
  <w:style w:type="paragraph" w:customStyle="1" w:styleId="tenbai">
    <w:name w:val="tenbai"/>
    <w:basedOn w:val="Subtitle"/>
    <w:rsid w:val="00453D59"/>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453D59"/>
    <w:pPr>
      <w:spacing w:before="360" w:after="240" w:line="264" w:lineRule="auto"/>
      <w:jc w:val="center"/>
    </w:pPr>
    <w:rPr>
      <w:rFonts w:ascii=".VnTime" w:eastAsia="Times New Roman" w:hAnsi=".VnTime" w:cs="Times New Roman"/>
      <w:b/>
      <w:bCs/>
      <w:color w:val="auto"/>
      <w:spacing w:val="4"/>
      <w:sz w:val="24"/>
      <w:szCs w:val="24"/>
      <w:lang w:eastAsia="en-US"/>
    </w:rPr>
  </w:style>
  <w:style w:type="paragraph" w:customStyle="1" w:styleId="baitap">
    <w:name w:val="baitap"/>
    <w:basedOn w:val="Heading1"/>
    <w:rsid w:val="00453D59"/>
    <w:pPr>
      <w:keepNext/>
      <w:numPr>
        <w:numId w:val="0"/>
      </w:numPr>
      <w:spacing w:before="240" w:after="120" w:line="264" w:lineRule="auto"/>
      <w:contextualSpacing w:val="0"/>
      <w:jc w:val="both"/>
    </w:pPr>
    <w:rPr>
      <w:rFonts w:ascii=".VnAvantH" w:eastAsia="Times New Roman" w:hAnsi=".VnAvantH" w:cs="Times New Roman"/>
      <w:b w:val="0"/>
      <w:color w:val="auto"/>
      <w:sz w:val="28"/>
      <w:szCs w:val="28"/>
      <w:lang w:eastAsia="en-US"/>
    </w:rPr>
  </w:style>
  <w:style w:type="character" w:customStyle="1" w:styleId="NoSpacingChar">
    <w:name w:val="No Spacing Char"/>
    <w:basedOn w:val="DefaultParagraphFont"/>
    <w:link w:val="NoSpacing"/>
    <w:locked/>
    <w:rsid w:val="00453D59"/>
    <w:rPr>
      <w:rFonts w:eastAsia="Times New Roman" w:cs="Times New Roman"/>
      <w:color w:val="auto"/>
      <w:sz w:val="20"/>
      <w:szCs w:val="20"/>
      <w:lang w:eastAsia="en-US"/>
    </w:rPr>
  </w:style>
  <w:style w:type="paragraph" w:customStyle="1" w:styleId="msonormalcxspmiddle">
    <w:name w:val="msonormalcxspmiddle"/>
    <w:basedOn w:val="Normal"/>
    <w:rsid w:val="00453D59"/>
    <w:pPr>
      <w:spacing w:before="100" w:beforeAutospacing="1" w:after="100" w:afterAutospacing="1" w:line="240" w:lineRule="auto"/>
    </w:pPr>
    <w:rPr>
      <w:rFonts w:eastAsia="Times New Roman" w:cs="Times New Roman"/>
      <w:color w:val="auto"/>
      <w:sz w:val="24"/>
      <w:szCs w:val="24"/>
      <w:lang w:eastAsia="en-US"/>
    </w:rPr>
  </w:style>
  <w:style w:type="paragraph" w:styleId="TOC6">
    <w:name w:val="toc 6"/>
    <w:basedOn w:val="Normal"/>
    <w:next w:val="Normal"/>
    <w:autoRedefine/>
    <w:uiPriority w:val="39"/>
    <w:rsid w:val="00453D59"/>
    <w:pPr>
      <w:spacing w:line="240" w:lineRule="auto"/>
      <w:ind w:left="1200"/>
    </w:pPr>
    <w:rPr>
      <w:rFonts w:eastAsia="Times New Roman" w:cs="Times New Roman"/>
      <w:color w:val="auto"/>
      <w:sz w:val="24"/>
      <w:szCs w:val="24"/>
      <w:lang w:eastAsia="en-US"/>
    </w:rPr>
  </w:style>
  <w:style w:type="paragraph" w:customStyle="1" w:styleId="Char1">
    <w:name w:val="Char1"/>
    <w:basedOn w:val="Normal"/>
    <w:semiHidden/>
    <w:rsid w:val="00453D59"/>
    <w:pPr>
      <w:spacing w:after="160" w:line="240" w:lineRule="exact"/>
    </w:pPr>
    <w:rPr>
      <w:rFonts w:ascii="Arial" w:eastAsia="Times New Roman" w:hAnsi="Arial" w:cs="Times New Roman"/>
      <w:color w:val="auto"/>
      <w:sz w:val="24"/>
      <w:szCs w:val="24"/>
      <w:lang w:eastAsia="en-US"/>
    </w:rPr>
  </w:style>
  <w:style w:type="paragraph" w:customStyle="1" w:styleId="bulet">
    <w:name w:val="bulet"/>
    <w:basedOn w:val="Normal"/>
    <w:rsid w:val="00453D59"/>
    <w:pPr>
      <w:numPr>
        <w:numId w:val="9"/>
      </w:numPr>
      <w:tabs>
        <w:tab w:val="left" w:pos="1134"/>
        <w:tab w:val="left" w:pos="3119"/>
      </w:tabs>
      <w:spacing w:before="60" w:after="60" w:line="264" w:lineRule="auto"/>
      <w:jc w:val="both"/>
    </w:pPr>
    <w:rPr>
      <w:rFonts w:ascii=".VnTime" w:eastAsia="Batang" w:hAnsi=".VnTime" w:cs=".VnTime"/>
      <w:color w:val="auto"/>
      <w:sz w:val="24"/>
      <w:szCs w:val="24"/>
      <w:lang w:eastAsia="en-US"/>
    </w:rPr>
  </w:style>
  <w:style w:type="paragraph" w:customStyle="1" w:styleId="cong">
    <w:name w:val="cong"/>
    <w:aliases w:val="thuc"/>
    <w:basedOn w:val="Normal"/>
    <w:rsid w:val="00453D59"/>
    <w:pPr>
      <w:spacing w:line="360" w:lineRule="auto"/>
      <w:jc w:val="both"/>
    </w:pPr>
    <w:rPr>
      <w:rFonts w:ascii=".VnTime" w:eastAsia="Batang" w:hAnsi=".VnTime" w:cs=".VnTime"/>
      <w:color w:val="auto"/>
      <w:sz w:val="24"/>
      <w:szCs w:val="24"/>
      <w:lang w:eastAsia="en-US"/>
    </w:rPr>
  </w:style>
  <w:style w:type="paragraph" w:customStyle="1" w:styleId="Char">
    <w:name w:val="Char"/>
    <w:basedOn w:val="Normal"/>
    <w:autoRedefine/>
    <w:rsid w:val="00453D59"/>
    <w:pPr>
      <w:spacing w:after="160" w:line="240" w:lineRule="exact"/>
      <w:ind w:firstLine="567"/>
    </w:pPr>
    <w:rPr>
      <w:rFonts w:ascii="Verdana" w:eastAsia="Times New Roman" w:hAnsi="Verdana" w:cs="Verdana"/>
      <w:color w:val="auto"/>
      <w:sz w:val="20"/>
      <w:szCs w:val="20"/>
      <w:lang w:eastAsia="en-US"/>
    </w:rPr>
  </w:style>
  <w:style w:type="paragraph" w:customStyle="1" w:styleId="Chuong">
    <w:name w:val="Chuong"/>
    <w:basedOn w:val="Normal"/>
    <w:rsid w:val="00453D59"/>
    <w:pPr>
      <w:spacing w:after="120" w:line="240" w:lineRule="auto"/>
    </w:pPr>
    <w:rPr>
      <w:rFonts w:ascii=".VnTimeH" w:eastAsia="Batang" w:hAnsi=".VnTimeH" w:cs=".VnTimeH"/>
      <w:color w:val="auto"/>
      <w:spacing w:val="20"/>
      <w:sz w:val="24"/>
      <w:szCs w:val="24"/>
      <w:lang w:eastAsia="en-US"/>
    </w:rPr>
  </w:style>
  <w:style w:type="paragraph" w:customStyle="1" w:styleId="congthuc">
    <w:name w:val="cong thuc"/>
    <w:basedOn w:val="Chuong"/>
    <w:rsid w:val="00453D59"/>
    <w:pPr>
      <w:ind w:left="60"/>
    </w:pPr>
    <w:rPr>
      <w:rFonts w:ascii=".VnTime" w:hAnsi=".VnTime" w:cs=".VnTime"/>
      <w:spacing w:val="0"/>
      <w:position w:val="-10"/>
    </w:rPr>
  </w:style>
  <w:style w:type="paragraph" w:styleId="ListContinue2">
    <w:name w:val="List Continue 2"/>
    <w:basedOn w:val="Normal"/>
    <w:rsid w:val="00453D59"/>
    <w:pPr>
      <w:spacing w:after="120" w:line="240" w:lineRule="auto"/>
      <w:ind w:left="720"/>
    </w:pPr>
    <w:rPr>
      <w:rFonts w:ascii="Arial" w:eastAsia="Times New Roman" w:hAnsi="Arial" w:cs="Arial"/>
      <w:color w:val="auto"/>
      <w:sz w:val="24"/>
      <w:szCs w:val="24"/>
      <w:lang w:eastAsia="en-US"/>
    </w:rPr>
  </w:style>
  <w:style w:type="character" w:customStyle="1" w:styleId="CharChar5">
    <w:name w:val="Char Char5"/>
    <w:basedOn w:val="DefaultParagraphFont"/>
    <w:semiHidden/>
    <w:rsid w:val="00453D59"/>
    <w:rPr>
      <w:rFonts w:ascii="Tahoma" w:eastAsia="Times New Roman" w:hAnsi="Tahoma" w:cs="Tahoma"/>
      <w:sz w:val="16"/>
      <w:szCs w:val="16"/>
      <w:lang w:val="vi-VN" w:eastAsia="en-US"/>
    </w:rPr>
  </w:style>
  <w:style w:type="character" w:customStyle="1" w:styleId="CharChar21">
    <w:name w:val="Char Char21"/>
    <w:basedOn w:val="DefaultParagraphFont"/>
    <w:semiHidden/>
    <w:locked/>
    <w:rsid w:val="00453D59"/>
    <w:rPr>
      <w:rFonts w:ascii="Times New Roman" w:hAnsi="Times New Roman" w:cs="Times New Roman"/>
      <w:sz w:val="26"/>
      <w:szCs w:val="26"/>
      <w:lang w:val="en-US" w:eastAsia="en-US"/>
    </w:rPr>
  </w:style>
  <w:style w:type="character" w:customStyle="1" w:styleId="CharChar41">
    <w:name w:val="Char Char41"/>
    <w:basedOn w:val="DefaultParagraphFont"/>
    <w:locked/>
    <w:rsid w:val="00453D59"/>
    <w:rPr>
      <w:rFonts w:ascii="Times New Roman" w:hAnsi="Times New Roman" w:cs="Times New Roman"/>
      <w:sz w:val="24"/>
      <w:szCs w:val="24"/>
      <w:lang w:val="en-US" w:eastAsia="en-US"/>
    </w:rPr>
  </w:style>
  <w:style w:type="character" w:customStyle="1" w:styleId="CharChar31">
    <w:name w:val="Char Char31"/>
    <w:basedOn w:val="DefaultParagraphFont"/>
    <w:locked/>
    <w:rsid w:val="00453D59"/>
    <w:rPr>
      <w:rFonts w:ascii="Times New Roman" w:hAnsi="Times New Roman" w:cs="Times New Roman"/>
      <w:sz w:val="28"/>
      <w:szCs w:val="28"/>
      <w:lang w:val="en-US" w:eastAsia="en-US"/>
    </w:rPr>
  </w:style>
  <w:style w:type="character" w:customStyle="1" w:styleId="CharChar11">
    <w:name w:val="Char Char11"/>
    <w:basedOn w:val="DefaultParagraphFont"/>
    <w:locked/>
    <w:rsid w:val="00453D59"/>
    <w:rPr>
      <w:rFonts w:ascii="Times New Roman" w:hAnsi="Times New Roman" w:cs="Times New Roman"/>
      <w:sz w:val="24"/>
      <w:szCs w:val="24"/>
      <w:lang w:val="en-US" w:eastAsia="en-US"/>
    </w:rPr>
  </w:style>
  <w:style w:type="paragraph" w:customStyle="1" w:styleId="Char10">
    <w:name w:val="Char1"/>
    <w:basedOn w:val="Normal"/>
    <w:semiHidden/>
    <w:rsid w:val="00453D59"/>
    <w:pPr>
      <w:spacing w:after="160" w:line="240" w:lineRule="exact"/>
    </w:pPr>
    <w:rPr>
      <w:rFonts w:ascii="Arial" w:eastAsia="Times New Roman" w:hAnsi="Arial" w:cs="Arial"/>
      <w:color w:val="auto"/>
      <w:sz w:val="24"/>
      <w:szCs w:val="24"/>
      <w:lang w:eastAsia="en-US"/>
    </w:rPr>
  </w:style>
  <w:style w:type="numbering" w:customStyle="1" w:styleId="Cu10">
    <w:name w:val="Cu 1"/>
    <w:rsid w:val="00453D59"/>
  </w:style>
  <w:style w:type="paragraph" w:styleId="List2">
    <w:name w:val="List 2"/>
    <w:basedOn w:val="Normal"/>
    <w:rsid w:val="00453D59"/>
    <w:pPr>
      <w:spacing w:line="240" w:lineRule="auto"/>
      <w:ind w:left="720" w:hanging="360"/>
    </w:pPr>
    <w:rPr>
      <w:rFonts w:ascii="VNI-Aptima" w:eastAsia="Times New Roman" w:hAnsi="VNI-Aptima" w:cs="Times New Roman"/>
      <w:bCs/>
      <w:color w:val="auto"/>
      <w:sz w:val="22"/>
      <w:szCs w:val="20"/>
      <w:lang w:eastAsia="en-US"/>
    </w:rPr>
  </w:style>
  <w:style w:type="paragraph" w:customStyle="1" w:styleId="StyleHeading1NotBold">
    <w:name w:val="Style Heading 1 + Not Bold"/>
    <w:basedOn w:val="Heading1"/>
    <w:rsid w:val="00453D59"/>
    <w:pPr>
      <w:keepNext/>
      <w:numPr>
        <w:numId w:val="0"/>
      </w:numPr>
      <w:spacing w:before="60" w:after="60" w:line="240" w:lineRule="auto"/>
      <w:ind w:left="720" w:hanging="360"/>
      <w:contextualSpacing w:val="0"/>
      <w:jc w:val="left"/>
    </w:pPr>
    <w:rPr>
      <w:rFonts w:eastAsia="Times New Roman" w:cs="Arial"/>
      <w:bCs/>
      <w:i/>
      <w:iCs/>
      <w:color w:val="auto"/>
      <w:kern w:val="32"/>
      <w:sz w:val="24"/>
      <w:szCs w:val="24"/>
      <w:lang w:eastAsia="en-US"/>
    </w:rPr>
  </w:style>
  <w:style w:type="paragraph" w:customStyle="1" w:styleId="yiv1417475869msonospacing">
    <w:name w:val="yiv1417475869msonospacing"/>
    <w:basedOn w:val="Normal"/>
    <w:rsid w:val="00453D59"/>
    <w:pPr>
      <w:spacing w:before="100" w:beforeAutospacing="1" w:after="100" w:afterAutospacing="1" w:line="240" w:lineRule="auto"/>
    </w:pPr>
    <w:rPr>
      <w:rFonts w:eastAsia="Times New Roman" w:cs="Times New Roman"/>
      <w:color w:val="auto"/>
      <w:sz w:val="24"/>
      <w:szCs w:val="24"/>
      <w:lang w:eastAsia="en-US"/>
    </w:rPr>
  </w:style>
  <w:style w:type="paragraph" w:customStyle="1" w:styleId="Hdg">
    <w:name w:val="Hdg"/>
    <w:basedOn w:val="Normal"/>
    <w:rsid w:val="00453D59"/>
    <w:pPr>
      <w:tabs>
        <w:tab w:val="left" w:pos="1425"/>
        <w:tab w:val="left" w:pos="4503"/>
      </w:tabs>
      <w:spacing w:before="120" w:after="120" w:line="264" w:lineRule="auto"/>
      <w:jc w:val="both"/>
    </w:pPr>
    <w:rPr>
      <w:rFonts w:eastAsia="Times New Roman" w:cs="Times New Roman"/>
      <w:b/>
      <w:bCs/>
      <w:i/>
      <w:iCs/>
      <w:noProof/>
      <w:color w:val="auto"/>
      <w:sz w:val="24"/>
      <w:szCs w:val="24"/>
      <w:lang w:val="pt-BR" w:eastAsia="en-US"/>
    </w:rPr>
  </w:style>
  <w:style w:type="paragraph" w:customStyle="1" w:styleId="Phuongphap">
    <w:name w:val="Phuong phap"/>
    <w:basedOn w:val="Title"/>
    <w:rsid w:val="00453D59"/>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453D59"/>
    <w:pPr>
      <w:spacing w:before="120" w:after="360" w:line="288" w:lineRule="auto"/>
    </w:pPr>
    <w:rPr>
      <w:rFonts w:eastAsia="Times New Roman" w:cs="Times New Roman"/>
      <w:b/>
      <w:noProof/>
      <w:color w:val="auto"/>
      <w:sz w:val="30"/>
      <w:szCs w:val="30"/>
      <w:lang w:eastAsia="en-US"/>
    </w:rPr>
  </w:style>
  <w:style w:type="paragraph" w:customStyle="1" w:styleId="Loinoidau">
    <w:name w:val="Loi noi dau"/>
    <w:basedOn w:val="Normal"/>
    <w:rsid w:val="00453D59"/>
    <w:pPr>
      <w:spacing w:after="240" w:line="264" w:lineRule="auto"/>
      <w:jc w:val="center"/>
    </w:pPr>
    <w:rPr>
      <w:rFonts w:ascii="Tahoma" w:eastAsia="Times New Roman" w:hAnsi="Tahoma" w:cs="Arial"/>
      <w:b/>
      <w:noProof/>
      <w:color w:val="auto"/>
      <w:sz w:val="30"/>
      <w:szCs w:val="30"/>
      <w:lang w:eastAsia="en-US"/>
    </w:rPr>
  </w:style>
  <w:style w:type="paragraph" w:customStyle="1" w:styleId="Phan">
    <w:name w:val="Phan"/>
    <w:basedOn w:val="Normal"/>
    <w:rsid w:val="00453D59"/>
    <w:pPr>
      <w:spacing w:after="120" w:line="540" w:lineRule="exact"/>
      <w:jc w:val="center"/>
    </w:pPr>
    <w:rPr>
      <w:rFonts w:ascii="Arial" w:eastAsia="Times New Roman" w:hAnsi="Arial" w:cs="Arial"/>
      <w:b/>
      <w:noProof/>
      <w:color w:val="auto"/>
      <w:sz w:val="28"/>
      <w:szCs w:val="28"/>
      <w:lang w:eastAsia="en-US"/>
    </w:rPr>
  </w:style>
  <w:style w:type="paragraph" w:customStyle="1" w:styleId="Tenphan">
    <w:name w:val="Ten phan"/>
    <w:basedOn w:val="Normal"/>
    <w:rsid w:val="00453D59"/>
    <w:pPr>
      <w:spacing w:after="360" w:line="312" w:lineRule="auto"/>
      <w:jc w:val="center"/>
    </w:pPr>
    <w:rPr>
      <w:rFonts w:ascii="Arial" w:eastAsia="Times New Roman" w:hAnsi="Arial" w:cs="Arial"/>
      <w:b/>
      <w:noProof/>
      <w:color w:val="auto"/>
      <w:sz w:val="32"/>
      <w:szCs w:val="32"/>
      <w:lang w:eastAsia="en-US"/>
    </w:rPr>
  </w:style>
  <w:style w:type="paragraph" w:customStyle="1" w:styleId="BTvandung">
    <w:name w:val="BT van dung"/>
    <w:basedOn w:val="Normal"/>
    <w:rsid w:val="00453D59"/>
    <w:pPr>
      <w:tabs>
        <w:tab w:val="left" w:pos="1425"/>
        <w:tab w:val="left" w:pos="2964"/>
        <w:tab w:val="left" w:pos="4503"/>
        <w:tab w:val="left" w:pos="6099"/>
      </w:tabs>
      <w:spacing w:after="240" w:line="312" w:lineRule="auto"/>
      <w:ind w:left="573" w:right="584"/>
      <w:jc w:val="center"/>
    </w:pPr>
    <w:rPr>
      <w:rFonts w:eastAsia="Times New Roman" w:cs="Times New Roman"/>
      <w:b/>
      <w:bCs/>
      <w:noProof/>
      <w:color w:val="auto"/>
      <w:sz w:val="24"/>
      <w:szCs w:val="24"/>
      <w:lang w:eastAsia="en-US"/>
    </w:rPr>
  </w:style>
  <w:style w:type="paragraph" w:customStyle="1" w:styleId="Dapan">
    <w:name w:val="Dap an"/>
    <w:basedOn w:val="Normal"/>
    <w:rsid w:val="00453D59"/>
    <w:pPr>
      <w:tabs>
        <w:tab w:val="left" w:pos="851"/>
        <w:tab w:val="left" w:pos="2552"/>
        <w:tab w:val="left" w:pos="4253"/>
        <w:tab w:val="left" w:pos="5954"/>
      </w:tabs>
      <w:spacing w:before="300" w:after="180" w:line="264" w:lineRule="auto"/>
      <w:jc w:val="both"/>
    </w:pPr>
    <w:rPr>
      <w:rFonts w:eastAsia="Times New Roman" w:cs="Times New Roman"/>
      <w:b/>
      <w:bCs/>
      <w:color w:val="000000"/>
      <w:szCs w:val="24"/>
      <w:lang w:eastAsia="en-US"/>
    </w:rPr>
  </w:style>
  <w:style w:type="character" w:customStyle="1" w:styleId="baitapChar">
    <w:name w:val="bai tap Char"/>
    <w:basedOn w:val="DefaultParagraphFont"/>
    <w:link w:val="baitap0"/>
    <w:rsid w:val="00453D59"/>
    <w:rPr>
      <w:rFonts w:ascii=".VnTime" w:hAnsi=".VnTime"/>
      <w:iCs/>
      <w:sz w:val="24"/>
      <w:szCs w:val="24"/>
      <w:lang w:eastAsia="en-US"/>
    </w:rPr>
  </w:style>
  <w:style w:type="paragraph" w:customStyle="1" w:styleId="baitap0">
    <w:name w:val="bai tap"/>
    <w:basedOn w:val="Normal"/>
    <w:link w:val="baitapChar"/>
    <w:rsid w:val="00453D59"/>
    <w:pPr>
      <w:spacing w:before="120" w:after="40" w:line="240" w:lineRule="auto"/>
      <w:ind w:left="567" w:hanging="567"/>
      <w:jc w:val="both"/>
    </w:pPr>
    <w:rPr>
      <w:rFonts w:ascii=".VnTime" w:hAnsi=".VnTime"/>
      <w:iCs/>
      <w:sz w:val="24"/>
      <w:szCs w:val="24"/>
      <w:lang w:eastAsia="en-US"/>
    </w:rPr>
  </w:style>
  <w:style w:type="paragraph" w:customStyle="1" w:styleId="giai">
    <w:name w:val="giai"/>
    <w:basedOn w:val="Normal"/>
    <w:link w:val="giaiChar"/>
    <w:rsid w:val="00453D59"/>
    <w:pPr>
      <w:spacing w:before="180" w:after="40" w:line="240" w:lineRule="auto"/>
      <w:ind w:firstLine="567"/>
      <w:jc w:val="both"/>
    </w:pPr>
    <w:rPr>
      <w:rFonts w:ascii=".VnTime" w:eastAsia="Times New Roman" w:hAnsi=".VnTime" w:cs="Times New Roman"/>
      <w:b/>
      <w:i/>
      <w:color w:val="auto"/>
      <w:sz w:val="24"/>
      <w:szCs w:val="24"/>
      <w:lang w:eastAsia="en-US"/>
    </w:rPr>
  </w:style>
  <w:style w:type="character" w:customStyle="1" w:styleId="giaiChar">
    <w:name w:val="giai Char"/>
    <w:basedOn w:val="DefaultParagraphFont"/>
    <w:link w:val="giai"/>
    <w:rsid w:val="00453D59"/>
    <w:rPr>
      <w:rFonts w:ascii=".VnTime" w:eastAsia="Times New Roman" w:hAnsi=".VnTime" w:cs="Times New Roman"/>
      <w:b/>
      <w:i/>
      <w:color w:val="auto"/>
      <w:sz w:val="24"/>
      <w:szCs w:val="24"/>
      <w:lang w:eastAsia="en-US"/>
    </w:rPr>
  </w:style>
  <w:style w:type="paragraph" w:customStyle="1" w:styleId="12">
    <w:name w:val="1.2..."/>
    <w:basedOn w:val="Normal"/>
    <w:link w:val="12Char"/>
    <w:rsid w:val="00453D59"/>
    <w:pPr>
      <w:spacing w:after="60" w:line="288" w:lineRule="auto"/>
      <w:ind w:left="397" w:hanging="397"/>
      <w:jc w:val="both"/>
    </w:pPr>
    <w:rPr>
      <w:rFonts w:ascii=".VnTime" w:eastAsia="Times New Roman" w:hAnsi=".VnTime" w:cs="Times New Roman"/>
      <w:color w:val="auto"/>
      <w:sz w:val="24"/>
      <w:szCs w:val="20"/>
      <w:lang w:val="fr-FR" w:eastAsia="en-US"/>
    </w:rPr>
  </w:style>
  <w:style w:type="paragraph" w:customStyle="1" w:styleId="dthut">
    <w:name w:val="dthut.."/>
    <w:basedOn w:val="Normal"/>
    <w:link w:val="dthutChar"/>
    <w:rsid w:val="00453D5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color w:val="auto"/>
      <w:sz w:val="24"/>
      <w:szCs w:val="20"/>
      <w:lang w:val="pt-BR" w:eastAsia="en-US"/>
    </w:rPr>
  </w:style>
  <w:style w:type="character" w:customStyle="1" w:styleId="dthutChar">
    <w:name w:val="dthut.. Char"/>
    <w:basedOn w:val="DefaultParagraphFont"/>
    <w:link w:val="dthut"/>
    <w:rsid w:val="00453D59"/>
    <w:rPr>
      <w:rFonts w:ascii=".VnTime" w:eastAsia="Times New Roman" w:hAnsi=".VnTime" w:cs="Times New Roman"/>
      <w:color w:val="auto"/>
      <w:sz w:val="24"/>
      <w:szCs w:val="20"/>
      <w:lang w:val="pt-BR" w:eastAsia="en-US"/>
    </w:rPr>
  </w:style>
  <w:style w:type="character" w:customStyle="1" w:styleId="12Char">
    <w:name w:val="1.2... Char"/>
    <w:basedOn w:val="DefaultParagraphFont"/>
    <w:link w:val="12"/>
    <w:rsid w:val="00453D59"/>
    <w:rPr>
      <w:rFonts w:ascii=".VnTime" w:eastAsia="Times New Roman" w:hAnsi=".VnTime" w:cs="Times New Roman"/>
      <w:color w:val="auto"/>
      <w:sz w:val="24"/>
      <w:szCs w:val="20"/>
      <w:lang w:val="fr-FR" w:eastAsia="en-US"/>
    </w:rPr>
  </w:style>
  <w:style w:type="character" w:customStyle="1" w:styleId="metadate">
    <w:name w:val="meta_date"/>
    <w:basedOn w:val="DefaultParagraphFont"/>
    <w:rsid w:val="00453D59"/>
  </w:style>
  <w:style w:type="character" w:customStyle="1" w:styleId="metaauthor">
    <w:name w:val="meta_author"/>
    <w:basedOn w:val="DefaultParagraphFont"/>
    <w:rsid w:val="00453D59"/>
  </w:style>
  <w:style w:type="paragraph" w:customStyle="1" w:styleId="ptitle">
    <w:name w:val="ptitle"/>
    <w:basedOn w:val="Normal"/>
    <w:rsid w:val="00453D59"/>
    <w:pPr>
      <w:spacing w:before="54" w:after="54" w:line="240" w:lineRule="auto"/>
    </w:pPr>
    <w:rPr>
      <w:rFonts w:ascii="Arial" w:eastAsia="Times New Roman" w:hAnsi="Arial" w:cs="Arial"/>
      <w:b/>
      <w:bCs/>
      <w:color w:val="0072BC"/>
      <w:sz w:val="19"/>
      <w:szCs w:val="19"/>
      <w:lang w:eastAsia="en-US"/>
    </w:rPr>
  </w:style>
  <w:style w:type="paragraph" w:customStyle="1" w:styleId="pbody">
    <w:name w:val="pbody"/>
    <w:basedOn w:val="Normal"/>
    <w:rsid w:val="00453D59"/>
    <w:pPr>
      <w:spacing w:before="86" w:after="86" w:line="215" w:lineRule="atLeast"/>
    </w:pPr>
    <w:rPr>
      <w:rFonts w:ascii="Arial" w:eastAsia="Times New Roman" w:hAnsi="Arial" w:cs="Arial"/>
      <w:color w:val="000000"/>
      <w:sz w:val="15"/>
      <w:szCs w:val="15"/>
      <w:lang w:eastAsia="en-US"/>
    </w:rPr>
  </w:style>
  <w:style w:type="character" w:styleId="Emphasis">
    <w:name w:val="Emphasis"/>
    <w:basedOn w:val="DefaultParagraphFont"/>
    <w:qFormat/>
    <w:rsid w:val="00453D59"/>
    <w:rPr>
      <w:i/>
      <w:iCs/>
    </w:rPr>
  </w:style>
  <w:style w:type="paragraph" w:customStyle="1" w:styleId="sapo1">
    <w:name w:val="sapo1"/>
    <w:basedOn w:val="Normal"/>
    <w:rsid w:val="00453D59"/>
    <w:pPr>
      <w:spacing w:before="100" w:beforeAutospacing="1" w:after="100" w:afterAutospacing="1" w:line="240" w:lineRule="auto"/>
    </w:pPr>
    <w:rPr>
      <w:rFonts w:eastAsia="Times New Roman" w:cs="Times New Roman"/>
      <w:b/>
      <w:bCs/>
      <w:color w:val="auto"/>
      <w:sz w:val="24"/>
      <w:szCs w:val="24"/>
      <w:lang w:eastAsia="en-US"/>
    </w:rPr>
  </w:style>
  <w:style w:type="character" w:customStyle="1" w:styleId="apple-converted-space">
    <w:name w:val="apple-converted-space"/>
    <w:basedOn w:val="DefaultParagraphFont"/>
    <w:rsid w:val="00453D59"/>
  </w:style>
  <w:style w:type="paragraph" w:customStyle="1" w:styleId="Style23">
    <w:name w:val="Style23"/>
    <w:basedOn w:val="Normal"/>
    <w:rsid w:val="00453D59"/>
    <w:pPr>
      <w:widowControl w:val="0"/>
      <w:autoSpaceDE w:val="0"/>
      <w:autoSpaceDN w:val="0"/>
      <w:adjustRightInd w:val="0"/>
      <w:spacing w:line="300" w:lineRule="exact"/>
      <w:ind w:firstLine="285"/>
    </w:pPr>
    <w:rPr>
      <w:rFonts w:eastAsia="Times New Roman" w:cs="Times New Roman"/>
      <w:color w:val="auto"/>
      <w:sz w:val="24"/>
      <w:szCs w:val="24"/>
      <w:lang w:eastAsia="en-US"/>
    </w:rPr>
  </w:style>
  <w:style w:type="character" w:customStyle="1" w:styleId="FontStyle41">
    <w:name w:val="Font Style41"/>
    <w:basedOn w:val="DefaultParagraphFont"/>
    <w:rsid w:val="00453D59"/>
    <w:rPr>
      <w:rFonts w:ascii="Times New Roman" w:hAnsi="Times New Roman" w:cs="Times New Roman"/>
      <w:color w:val="000000"/>
      <w:sz w:val="20"/>
      <w:szCs w:val="20"/>
    </w:rPr>
  </w:style>
  <w:style w:type="character" w:customStyle="1" w:styleId="FontStyle48">
    <w:name w:val="Font Style48"/>
    <w:basedOn w:val="DefaultParagraphFont"/>
    <w:rsid w:val="00453D59"/>
    <w:rPr>
      <w:rFonts w:ascii="Times New Roman" w:hAnsi="Times New Roman" w:cs="Times New Roman"/>
      <w:b/>
      <w:bCs/>
      <w:i/>
      <w:iCs/>
      <w:color w:val="000000"/>
      <w:sz w:val="20"/>
      <w:szCs w:val="20"/>
    </w:rPr>
  </w:style>
  <w:style w:type="character" w:customStyle="1" w:styleId="FontStyle50">
    <w:name w:val="Font Style50"/>
    <w:basedOn w:val="DefaultParagraphFont"/>
    <w:rsid w:val="00453D59"/>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453D59"/>
    <w:rPr>
      <w:rFonts w:ascii="Times New Roman" w:hAnsi="Times New Roman" w:cs="Times New Roman"/>
      <w:b/>
      <w:bCs/>
      <w:color w:val="000000"/>
      <w:sz w:val="26"/>
      <w:szCs w:val="26"/>
    </w:rPr>
  </w:style>
  <w:style w:type="character" w:customStyle="1" w:styleId="FontStyle64">
    <w:name w:val="Font Style64"/>
    <w:basedOn w:val="DefaultParagraphFont"/>
    <w:rsid w:val="00453D59"/>
    <w:rPr>
      <w:rFonts w:ascii="Times New Roman" w:hAnsi="Times New Roman" w:cs="Times New Roman"/>
      <w:b/>
      <w:bCs/>
      <w:color w:val="000000"/>
      <w:sz w:val="20"/>
      <w:szCs w:val="20"/>
    </w:rPr>
  </w:style>
  <w:style w:type="paragraph" w:customStyle="1" w:styleId="Style17">
    <w:name w:val="Style17"/>
    <w:basedOn w:val="Normal"/>
    <w:rsid w:val="00453D59"/>
    <w:pPr>
      <w:widowControl w:val="0"/>
      <w:autoSpaceDE w:val="0"/>
      <w:autoSpaceDN w:val="0"/>
      <w:adjustRightInd w:val="0"/>
      <w:spacing w:line="240" w:lineRule="auto"/>
    </w:pPr>
    <w:rPr>
      <w:rFonts w:eastAsia="Times New Roman" w:cs="Times New Roman"/>
      <w:color w:val="auto"/>
      <w:sz w:val="24"/>
      <w:szCs w:val="24"/>
      <w:lang w:eastAsia="en-US"/>
    </w:rPr>
  </w:style>
  <w:style w:type="character" w:customStyle="1" w:styleId="FontStyle31">
    <w:name w:val="Font Style31"/>
    <w:basedOn w:val="DefaultParagraphFont"/>
    <w:rsid w:val="00453D59"/>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453D59"/>
    <w:rPr>
      <w:rFonts w:ascii="Times New Roman" w:hAnsi="Times New Roman" w:cs="Times New Roman"/>
      <w:smallCaps/>
      <w:color w:val="000000"/>
      <w:sz w:val="20"/>
      <w:szCs w:val="20"/>
    </w:rPr>
  </w:style>
  <w:style w:type="character" w:customStyle="1" w:styleId="FontStyle54">
    <w:name w:val="Font Style54"/>
    <w:basedOn w:val="DefaultParagraphFont"/>
    <w:rsid w:val="00453D59"/>
    <w:rPr>
      <w:rFonts w:ascii="Times New Roman" w:hAnsi="Times New Roman" w:cs="Times New Roman"/>
      <w:b/>
      <w:bCs/>
      <w:color w:val="000000"/>
      <w:sz w:val="20"/>
      <w:szCs w:val="20"/>
    </w:rPr>
  </w:style>
  <w:style w:type="character" w:customStyle="1" w:styleId="FontStyle56">
    <w:name w:val="Font Style56"/>
    <w:basedOn w:val="DefaultParagraphFont"/>
    <w:rsid w:val="00453D59"/>
    <w:rPr>
      <w:rFonts w:ascii="Times New Roman" w:hAnsi="Times New Roman" w:cs="Times New Roman"/>
      <w:b/>
      <w:bCs/>
      <w:color w:val="000000"/>
      <w:sz w:val="20"/>
      <w:szCs w:val="20"/>
    </w:rPr>
  </w:style>
  <w:style w:type="character" w:customStyle="1" w:styleId="FontStyle58">
    <w:name w:val="Font Style58"/>
    <w:basedOn w:val="DefaultParagraphFont"/>
    <w:rsid w:val="00453D59"/>
    <w:rPr>
      <w:rFonts w:ascii="Times New Roman" w:hAnsi="Times New Roman" w:cs="Times New Roman"/>
      <w:b/>
      <w:bCs/>
      <w:color w:val="000000"/>
      <w:sz w:val="22"/>
      <w:szCs w:val="22"/>
    </w:rPr>
  </w:style>
  <w:style w:type="character" w:customStyle="1" w:styleId="FontStyle66">
    <w:name w:val="Font Style66"/>
    <w:basedOn w:val="DefaultParagraphFont"/>
    <w:rsid w:val="00453D59"/>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453D59"/>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453D59"/>
    <w:rPr>
      <w:rFonts w:ascii="Times New Roman" w:hAnsi="Times New Roman" w:cs="Times New Roman"/>
      <w:b/>
      <w:bCs/>
      <w:color w:val="000000"/>
      <w:sz w:val="20"/>
      <w:szCs w:val="20"/>
    </w:rPr>
  </w:style>
  <w:style w:type="character" w:customStyle="1" w:styleId="ListParagraphChar">
    <w:name w:val="List Paragraph Char"/>
    <w:link w:val="ListParagraph"/>
    <w:rsid w:val="00453D59"/>
  </w:style>
  <w:style w:type="character" w:customStyle="1" w:styleId="c1">
    <w:name w:val="c1"/>
    <w:basedOn w:val="DefaultParagraphFont"/>
    <w:rsid w:val="00453D59"/>
  </w:style>
  <w:style w:type="paragraph" w:customStyle="1" w:styleId="first">
    <w:name w:val="first"/>
    <w:basedOn w:val="Normal"/>
    <w:rsid w:val="00453D59"/>
    <w:pPr>
      <w:spacing w:before="100" w:beforeAutospacing="1" w:after="100" w:afterAutospacing="1" w:line="240" w:lineRule="auto"/>
    </w:pPr>
    <w:rPr>
      <w:rFonts w:eastAsia="Times New Roman" w:cs="Times New Roman"/>
      <w:color w:val="auto"/>
      <w:sz w:val="24"/>
      <w:szCs w:val="24"/>
      <w:lang w:eastAsia="en-US"/>
    </w:rPr>
  </w:style>
  <w:style w:type="character" w:customStyle="1" w:styleId="indexstorytext">
    <w:name w:val="indexstorytext"/>
    <w:basedOn w:val="DefaultParagraphFont"/>
    <w:rsid w:val="00453D59"/>
  </w:style>
  <w:style w:type="paragraph" w:styleId="TOCHeading">
    <w:name w:val="TOC Heading"/>
    <w:basedOn w:val="Heading1"/>
    <w:next w:val="Normal"/>
    <w:uiPriority w:val="39"/>
    <w:unhideWhenUsed/>
    <w:qFormat/>
    <w:rsid w:val="00E210D6"/>
    <w:pPr>
      <w:keepNext/>
      <w:keepLines/>
      <w:numPr>
        <w:numId w:val="0"/>
      </w:numPr>
      <w:spacing w:before="240" w:line="259" w:lineRule="auto"/>
      <w:contextualSpacing w:val="0"/>
      <w:jc w:val="left"/>
      <w:outlineLvl w:val="9"/>
    </w:pPr>
    <w:rPr>
      <w:rFonts w:asciiTheme="majorHAnsi" w:eastAsiaTheme="majorEastAsia" w:hAnsiTheme="majorHAnsi" w:cstheme="majorBidi"/>
      <w:b w:val="0"/>
      <w:color w:val="365F91" w:themeColor="accent1" w:themeShade="BF"/>
      <w:sz w:val="32"/>
      <w:szCs w:val="32"/>
      <w:lang w:eastAsia="en-US"/>
    </w:rPr>
  </w:style>
  <w:style w:type="paragraph" w:styleId="TOC2">
    <w:name w:val="toc 2"/>
    <w:basedOn w:val="Normal"/>
    <w:next w:val="Normal"/>
    <w:autoRedefine/>
    <w:uiPriority w:val="39"/>
    <w:unhideWhenUsed/>
    <w:rsid w:val="00E210D6"/>
    <w:pPr>
      <w:spacing w:after="100"/>
      <w:ind w:left="260"/>
    </w:pPr>
  </w:style>
  <w:style w:type="paragraph" w:styleId="TOC3">
    <w:name w:val="toc 3"/>
    <w:basedOn w:val="Normal"/>
    <w:next w:val="Normal"/>
    <w:autoRedefine/>
    <w:uiPriority w:val="39"/>
    <w:unhideWhenUsed/>
    <w:rsid w:val="00E210D6"/>
    <w:pPr>
      <w:spacing w:after="100"/>
      <w:ind w:left="520"/>
    </w:pPr>
  </w:style>
  <w:style w:type="paragraph" w:styleId="TOC4">
    <w:name w:val="toc 4"/>
    <w:basedOn w:val="Normal"/>
    <w:next w:val="Normal"/>
    <w:autoRedefine/>
    <w:uiPriority w:val="39"/>
    <w:unhideWhenUsed/>
    <w:rsid w:val="00E210D6"/>
    <w:pPr>
      <w:spacing w:after="100"/>
      <w:ind w:left="780"/>
    </w:pPr>
  </w:style>
  <w:style w:type="character" w:customStyle="1" w:styleId="Other">
    <w:name w:val="Other_"/>
    <w:basedOn w:val="DefaultParagraphFont"/>
    <w:link w:val="Other0"/>
    <w:rsid w:val="00BA5930"/>
    <w:rPr>
      <w:rFonts w:ascii="Segoe UI" w:eastAsia="Segoe UI" w:hAnsi="Segoe UI" w:cs="Segoe UI"/>
      <w:sz w:val="20"/>
      <w:szCs w:val="20"/>
      <w:shd w:val="clear" w:color="auto" w:fill="FFFFFF"/>
    </w:rPr>
  </w:style>
  <w:style w:type="character" w:customStyle="1" w:styleId="Headerorfooter2">
    <w:name w:val="Header or footer (2)_"/>
    <w:basedOn w:val="DefaultParagraphFont"/>
    <w:link w:val="Headerorfooter20"/>
    <w:rsid w:val="00BA5930"/>
    <w:rPr>
      <w:rFonts w:eastAsia="Times New Roman" w:cs="Times New Roman"/>
      <w:sz w:val="20"/>
      <w:szCs w:val="20"/>
      <w:shd w:val="clear" w:color="auto" w:fill="FFFFFF"/>
    </w:rPr>
  </w:style>
  <w:style w:type="character" w:customStyle="1" w:styleId="Heading30">
    <w:name w:val="Heading #3_"/>
    <w:basedOn w:val="DefaultParagraphFont"/>
    <w:link w:val="Heading31"/>
    <w:rsid w:val="00BA5930"/>
    <w:rPr>
      <w:rFonts w:ascii="Tahoma" w:eastAsia="Tahoma" w:hAnsi="Tahoma" w:cs="Tahoma"/>
      <w:b/>
      <w:bCs/>
      <w:color w:val="1E92BA"/>
      <w:sz w:val="20"/>
      <w:szCs w:val="20"/>
      <w:shd w:val="clear" w:color="auto" w:fill="FFFFFF"/>
    </w:rPr>
  </w:style>
  <w:style w:type="character" w:customStyle="1" w:styleId="Picturecaption">
    <w:name w:val="Picture caption_"/>
    <w:basedOn w:val="DefaultParagraphFont"/>
    <w:link w:val="Picturecaption0"/>
    <w:rsid w:val="00BA5930"/>
    <w:rPr>
      <w:rFonts w:ascii="Segoe UI" w:eastAsia="Segoe UI" w:hAnsi="Segoe UI" w:cs="Segoe UI"/>
      <w:b/>
      <w:bCs/>
      <w:sz w:val="18"/>
      <w:szCs w:val="18"/>
      <w:shd w:val="clear" w:color="auto" w:fill="FFFFFF"/>
    </w:rPr>
  </w:style>
  <w:style w:type="character" w:customStyle="1" w:styleId="Heading20">
    <w:name w:val="Heading #2_"/>
    <w:basedOn w:val="DefaultParagraphFont"/>
    <w:link w:val="Heading21"/>
    <w:rsid w:val="00BA5930"/>
    <w:rPr>
      <w:rFonts w:ascii="Arial" w:eastAsia="Arial" w:hAnsi="Arial" w:cs="Arial"/>
      <w:b/>
      <w:bCs/>
      <w:color w:val="1E92BA"/>
      <w:sz w:val="28"/>
      <w:szCs w:val="28"/>
      <w:shd w:val="clear" w:color="auto" w:fill="FFFFFF"/>
    </w:rPr>
  </w:style>
  <w:style w:type="character" w:customStyle="1" w:styleId="Tablecaption">
    <w:name w:val="Table caption_"/>
    <w:basedOn w:val="DefaultParagraphFont"/>
    <w:link w:val="Tablecaption0"/>
    <w:rsid w:val="00BA5930"/>
    <w:rPr>
      <w:rFonts w:ascii="Segoe UI" w:eastAsia="Segoe UI" w:hAnsi="Segoe UI" w:cs="Segoe UI"/>
      <w:sz w:val="20"/>
      <w:szCs w:val="20"/>
      <w:shd w:val="clear" w:color="auto" w:fill="FFFFFF"/>
    </w:rPr>
  </w:style>
  <w:style w:type="paragraph" w:customStyle="1" w:styleId="Other0">
    <w:name w:val="Other"/>
    <w:basedOn w:val="Normal"/>
    <w:link w:val="Other"/>
    <w:rsid w:val="00BA5930"/>
    <w:pPr>
      <w:widowControl w:val="0"/>
      <w:shd w:val="clear" w:color="auto" w:fill="FFFFFF"/>
      <w:spacing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BA5930"/>
  </w:style>
  <w:style w:type="paragraph" w:customStyle="1" w:styleId="Headerorfooter20">
    <w:name w:val="Header or footer (2)"/>
    <w:basedOn w:val="Normal"/>
    <w:link w:val="Headerorfooter2"/>
    <w:rsid w:val="00BA5930"/>
    <w:pPr>
      <w:widowControl w:val="0"/>
      <w:shd w:val="clear" w:color="auto" w:fill="FFFFFF"/>
      <w:spacing w:line="240" w:lineRule="auto"/>
    </w:pPr>
    <w:rPr>
      <w:rFonts w:ascii="Times New Roman" w:eastAsia="Times New Roman" w:hAnsi="Times New Roman" w:cs="Times New Roman"/>
      <w:sz w:val="20"/>
      <w:szCs w:val="20"/>
    </w:rPr>
  </w:style>
  <w:style w:type="paragraph" w:customStyle="1" w:styleId="Heading31">
    <w:name w:val="Heading #3"/>
    <w:basedOn w:val="Normal"/>
    <w:link w:val="Heading30"/>
    <w:rsid w:val="00BA5930"/>
    <w:pPr>
      <w:widowControl w:val="0"/>
      <w:shd w:val="clear" w:color="auto" w:fill="FFFFFF"/>
      <w:spacing w:line="283" w:lineRule="auto"/>
      <w:outlineLvl w:val="2"/>
    </w:pPr>
    <w:rPr>
      <w:rFonts w:ascii="Tahoma" w:eastAsia="Tahoma" w:hAnsi="Tahoma" w:cs="Tahoma"/>
      <w:b/>
      <w:bCs/>
      <w:color w:val="1E92BA"/>
      <w:sz w:val="20"/>
      <w:szCs w:val="20"/>
    </w:rPr>
  </w:style>
  <w:style w:type="paragraph" w:customStyle="1" w:styleId="Picturecaption0">
    <w:name w:val="Picture caption"/>
    <w:basedOn w:val="Normal"/>
    <w:link w:val="Picturecaption"/>
    <w:rsid w:val="00BA5930"/>
    <w:pPr>
      <w:widowControl w:val="0"/>
      <w:shd w:val="clear" w:color="auto" w:fill="FFFFFF"/>
      <w:spacing w:line="240" w:lineRule="auto"/>
    </w:pPr>
    <w:rPr>
      <w:rFonts w:ascii="Segoe UI" w:eastAsia="Segoe UI" w:hAnsi="Segoe UI" w:cs="Segoe UI"/>
      <w:b/>
      <w:bCs/>
      <w:sz w:val="18"/>
      <w:szCs w:val="18"/>
    </w:rPr>
  </w:style>
  <w:style w:type="paragraph" w:customStyle="1" w:styleId="Heading21">
    <w:name w:val="Heading #2"/>
    <w:basedOn w:val="Normal"/>
    <w:link w:val="Heading20"/>
    <w:rsid w:val="00BA5930"/>
    <w:pPr>
      <w:widowControl w:val="0"/>
      <w:shd w:val="clear" w:color="auto" w:fill="FFFFFF"/>
      <w:spacing w:after="320" w:line="240" w:lineRule="auto"/>
      <w:outlineLvl w:val="1"/>
    </w:pPr>
    <w:rPr>
      <w:rFonts w:ascii="Arial" w:eastAsia="Arial" w:hAnsi="Arial" w:cs="Arial"/>
      <w:b/>
      <w:bCs/>
      <w:color w:val="1E92BA"/>
      <w:sz w:val="28"/>
      <w:szCs w:val="28"/>
    </w:rPr>
  </w:style>
  <w:style w:type="paragraph" w:customStyle="1" w:styleId="Tablecaption0">
    <w:name w:val="Table caption"/>
    <w:basedOn w:val="Normal"/>
    <w:link w:val="Tablecaption"/>
    <w:qFormat/>
    <w:rsid w:val="00BA5930"/>
    <w:pPr>
      <w:widowControl w:val="0"/>
      <w:shd w:val="clear" w:color="auto" w:fill="FFFFFF"/>
      <w:spacing w:line="240" w:lineRule="auto"/>
    </w:pPr>
    <w:rPr>
      <w:rFonts w:ascii="Segoe UI" w:eastAsia="Segoe UI" w:hAnsi="Segoe UI" w:cs="Segoe UI"/>
      <w:sz w:val="20"/>
      <w:szCs w:val="20"/>
    </w:rPr>
  </w:style>
  <w:style w:type="character" w:customStyle="1" w:styleId="Bodytext0">
    <w:name w:val="Body text_"/>
    <w:link w:val="BodyText1"/>
    <w:rsid w:val="00BA5930"/>
    <w:rPr>
      <w:rFonts w:eastAsia="Times New Roman"/>
      <w:shd w:val="clear" w:color="auto" w:fill="FFFFFF"/>
    </w:rPr>
  </w:style>
  <w:style w:type="paragraph" w:customStyle="1" w:styleId="BodyText1">
    <w:name w:val="Body Text1"/>
    <w:basedOn w:val="Normal"/>
    <w:link w:val="Bodytext0"/>
    <w:qFormat/>
    <w:rsid w:val="00BA5930"/>
    <w:pPr>
      <w:widowControl w:val="0"/>
      <w:shd w:val="clear" w:color="auto" w:fill="FFFFFF"/>
      <w:spacing w:line="336" w:lineRule="auto"/>
    </w:pPr>
    <w:rPr>
      <w:rFonts w:ascii="Times New Roman" w:eastAsia="Times New Roman" w:hAnsi="Times New Roman"/>
    </w:rPr>
  </w:style>
  <w:style w:type="table" w:styleId="GridTable1Light-Accent2">
    <w:name w:val="Grid Table 1 Light Accent 2"/>
    <w:basedOn w:val="TableNormal"/>
    <w:uiPriority w:val="46"/>
    <w:rsid w:val="00BA5930"/>
    <w:pPr>
      <w:spacing w:after="0" w:line="240" w:lineRule="auto"/>
    </w:pPr>
    <w:rPr>
      <w:rFonts w:asciiTheme="minorHAnsi" w:hAnsiTheme="minorHAnsi"/>
      <w:color w:val="auto"/>
      <w:sz w:val="22"/>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unhideWhenUsed/>
    <w:rsid w:val="005A467E"/>
    <w:pPr>
      <w:tabs>
        <w:tab w:val="right" w:leader="dot" w:pos="10043"/>
      </w:tabs>
      <w:spacing w:after="100"/>
      <w:ind w:left="1040"/>
    </w:pPr>
    <w:rPr>
      <w:rFonts w:ascii="#9Slide03 FS Neusa Bold" w:hAnsi="#9Slide03 FS Neusa Bold"/>
      <w:noProof/>
      <w:lang w:eastAsia="vi-VN" w:bidi="vi-VN"/>
    </w:rPr>
  </w:style>
  <w:style w:type="numbering" w:customStyle="1" w:styleId="NoList1">
    <w:name w:val="No List1"/>
    <w:next w:val="NoList"/>
    <w:uiPriority w:val="99"/>
    <w:semiHidden/>
    <w:unhideWhenUsed/>
    <w:rsid w:val="00BA5930"/>
  </w:style>
  <w:style w:type="table" w:customStyle="1" w:styleId="TableGrid1">
    <w:name w:val="Table Grid1"/>
    <w:basedOn w:val="TableNormal"/>
    <w:next w:val="TableGrid"/>
    <w:uiPriority w:val="59"/>
    <w:qFormat/>
    <w:rsid w:val="00BA5930"/>
    <w:pPr>
      <w:spacing w:after="0" w:line="240" w:lineRule="auto"/>
      <w:jc w:val="both"/>
    </w:pPr>
    <w:rPr>
      <w:rFonts w:asciiTheme="minorHAnsi" w:eastAsiaTheme="minorEastAsia" w:hAnsiTheme="minorHAnsi"/>
      <w:color w:val="auto"/>
      <w:sz w:val="28"/>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DefaultParagraphFont"/>
    <w:link w:val="Bodytext40"/>
    <w:rsid w:val="00BA5930"/>
    <w:rPr>
      <w:rFonts w:ascii="Segoe UI" w:eastAsia="Segoe UI" w:hAnsi="Segoe UI" w:cs="Segoe UI"/>
      <w:b/>
      <w:bCs/>
      <w:sz w:val="18"/>
      <w:szCs w:val="18"/>
      <w:shd w:val="clear" w:color="auto" w:fill="FFFFFF"/>
    </w:rPr>
  </w:style>
  <w:style w:type="character" w:customStyle="1" w:styleId="Bodytext5">
    <w:name w:val="Body text (5)_"/>
    <w:basedOn w:val="DefaultParagraphFont"/>
    <w:link w:val="Bodytext50"/>
    <w:rsid w:val="00BA5930"/>
    <w:rPr>
      <w:rFonts w:ascii="Arial" w:eastAsia="Arial" w:hAnsi="Arial" w:cs="Arial"/>
      <w:b/>
      <w:bCs/>
      <w:color w:val="1E92BA"/>
      <w:sz w:val="28"/>
      <w:szCs w:val="28"/>
      <w:shd w:val="clear" w:color="auto" w:fill="FFFFFF"/>
    </w:rPr>
  </w:style>
  <w:style w:type="character" w:customStyle="1" w:styleId="Bodytext6">
    <w:name w:val="Body text (6)_"/>
    <w:basedOn w:val="DefaultParagraphFont"/>
    <w:link w:val="Bodytext60"/>
    <w:rsid w:val="00BA5930"/>
    <w:rPr>
      <w:rFonts w:ascii="Arial" w:eastAsia="Arial" w:hAnsi="Arial" w:cs="Arial"/>
      <w:sz w:val="16"/>
      <w:szCs w:val="16"/>
      <w:shd w:val="clear" w:color="auto" w:fill="FFFFFF"/>
    </w:rPr>
  </w:style>
  <w:style w:type="paragraph" w:customStyle="1" w:styleId="Bodytext40">
    <w:name w:val="Body text (4)"/>
    <w:basedOn w:val="Normal"/>
    <w:link w:val="Bodytext4"/>
    <w:rsid w:val="00BA5930"/>
    <w:pPr>
      <w:widowControl w:val="0"/>
      <w:shd w:val="clear" w:color="auto" w:fill="FFFFFF"/>
      <w:spacing w:line="240" w:lineRule="auto"/>
      <w:jc w:val="center"/>
    </w:pPr>
    <w:rPr>
      <w:rFonts w:ascii="Segoe UI" w:eastAsia="Segoe UI" w:hAnsi="Segoe UI" w:cs="Segoe UI"/>
      <w:b/>
      <w:bCs/>
      <w:sz w:val="18"/>
      <w:szCs w:val="18"/>
    </w:rPr>
  </w:style>
  <w:style w:type="paragraph" w:customStyle="1" w:styleId="Bodytext50">
    <w:name w:val="Body text (5)"/>
    <w:basedOn w:val="Normal"/>
    <w:link w:val="Bodytext5"/>
    <w:rsid w:val="00BA5930"/>
    <w:pPr>
      <w:widowControl w:val="0"/>
      <w:shd w:val="clear" w:color="auto" w:fill="FFFFFF"/>
      <w:spacing w:line="240" w:lineRule="auto"/>
    </w:pPr>
    <w:rPr>
      <w:rFonts w:ascii="Arial" w:eastAsia="Arial" w:hAnsi="Arial" w:cs="Arial"/>
      <w:b/>
      <w:bCs/>
      <w:color w:val="1E92BA"/>
      <w:sz w:val="28"/>
      <w:szCs w:val="28"/>
    </w:rPr>
  </w:style>
  <w:style w:type="paragraph" w:customStyle="1" w:styleId="Bodytext60">
    <w:name w:val="Body text (6)"/>
    <w:basedOn w:val="Normal"/>
    <w:link w:val="Bodytext6"/>
    <w:rsid w:val="00BA5930"/>
    <w:pPr>
      <w:widowControl w:val="0"/>
      <w:shd w:val="clear" w:color="auto" w:fill="FFFFFF"/>
      <w:spacing w:line="264" w:lineRule="auto"/>
      <w:ind w:left="1300" w:right="1220" w:firstLine="20"/>
    </w:pPr>
    <w:rPr>
      <w:rFonts w:ascii="Arial" w:eastAsia="Arial" w:hAnsi="Arial" w:cs="Arial"/>
      <w:sz w:val="16"/>
      <w:szCs w:val="16"/>
    </w:rPr>
  </w:style>
  <w:style w:type="character" w:styleId="UnresolvedMention">
    <w:name w:val="Unresolved Mention"/>
    <w:basedOn w:val="DefaultParagraphFont"/>
    <w:uiPriority w:val="99"/>
    <w:semiHidden/>
    <w:unhideWhenUsed/>
    <w:rsid w:val="00BA5930"/>
    <w:rPr>
      <w:color w:val="605E5C"/>
      <w:shd w:val="clear" w:color="auto" w:fill="E1DFDD"/>
    </w:rPr>
  </w:style>
  <w:style w:type="paragraph" w:customStyle="1" w:styleId="Heading50">
    <w:name w:val="Heading #5"/>
    <w:basedOn w:val="Normal"/>
    <w:qFormat/>
    <w:rsid w:val="00BA5930"/>
    <w:pPr>
      <w:widowControl w:val="0"/>
      <w:shd w:val="clear" w:color="auto" w:fill="FFFFFF"/>
      <w:spacing w:after="100" w:line="262" w:lineRule="auto"/>
      <w:ind w:firstLine="470"/>
      <w:outlineLvl w:val="4"/>
    </w:pPr>
    <w:rPr>
      <w:rFonts w:ascii="Segoe UI" w:eastAsia="Segoe UI" w:hAnsi="Segoe UI" w:cs="Segoe UI"/>
      <w:b/>
      <w:bCs/>
      <w:color w:val="DD8334"/>
      <w:sz w:val="22"/>
      <w:lang w:eastAsia="en-US"/>
    </w:rPr>
  </w:style>
  <w:style w:type="paragraph" w:styleId="TOC7">
    <w:name w:val="toc 7"/>
    <w:basedOn w:val="Normal"/>
    <w:next w:val="Normal"/>
    <w:autoRedefine/>
    <w:uiPriority w:val="39"/>
    <w:unhideWhenUsed/>
    <w:rsid w:val="00BA5930"/>
    <w:pPr>
      <w:spacing w:after="100" w:line="259" w:lineRule="auto"/>
      <w:ind w:left="1320"/>
    </w:pPr>
    <w:rPr>
      <w:rFonts w:asciiTheme="minorHAnsi" w:eastAsiaTheme="minorEastAsia" w:hAnsiTheme="minorHAnsi"/>
      <w:color w:val="auto"/>
      <w:sz w:val="22"/>
      <w:lang w:eastAsia="en-US"/>
    </w:rPr>
  </w:style>
  <w:style w:type="paragraph" w:styleId="TOC8">
    <w:name w:val="toc 8"/>
    <w:basedOn w:val="Normal"/>
    <w:next w:val="Normal"/>
    <w:autoRedefine/>
    <w:uiPriority w:val="39"/>
    <w:unhideWhenUsed/>
    <w:rsid w:val="00BA5930"/>
    <w:pPr>
      <w:spacing w:after="100" w:line="259" w:lineRule="auto"/>
      <w:ind w:left="1540"/>
    </w:pPr>
    <w:rPr>
      <w:rFonts w:asciiTheme="minorHAnsi" w:eastAsiaTheme="minorEastAsia" w:hAnsiTheme="minorHAnsi"/>
      <w:color w:val="auto"/>
      <w:sz w:val="22"/>
      <w:lang w:eastAsia="en-US"/>
    </w:rPr>
  </w:style>
  <w:style w:type="paragraph" w:styleId="TOC9">
    <w:name w:val="toc 9"/>
    <w:basedOn w:val="Normal"/>
    <w:next w:val="Normal"/>
    <w:autoRedefine/>
    <w:uiPriority w:val="39"/>
    <w:unhideWhenUsed/>
    <w:rsid w:val="00BA5930"/>
    <w:pPr>
      <w:spacing w:after="100" w:line="259" w:lineRule="auto"/>
      <w:ind w:left="1760"/>
    </w:pPr>
    <w:rPr>
      <w:rFonts w:asciiTheme="minorHAnsi" w:eastAsiaTheme="minorEastAsia" w:hAnsiTheme="minorHAnsi"/>
      <w:color w:val="auto"/>
      <w:sz w:val="22"/>
      <w:lang w:eastAsia="en-US"/>
    </w:rPr>
  </w:style>
  <w:style w:type="character" w:styleId="CommentReference">
    <w:name w:val="annotation reference"/>
    <w:basedOn w:val="DefaultParagraphFont"/>
    <w:uiPriority w:val="99"/>
    <w:semiHidden/>
    <w:unhideWhenUsed/>
    <w:rsid w:val="00BA5930"/>
    <w:rPr>
      <w:sz w:val="16"/>
      <w:szCs w:val="16"/>
    </w:rPr>
  </w:style>
  <w:style w:type="paragraph" w:styleId="CommentText">
    <w:name w:val="annotation text"/>
    <w:basedOn w:val="Normal"/>
    <w:link w:val="CommentTextChar"/>
    <w:uiPriority w:val="99"/>
    <w:semiHidden/>
    <w:unhideWhenUsed/>
    <w:rsid w:val="00BA5930"/>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BA5930"/>
    <w:rPr>
      <w:sz w:val="20"/>
      <w:szCs w:val="20"/>
    </w:rPr>
  </w:style>
  <w:style w:type="paragraph" w:styleId="CommentSubject">
    <w:name w:val="annotation subject"/>
    <w:basedOn w:val="CommentText"/>
    <w:next w:val="CommentText"/>
    <w:link w:val="CommentSubjectChar"/>
    <w:uiPriority w:val="99"/>
    <w:semiHidden/>
    <w:unhideWhenUsed/>
    <w:rsid w:val="00BA5930"/>
    <w:rPr>
      <w:b/>
      <w:bCs/>
    </w:rPr>
  </w:style>
  <w:style w:type="character" w:customStyle="1" w:styleId="CommentSubjectChar">
    <w:name w:val="Comment Subject Char"/>
    <w:basedOn w:val="CommentTextChar"/>
    <w:link w:val="CommentSubject"/>
    <w:uiPriority w:val="99"/>
    <w:semiHidden/>
    <w:rsid w:val="00BA5930"/>
    <w:rPr>
      <w:b/>
      <w:bCs/>
      <w:sz w:val="20"/>
      <w:szCs w:val="20"/>
    </w:rPr>
  </w:style>
  <w:style w:type="numbering" w:customStyle="1" w:styleId="NoList2">
    <w:name w:val="No List2"/>
    <w:next w:val="NoList"/>
    <w:uiPriority w:val="99"/>
    <w:semiHidden/>
    <w:unhideWhenUsed/>
    <w:rsid w:val="00A23A9B"/>
  </w:style>
  <w:style w:type="table" w:customStyle="1" w:styleId="trongbang1">
    <w:name w:val="trongbang1"/>
    <w:basedOn w:val="TableNormal"/>
    <w:next w:val="TableGrid"/>
    <w:uiPriority w:val="59"/>
    <w:qFormat/>
    <w:rsid w:val="00A23A9B"/>
    <w:pPr>
      <w:spacing w:after="0" w:line="240" w:lineRule="auto"/>
    </w:pPr>
    <w:rPr>
      <w:rFonts w:asciiTheme="minorHAnsi" w:hAnsiTheme="minorHAnsi"/>
      <w:color w:val="auto"/>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23A9B"/>
  </w:style>
  <w:style w:type="numbering" w:customStyle="1" w:styleId="Cu11">
    <w:name w:val="Câu 11"/>
    <w:rsid w:val="00A23A9B"/>
  </w:style>
  <w:style w:type="numbering" w:customStyle="1" w:styleId="Style11">
    <w:name w:val="Style11"/>
    <w:rsid w:val="00A23A9B"/>
  </w:style>
  <w:style w:type="numbering" w:customStyle="1" w:styleId="Cu110">
    <w:name w:val="Cu 11"/>
    <w:rsid w:val="00A23A9B"/>
  </w:style>
  <w:style w:type="numbering" w:customStyle="1" w:styleId="NoList21">
    <w:name w:val="No List21"/>
    <w:next w:val="NoList"/>
    <w:uiPriority w:val="99"/>
    <w:semiHidden/>
    <w:unhideWhenUsed/>
    <w:rsid w:val="00A23A9B"/>
  </w:style>
  <w:style w:type="table" w:customStyle="1" w:styleId="trongbang11">
    <w:name w:val="trongbang11"/>
    <w:basedOn w:val="TableNormal"/>
    <w:next w:val="TableGrid"/>
    <w:uiPriority w:val="59"/>
    <w:qFormat/>
    <w:rsid w:val="00A23A9B"/>
    <w:pPr>
      <w:spacing w:after="0" w:line="240" w:lineRule="auto"/>
    </w:pPr>
    <w:rPr>
      <w:rFonts w:asciiTheme="minorHAnsi" w:hAnsiTheme="minorHAnsi"/>
      <w:color w:val="auto"/>
      <w:sz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1110">
    <w:name w:val="Câu 111"/>
    <w:rsid w:val="00A23A9B"/>
  </w:style>
  <w:style w:type="numbering" w:customStyle="1" w:styleId="Style111">
    <w:name w:val="Style111"/>
    <w:rsid w:val="00A23A9B"/>
    <w:pPr>
      <w:numPr>
        <w:numId w:val="1"/>
      </w:numPr>
    </w:pPr>
  </w:style>
  <w:style w:type="numbering" w:customStyle="1" w:styleId="Cu111">
    <w:name w:val="Cu 111"/>
    <w:rsid w:val="00A23A9B"/>
    <w:pPr>
      <w:numPr>
        <w:numId w:val="2"/>
      </w:numPr>
    </w:pPr>
  </w:style>
  <w:style w:type="numbering" w:customStyle="1" w:styleId="NoList111">
    <w:name w:val="No List111"/>
    <w:next w:val="NoList"/>
    <w:uiPriority w:val="99"/>
    <w:semiHidden/>
    <w:unhideWhenUsed/>
    <w:rsid w:val="00A23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760">
      <w:bodyDiv w:val="1"/>
      <w:marLeft w:val="0"/>
      <w:marRight w:val="0"/>
      <w:marTop w:val="0"/>
      <w:marBottom w:val="0"/>
      <w:divBdr>
        <w:top w:val="none" w:sz="0" w:space="0" w:color="auto"/>
        <w:left w:val="none" w:sz="0" w:space="0" w:color="auto"/>
        <w:bottom w:val="none" w:sz="0" w:space="0" w:color="auto"/>
        <w:right w:val="none" w:sz="0" w:space="0" w:color="auto"/>
      </w:divBdr>
    </w:div>
    <w:div w:id="73431475">
      <w:bodyDiv w:val="1"/>
      <w:marLeft w:val="0"/>
      <w:marRight w:val="0"/>
      <w:marTop w:val="0"/>
      <w:marBottom w:val="0"/>
      <w:divBdr>
        <w:top w:val="none" w:sz="0" w:space="0" w:color="auto"/>
        <w:left w:val="none" w:sz="0" w:space="0" w:color="auto"/>
        <w:bottom w:val="none" w:sz="0" w:space="0" w:color="auto"/>
        <w:right w:val="none" w:sz="0" w:space="0" w:color="auto"/>
      </w:divBdr>
    </w:div>
    <w:div w:id="108011595">
      <w:bodyDiv w:val="1"/>
      <w:marLeft w:val="0"/>
      <w:marRight w:val="0"/>
      <w:marTop w:val="0"/>
      <w:marBottom w:val="0"/>
      <w:divBdr>
        <w:top w:val="none" w:sz="0" w:space="0" w:color="auto"/>
        <w:left w:val="none" w:sz="0" w:space="0" w:color="auto"/>
        <w:bottom w:val="none" w:sz="0" w:space="0" w:color="auto"/>
        <w:right w:val="none" w:sz="0" w:space="0" w:color="auto"/>
      </w:divBdr>
    </w:div>
    <w:div w:id="147094177">
      <w:bodyDiv w:val="1"/>
      <w:marLeft w:val="0"/>
      <w:marRight w:val="0"/>
      <w:marTop w:val="0"/>
      <w:marBottom w:val="0"/>
      <w:divBdr>
        <w:top w:val="none" w:sz="0" w:space="0" w:color="auto"/>
        <w:left w:val="none" w:sz="0" w:space="0" w:color="auto"/>
        <w:bottom w:val="none" w:sz="0" w:space="0" w:color="auto"/>
        <w:right w:val="none" w:sz="0" w:space="0" w:color="auto"/>
      </w:divBdr>
    </w:div>
    <w:div w:id="193688739">
      <w:bodyDiv w:val="1"/>
      <w:marLeft w:val="0"/>
      <w:marRight w:val="0"/>
      <w:marTop w:val="0"/>
      <w:marBottom w:val="0"/>
      <w:divBdr>
        <w:top w:val="none" w:sz="0" w:space="0" w:color="auto"/>
        <w:left w:val="none" w:sz="0" w:space="0" w:color="auto"/>
        <w:bottom w:val="none" w:sz="0" w:space="0" w:color="auto"/>
        <w:right w:val="none" w:sz="0" w:space="0" w:color="auto"/>
      </w:divBdr>
    </w:div>
    <w:div w:id="274333962">
      <w:bodyDiv w:val="1"/>
      <w:marLeft w:val="0"/>
      <w:marRight w:val="0"/>
      <w:marTop w:val="0"/>
      <w:marBottom w:val="0"/>
      <w:divBdr>
        <w:top w:val="none" w:sz="0" w:space="0" w:color="auto"/>
        <w:left w:val="none" w:sz="0" w:space="0" w:color="auto"/>
        <w:bottom w:val="none" w:sz="0" w:space="0" w:color="auto"/>
        <w:right w:val="none" w:sz="0" w:space="0" w:color="auto"/>
      </w:divBdr>
    </w:div>
    <w:div w:id="288586951">
      <w:bodyDiv w:val="1"/>
      <w:marLeft w:val="0"/>
      <w:marRight w:val="0"/>
      <w:marTop w:val="0"/>
      <w:marBottom w:val="0"/>
      <w:divBdr>
        <w:top w:val="none" w:sz="0" w:space="0" w:color="auto"/>
        <w:left w:val="none" w:sz="0" w:space="0" w:color="auto"/>
        <w:bottom w:val="none" w:sz="0" w:space="0" w:color="auto"/>
        <w:right w:val="none" w:sz="0" w:space="0" w:color="auto"/>
      </w:divBdr>
    </w:div>
    <w:div w:id="305398678">
      <w:bodyDiv w:val="1"/>
      <w:marLeft w:val="0"/>
      <w:marRight w:val="0"/>
      <w:marTop w:val="0"/>
      <w:marBottom w:val="0"/>
      <w:divBdr>
        <w:top w:val="none" w:sz="0" w:space="0" w:color="auto"/>
        <w:left w:val="none" w:sz="0" w:space="0" w:color="auto"/>
        <w:bottom w:val="none" w:sz="0" w:space="0" w:color="auto"/>
        <w:right w:val="none" w:sz="0" w:space="0" w:color="auto"/>
      </w:divBdr>
    </w:div>
    <w:div w:id="306859267">
      <w:bodyDiv w:val="1"/>
      <w:marLeft w:val="0"/>
      <w:marRight w:val="0"/>
      <w:marTop w:val="0"/>
      <w:marBottom w:val="0"/>
      <w:divBdr>
        <w:top w:val="none" w:sz="0" w:space="0" w:color="auto"/>
        <w:left w:val="none" w:sz="0" w:space="0" w:color="auto"/>
        <w:bottom w:val="none" w:sz="0" w:space="0" w:color="auto"/>
        <w:right w:val="none" w:sz="0" w:space="0" w:color="auto"/>
      </w:divBdr>
      <w:divsChild>
        <w:div w:id="1661999790">
          <w:marLeft w:val="0"/>
          <w:marRight w:val="0"/>
          <w:marTop w:val="0"/>
          <w:marBottom w:val="0"/>
          <w:divBdr>
            <w:top w:val="none" w:sz="0" w:space="0" w:color="auto"/>
            <w:left w:val="none" w:sz="0" w:space="0" w:color="auto"/>
            <w:bottom w:val="none" w:sz="0" w:space="0" w:color="auto"/>
            <w:right w:val="none" w:sz="0" w:space="0" w:color="auto"/>
          </w:divBdr>
        </w:div>
      </w:divsChild>
    </w:div>
    <w:div w:id="575945521">
      <w:bodyDiv w:val="1"/>
      <w:marLeft w:val="0"/>
      <w:marRight w:val="0"/>
      <w:marTop w:val="0"/>
      <w:marBottom w:val="0"/>
      <w:divBdr>
        <w:top w:val="none" w:sz="0" w:space="0" w:color="auto"/>
        <w:left w:val="none" w:sz="0" w:space="0" w:color="auto"/>
        <w:bottom w:val="none" w:sz="0" w:space="0" w:color="auto"/>
        <w:right w:val="none" w:sz="0" w:space="0" w:color="auto"/>
      </w:divBdr>
    </w:div>
    <w:div w:id="694699408">
      <w:bodyDiv w:val="1"/>
      <w:marLeft w:val="0"/>
      <w:marRight w:val="0"/>
      <w:marTop w:val="0"/>
      <w:marBottom w:val="0"/>
      <w:divBdr>
        <w:top w:val="none" w:sz="0" w:space="0" w:color="auto"/>
        <w:left w:val="none" w:sz="0" w:space="0" w:color="auto"/>
        <w:bottom w:val="none" w:sz="0" w:space="0" w:color="auto"/>
        <w:right w:val="none" w:sz="0" w:space="0" w:color="auto"/>
      </w:divBdr>
    </w:div>
    <w:div w:id="741875344">
      <w:bodyDiv w:val="1"/>
      <w:marLeft w:val="0"/>
      <w:marRight w:val="0"/>
      <w:marTop w:val="0"/>
      <w:marBottom w:val="0"/>
      <w:divBdr>
        <w:top w:val="none" w:sz="0" w:space="0" w:color="auto"/>
        <w:left w:val="none" w:sz="0" w:space="0" w:color="auto"/>
        <w:bottom w:val="none" w:sz="0" w:space="0" w:color="auto"/>
        <w:right w:val="none" w:sz="0" w:space="0" w:color="auto"/>
      </w:divBdr>
    </w:div>
    <w:div w:id="1110930067">
      <w:bodyDiv w:val="1"/>
      <w:marLeft w:val="0"/>
      <w:marRight w:val="0"/>
      <w:marTop w:val="0"/>
      <w:marBottom w:val="0"/>
      <w:divBdr>
        <w:top w:val="none" w:sz="0" w:space="0" w:color="auto"/>
        <w:left w:val="none" w:sz="0" w:space="0" w:color="auto"/>
        <w:bottom w:val="none" w:sz="0" w:space="0" w:color="auto"/>
        <w:right w:val="none" w:sz="0" w:space="0" w:color="auto"/>
      </w:divBdr>
    </w:div>
    <w:div w:id="1114907745">
      <w:bodyDiv w:val="1"/>
      <w:marLeft w:val="0"/>
      <w:marRight w:val="0"/>
      <w:marTop w:val="0"/>
      <w:marBottom w:val="0"/>
      <w:divBdr>
        <w:top w:val="none" w:sz="0" w:space="0" w:color="auto"/>
        <w:left w:val="none" w:sz="0" w:space="0" w:color="auto"/>
        <w:bottom w:val="none" w:sz="0" w:space="0" w:color="auto"/>
        <w:right w:val="none" w:sz="0" w:space="0" w:color="auto"/>
      </w:divBdr>
    </w:div>
    <w:div w:id="1426152718">
      <w:bodyDiv w:val="1"/>
      <w:marLeft w:val="0"/>
      <w:marRight w:val="0"/>
      <w:marTop w:val="0"/>
      <w:marBottom w:val="0"/>
      <w:divBdr>
        <w:top w:val="none" w:sz="0" w:space="0" w:color="auto"/>
        <w:left w:val="none" w:sz="0" w:space="0" w:color="auto"/>
        <w:bottom w:val="none" w:sz="0" w:space="0" w:color="auto"/>
        <w:right w:val="none" w:sz="0" w:space="0" w:color="auto"/>
      </w:divBdr>
    </w:div>
    <w:div w:id="1574124338">
      <w:bodyDiv w:val="1"/>
      <w:marLeft w:val="0"/>
      <w:marRight w:val="0"/>
      <w:marTop w:val="0"/>
      <w:marBottom w:val="0"/>
      <w:divBdr>
        <w:top w:val="none" w:sz="0" w:space="0" w:color="auto"/>
        <w:left w:val="none" w:sz="0" w:space="0" w:color="auto"/>
        <w:bottom w:val="none" w:sz="0" w:space="0" w:color="auto"/>
        <w:right w:val="none" w:sz="0" w:space="0" w:color="auto"/>
      </w:divBdr>
    </w:div>
    <w:div w:id="1627273257">
      <w:bodyDiv w:val="1"/>
      <w:marLeft w:val="0"/>
      <w:marRight w:val="0"/>
      <w:marTop w:val="0"/>
      <w:marBottom w:val="0"/>
      <w:divBdr>
        <w:top w:val="none" w:sz="0" w:space="0" w:color="auto"/>
        <w:left w:val="none" w:sz="0" w:space="0" w:color="auto"/>
        <w:bottom w:val="none" w:sz="0" w:space="0" w:color="auto"/>
        <w:right w:val="none" w:sz="0" w:space="0" w:color="auto"/>
      </w:divBdr>
    </w:div>
    <w:div w:id="1637642202">
      <w:bodyDiv w:val="1"/>
      <w:marLeft w:val="0"/>
      <w:marRight w:val="0"/>
      <w:marTop w:val="0"/>
      <w:marBottom w:val="0"/>
      <w:divBdr>
        <w:top w:val="none" w:sz="0" w:space="0" w:color="auto"/>
        <w:left w:val="none" w:sz="0" w:space="0" w:color="auto"/>
        <w:bottom w:val="none" w:sz="0" w:space="0" w:color="auto"/>
        <w:right w:val="none" w:sz="0" w:space="0" w:color="auto"/>
      </w:divBdr>
    </w:div>
    <w:div w:id="1950241380">
      <w:bodyDiv w:val="1"/>
      <w:marLeft w:val="0"/>
      <w:marRight w:val="0"/>
      <w:marTop w:val="0"/>
      <w:marBottom w:val="0"/>
      <w:divBdr>
        <w:top w:val="none" w:sz="0" w:space="0" w:color="auto"/>
        <w:left w:val="none" w:sz="0" w:space="0" w:color="auto"/>
        <w:bottom w:val="none" w:sz="0" w:space="0" w:color="auto"/>
        <w:right w:val="none" w:sz="0" w:space="0" w:color="auto"/>
      </w:divBdr>
    </w:div>
    <w:div w:id="2022510838">
      <w:bodyDiv w:val="1"/>
      <w:marLeft w:val="0"/>
      <w:marRight w:val="0"/>
      <w:marTop w:val="0"/>
      <w:marBottom w:val="0"/>
      <w:divBdr>
        <w:top w:val="none" w:sz="0" w:space="0" w:color="auto"/>
        <w:left w:val="none" w:sz="0" w:space="0" w:color="auto"/>
        <w:bottom w:val="none" w:sz="0" w:space="0" w:color="auto"/>
        <w:right w:val="none" w:sz="0" w:space="0" w:color="auto"/>
      </w:divBdr>
    </w:div>
    <w:div w:id="206775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chart" Target="charts/chart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s>
</file>

<file path=word/_rels/footer2.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M&#7851;u%20File%20H&#243;a%20h&#7885;c.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000">
                <a:solidFill>
                  <a:schemeClr val="accent6"/>
                </a:solidFill>
                <a:latin typeface="#9Slide04 Faustina" panose="00000500000000000000" pitchFamily="2" charset="0"/>
              </a:rPr>
              <a:t>Sự thay đổi nhiệt độ theo thời gian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Sự thay đổi nhiệt độ theo thời gian</c:v>
                </c:pt>
              </c:strCache>
            </c:strRef>
          </c:tx>
          <c:spPr>
            <a:ln w="38100" cap="flat" cmpd="dbl" algn="ctr">
              <a:solidFill>
                <a:schemeClr val="accent1"/>
              </a:solidFill>
              <a:miter lim="800000"/>
            </a:ln>
            <a:effectLst/>
          </c:spPr>
          <c:marker>
            <c:symbol val="none"/>
          </c:marker>
          <c:dPt>
            <c:idx val="0"/>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01-1F6B-40A4-B41F-E0E93A346B45}"/>
              </c:ext>
            </c:extLst>
          </c:dPt>
          <c:dPt>
            <c:idx val="1"/>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03-1F6B-40A4-B41F-E0E93A346B45}"/>
              </c:ext>
            </c:extLst>
          </c:dPt>
          <c:dPt>
            <c:idx val="2"/>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05-1F6B-40A4-B41F-E0E93A346B45}"/>
              </c:ext>
            </c:extLst>
          </c:dPt>
          <c:dPt>
            <c:idx val="3"/>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07-1F6B-40A4-B41F-E0E93A346B45}"/>
              </c:ext>
            </c:extLst>
          </c:dPt>
          <c:dPt>
            <c:idx val="4"/>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09-1F6B-40A4-B41F-E0E93A346B45}"/>
              </c:ext>
            </c:extLst>
          </c:dPt>
          <c:dPt>
            <c:idx val="5"/>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0B-1F6B-40A4-B41F-E0E93A346B45}"/>
              </c:ext>
            </c:extLst>
          </c:dPt>
          <c:dPt>
            <c:idx val="6"/>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0D-1F6B-40A4-B41F-E0E93A346B45}"/>
              </c:ext>
            </c:extLst>
          </c:dPt>
          <c:dPt>
            <c:idx val="7"/>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0F-1F6B-40A4-B41F-E0E93A346B45}"/>
              </c:ext>
            </c:extLst>
          </c:dPt>
          <c:dPt>
            <c:idx val="8"/>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11-1F6B-40A4-B41F-E0E93A346B45}"/>
              </c:ext>
            </c:extLst>
          </c:dPt>
          <c:dPt>
            <c:idx val="9"/>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13-1F6B-40A4-B41F-E0E93A346B45}"/>
              </c:ext>
            </c:extLst>
          </c:dPt>
          <c:dPt>
            <c:idx val="10"/>
            <c:marker>
              <c:symbol val="none"/>
            </c:marker>
            <c:bubble3D val="0"/>
            <c:spPr>
              <a:ln w="12700" cap="flat" cmpd="dbl" algn="ctr">
                <a:solidFill>
                  <a:schemeClr val="accent1"/>
                </a:solidFill>
                <a:miter lim="800000"/>
              </a:ln>
              <a:effectLst/>
            </c:spPr>
            <c:extLst>
              <c:ext xmlns:c16="http://schemas.microsoft.com/office/drawing/2014/chart" uri="{C3380CC4-5D6E-409C-BE32-E72D297353CC}">
                <c16:uniqueId val="{00000015-1F6B-40A4-B41F-E0E93A346B4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9Slide04 Faustina" panose="00000500000000000000"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Sheet1!$A$2:$A$12</c:f>
              <c:numCache>
                <c:formatCode>General</c:formatCode>
                <c:ptCount val="11"/>
                <c:pt idx="0">
                  <c:v>0</c:v>
                </c:pt>
                <c:pt idx="1">
                  <c:v>2</c:v>
                </c:pt>
                <c:pt idx="2">
                  <c:v>4</c:v>
                </c:pt>
                <c:pt idx="3">
                  <c:v>6</c:v>
                </c:pt>
                <c:pt idx="4">
                  <c:v>8</c:v>
                </c:pt>
                <c:pt idx="5">
                  <c:v>10</c:v>
                </c:pt>
                <c:pt idx="6">
                  <c:v>12</c:v>
                </c:pt>
                <c:pt idx="7">
                  <c:v>14</c:v>
                </c:pt>
                <c:pt idx="8">
                  <c:v>16</c:v>
                </c:pt>
                <c:pt idx="9">
                  <c:v>18</c:v>
                </c:pt>
                <c:pt idx="10">
                  <c:v>29</c:v>
                </c:pt>
              </c:numCache>
            </c:numRef>
          </c:cat>
          <c:val>
            <c:numRef>
              <c:f>Sheet1!$B$2:$B$12</c:f>
              <c:numCache>
                <c:formatCode>General</c:formatCode>
                <c:ptCount val="11"/>
                <c:pt idx="0">
                  <c:v>-6</c:v>
                </c:pt>
                <c:pt idx="1">
                  <c:v>-3</c:v>
                </c:pt>
                <c:pt idx="2">
                  <c:v>-1</c:v>
                </c:pt>
                <c:pt idx="3">
                  <c:v>0</c:v>
                </c:pt>
                <c:pt idx="4">
                  <c:v>0</c:v>
                </c:pt>
                <c:pt idx="5">
                  <c:v>0</c:v>
                </c:pt>
                <c:pt idx="6">
                  <c:v>2</c:v>
                </c:pt>
                <c:pt idx="7">
                  <c:v>9</c:v>
                </c:pt>
                <c:pt idx="8">
                  <c:v>14</c:v>
                </c:pt>
                <c:pt idx="9">
                  <c:v>16</c:v>
                </c:pt>
                <c:pt idx="10">
                  <c:v>20</c:v>
                </c:pt>
              </c:numCache>
            </c:numRef>
          </c:val>
          <c:smooth val="0"/>
          <c:extLst>
            <c:ext xmlns:c16="http://schemas.microsoft.com/office/drawing/2014/chart" uri="{C3380CC4-5D6E-409C-BE32-E72D297353CC}">
              <c16:uniqueId val="{00000016-1F6B-40A4-B41F-E0E93A346B45}"/>
            </c:ext>
          </c:extLst>
        </c:ser>
        <c:dLbls>
          <c:dLblPos val="ctr"/>
          <c:showLegendKey val="0"/>
          <c:showVal val="1"/>
          <c:showCatName val="0"/>
          <c:showSerName val="0"/>
          <c:showPercent val="0"/>
          <c:showBubbleSize val="0"/>
        </c:dLbls>
        <c:smooth val="0"/>
        <c:axId val="708445224"/>
        <c:axId val="708447520"/>
      </c:lineChart>
      <c:catAx>
        <c:axId val="70844522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28575" cap="flat" cmpd="sng" algn="ctr">
            <a:solidFill>
              <a:schemeClr val="tx1">
                <a:lumMod val="15000"/>
                <a:lumOff val="85000"/>
              </a:schemeClr>
            </a:solidFill>
            <a:round/>
            <a:tailEnd type="triangl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447520"/>
        <c:crosses val="autoZero"/>
        <c:auto val="1"/>
        <c:lblAlgn val="ctr"/>
        <c:lblOffset val="100"/>
        <c:noMultiLvlLbl val="0"/>
      </c:catAx>
      <c:valAx>
        <c:axId val="70844752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tailEnd type="triangl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445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0.00495</cdr:x>
      <cdr:y>0.05649</cdr:y>
    </cdr:from>
    <cdr:to>
      <cdr:x>0.10406</cdr:x>
      <cdr:y>0.13852</cdr:y>
    </cdr:to>
    <cdr:sp macro="" textlink="">
      <cdr:nvSpPr>
        <cdr:cNvPr id="2" name="Text Box 1"/>
        <cdr:cNvSpPr txBox="1"/>
      </cdr:nvSpPr>
      <cdr:spPr>
        <a:xfrm xmlns:a="http://schemas.openxmlformats.org/drawingml/2006/main">
          <a:off x="20436" y="136157"/>
          <a:ext cx="409603" cy="1977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9Slide04 Faustina" panose="00000500000000000000" pitchFamily="2" charset="0"/>
            </a:rPr>
            <a:t>Giờ</a:t>
          </a:r>
        </a:p>
      </cdr:txBody>
    </cdr:sp>
  </cdr:relSizeAnchor>
  <cdr:relSizeAnchor xmlns:cdr="http://schemas.openxmlformats.org/drawingml/2006/chartDrawing">
    <cdr:from>
      <cdr:x>0.84015</cdr:x>
      <cdr:y>0.80905</cdr:y>
    </cdr:from>
    <cdr:to>
      <cdr:x>1</cdr:x>
      <cdr:y>0.89109</cdr:y>
    </cdr:to>
    <cdr:sp macro="" textlink="">
      <cdr:nvSpPr>
        <cdr:cNvPr id="3" name="Text Box 2"/>
        <cdr:cNvSpPr txBox="1"/>
      </cdr:nvSpPr>
      <cdr:spPr>
        <a:xfrm xmlns:a="http://schemas.openxmlformats.org/drawingml/2006/main">
          <a:off x="3472005" y="1950188"/>
          <a:ext cx="660575" cy="1977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9Slide04 Faustina" panose="00000500000000000000" pitchFamily="2" charset="0"/>
            </a:rPr>
            <a:t>Nhiệt</a:t>
          </a:r>
          <a:r>
            <a:rPr lang="en-US" sz="900" baseline="0">
              <a:latin typeface="#9Slide04 Faustina" panose="00000500000000000000" pitchFamily="2" charset="0"/>
            </a:rPr>
            <a:t> độ</a:t>
          </a:r>
          <a:endParaRPr lang="en-US" sz="900">
            <a:latin typeface="#9Slide04 Faustina" panose="00000500000000000000" pitchFamily="2"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9BAB6-AF90-48DA-9C63-A33CE5C92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Mẫu File Hóa học</Template>
  <TotalTime>5</TotalTime>
  <Pages>28</Pages>
  <Words>5648</Words>
  <Characters>32196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Ky Anh</cp:lastModifiedBy>
  <cp:revision>3</cp:revision>
  <cp:lastPrinted>2021-08-07T13:03:00Z</cp:lastPrinted>
  <dcterms:created xsi:type="dcterms:W3CDTF">2021-12-17T19:56:00Z</dcterms:created>
  <dcterms:modified xsi:type="dcterms:W3CDTF">2021-12-17T19:57:00Z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